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6BE6B7" w14:textId="77777777" w:rsidR="006E5D6E" w:rsidRDefault="00350FFA" w:rsidP="00350FFA">
      <w:pPr>
        <w:ind w:left="-1474"/>
      </w:pPr>
      <w:r w:rsidRPr="00350FFA">
        <w:rPr>
          <w:noProof/>
          <w:lang w:eastAsia="en-AU"/>
        </w:rPr>
        <w:drawing>
          <wp:anchor distT="0" distB="0" distL="114300" distR="114300" simplePos="0" relativeHeight="251658240" behindDoc="1" locked="1" layoutInCell="1" allowOverlap="1" wp14:anchorId="1E78896C" wp14:editId="566F6B02">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7EDAE9" w14:textId="77777777" w:rsidR="00930CDA" w:rsidRDefault="00930CDA" w:rsidP="00930CDA">
      <w:pPr>
        <w:spacing w:after="160" w:line="720" w:lineRule="auto"/>
        <w:rPr>
          <w:noProof/>
          <w:lang w:eastAsia="en-AU"/>
        </w:rPr>
      </w:pPr>
      <w:r>
        <w:rPr>
          <w:noProof/>
          <w:lang w:eastAsia="en-AU"/>
        </w:rPr>
        <w:drawing>
          <wp:inline distT="0" distB="0" distL="0" distR="0" wp14:anchorId="5FA73B07" wp14:editId="2D906A37">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58A11414" w14:textId="77777777" w:rsidR="005037F3" w:rsidRPr="00E91959" w:rsidRDefault="005037F3" w:rsidP="005037F3">
      <w:pPr>
        <w:pStyle w:val="Title"/>
        <w:ind w:firstLine="45"/>
      </w:pPr>
      <w:r>
        <w:t>Foundation Skills for Your Future Program</w:t>
      </w:r>
    </w:p>
    <w:p w14:paraId="368C31C9" w14:textId="16212147" w:rsidR="00A13341" w:rsidRDefault="00921615" w:rsidP="007A2C6F">
      <w:pPr>
        <w:pStyle w:val="Subtitle"/>
        <w:spacing w:before="1320"/>
      </w:pPr>
      <w:r>
        <w:t xml:space="preserve">DRAFT </w:t>
      </w:r>
      <w:r w:rsidR="005037F3">
        <w:t>Digital Literacy Skills Framework</w:t>
      </w:r>
    </w:p>
    <w:p w14:paraId="3B5EC2C9" w14:textId="77777777" w:rsidR="005037F3" w:rsidRPr="005037F3" w:rsidRDefault="005037F3" w:rsidP="005037F3">
      <w:pPr>
        <w:pStyle w:val="Subtitle"/>
      </w:pPr>
      <w:r>
        <w:t>APRIL 2020</w:t>
      </w:r>
    </w:p>
    <w:p w14:paraId="3D637FE6" w14:textId="77777777" w:rsidR="00A13341" w:rsidRDefault="00A13341" w:rsidP="0095636C">
      <w:pPr>
        <w:sectPr w:rsidR="00A13341" w:rsidSect="00EA67FC">
          <w:footerReference w:type="default" r:id="rId13"/>
          <w:type w:val="continuous"/>
          <w:pgSz w:w="11906" w:h="16838"/>
          <w:pgMar w:top="1418" w:right="1440" w:bottom="1560" w:left="1276" w:header="708" w:footer="708" w:gutter="0"/>
          <w:cols w:space="708"/>
          <w:titlePg/>
          <w:docGrid w:linePitch="360"/>
        </w:sectPr>
      </w:pPr>
    </w:p>
    <w:p w14:paraId="2D2E5D18" w14:textId="77777777" w:rsidR="005037F3" w:rsidRPr="005037F3" w:rsidRDefault="005037F3" w:rsidP="005037F3">
      <w:pPr>
        <w:pStyle w:val="Heading1"/>
      </w:pPr>
      <w:bookmarkStart w:id="0" w:name="_Toc40978403"/>
      <w:bookmarkStart w:id="1" w:name="_Toc30065222"/>
      <w:r w:rsidRPr="00575C47">
        <w:lastRenderedPageBreak/>
        <w:t>Foundation Skills for Your Future Digital Framework</w:t>
      </w:r>
      <w:bookmarkEnd w:id="0"/>
    </w:p>
    <w:p w14:paraId="66B62095" w14:textId="77777777" w:rsidR="005037F3" w:rsidRDefault="005037F3" w:rsidP="005037F3">
      <w:pPr>
        <w:pStyle w:val="Heading2"/>
      </w:pPr>
      <w:bookmarkStart w:id="2" w:name="_Toc40978404"/>
      <w:r w:rsidRPr="00C41927">
        <w:t>Project Team:</w:t>
      </w:r>
      <w:bookmarkEnd w:id="2"/>
      <w:r>
        <w:t xml:space="preserve"> </w:t>
      </w:r>
    </w:p>
    <w:p w14:paraId="740CDD2D" w14:textId="77777777" w:rsidR="005037F3" w:rsidRPr="005037F3" w:rsidRDefault="005037F3" w:rsidP="005037F3">
      <w:pPr>
        <w:pStyle w:val="ListParagraph"/>
        <w:rPr>
          <w:sz w:val="18"/>
        </w:rPr>
      </w:pPr>
      <w:r w:rsidRPr="005037F3">
        <w:rPr>
          <w:sz w:val="18"/>
        </w:rPr>
        <w:t>Philippa McLean, Escalier McLean Consulting (Lead agent)</w:t>
      </w:r>
    </w:p>
    <w:p w14:paraId="2C8DFA84" w14:textId="77777777" w:rsidR="005037F3" w:rsidRPr="005037F3" w:rsidRDefault="005037F3" w:rsidP="005037F3">
      <w:pPr>
        <w:pStyle w:val="ListParagraph"/>
        <w:rPr>
          <w:sz w:val="18"/>
        </w:rPr>
      </w:pPr>
      <w:r w:rsidRPr="005037F3">
        <w:rPr>
          <w:sz w:val="18"/>
        </w:rPr>
        <w:t xml:space="preserve">Jenni Oldfield, </w:t>
      </w:r>
      <w:proofErr w:type="spellStart"/>
      <w:r w:rsidRPr="005037F3">
        <w:rPr>
          <w:sz w:val="18"/>
        </w:rPr>
        <w:t>JOConsultancy</w:t>
      </w:r>
      <w:proofErr w:type="spellEnd"/>
    </w:p>
    <w:p w14:paraId="5DD05478" w14:textId="77777777" w:rsidR="005037F3" w:rsidRPr="005037F3" w:rsidRDefault="005037F3" w:rsidP="005037F3">
      <w:pPr>
        <w:pStyle w:val="ListParagraph"/>
        <w:rPr>
          <w:sz w:val="18"/>
        </w:rPr>
      </w:pPr>
      <w:r w:rsidRPr="005037F3">
        <w:rPr>
          <w:sz w:val="18"/>
        </w:rPr>
        <w:t>Adrian Stephens, Escalier McLean Consulting</w:t>
      </w:r>
    </w:p>
    <w:p w14:paraId="1C457A7B" w14:textId="77777777" w:rsidR="005037F3" w:rsidRPr="005037F3" w:rsidRDefault="005037F3" w:rsidP="005037F3">
      <w:pPr>
        <w:rPr>
          <w:sz w:val="18"/>
        </w:rPr>
      </w:pPr>
      <w:r w:rsidRPr="005037F3">
        <w:rPr>
          <w:sz w:val="18"/>
        </w:rPr>
        <w:t>Thank you to the experts and practitioners who provided time, feedback and suggestions, including:</w:t>
      </w:r>
    </w:p>
    <w:p w14:paraId="30786FF7" w14:textId="77777777" w:rsidR="005037F3" w:rsidRPr="005037F3" w:rsidRDefault="005037F3" w:rsidP="005037F3">
      <w:pPr>
        <w:pStyle w:val="ListParagraph"/>
        <w:rPr>
          <w:sz w:val="18"/>
        </w:rPr>
      </w:pPr>
      <w:r w:rsidRPr="005037F3">
        <w:rPr>
          <w:sz w:val="18"/>
        </w:rPr>
        <w:t xml:space="preserve">Andrew Robertson, </w:t>
      </w:r>
      <w:proofErr w:type="spellStart"/>
      <w:r w:rsidRPr="005037F3">
        <w:rPr>
          <w:sz w:val="18"/>
        </w:rPr>
        <w:t>Djerriwarrh</w:t>
      </w:r>
      <w:proofErr w:type="spellEnd"/>
      <w:r w:rsidRPr="005037F3">
        <w:rPr>
          <w:sz w:val="18"/>
        </w:rPr>
        <w:t xml:space="preserve"> Community &amp; Education Services (Special comments)</w:t>
      </w:r>
    </w:p>
    <w:p w14:paraId="176C21D0" w14:textId="77777777" w:rsidR="005037F3" w:rsidRPr="005037F3" w:rsidRDefault="005037F3" w:rsidP="005037F3">
      <w:pPr>
        <w:pStyle w:val="ListParagraph"/>
        <w:rPr>
          <w:sz w:val="18"/>
        </w:rPr>
      </w:pPr>
      <w:r w:rsidRPr="005037F3">
        <w:rPr>
          <w:sz w:val="18"/>
        </w:rPr>
        <w:t xml:space="preserve">Anita Cutler, Natalie Nawrocki, Frances Xu, Peter Doran and Elena </w:t>
      </w:r>
      <w:proofErr w:type="spellStart"/>
      <w:r w:rsidRPr="005037F3">
        <w:rPr>
          <w:sz w:val="18"/>
        </w:rPr>
        <w:t>Raso</w:t>
      </w:r>
      <w:proofErr w:type="spellEnd"/>
      <w:r w:rsidRPr="005037F3">
        <w:rPr>
          <w:sz w:val="18"/>
        </w:rPr>
        <w:t xml:space="preserve">, </w:t>
      </w:r>
      <w:proofErr w:type="spellStart"/>
      <w:r w:rsidRPr="005037F3">
        <w:rPr>
          <w:sz w:val="18"/>
        </w:rPr>
        <w:t>Djerriwarrh</w:t>
      </w:r>
      <w:proofErr w:type="spellEnd"/>
      <w:r w:rsidRPr="005037F3">
        <w:rPr>
          <w:sz w:val="18"/>
        </w:rPr>
        <w:t xml:space="preserve"> Community &amp; Education Services</w:t>
      </w:r>
    </w:p>
    <w:p w14:paraId="2A59DC31" w14:textId="77777777" w:rsidR="005037F3" w:rsidRPr="005037F3" w:rsidRDefault="005037F3" w:rsidP="005037F3">
      <w:pPr>
        <w:pStyle w:val="ListParagraph"/>
        <w:rPr>
          <w:sz w:val="18"/>
        </w:rPr>
      </w:pPr>
      <w:proofErr w:type="spellStart"/>
      <w:r w:rsidRPr="005037F3">
        <w:rPr>
          <w:sz w:val="18"/>
        </w:rPr>
        <w:t>Anitza</w:t>
      </w:r>
      <w:proofErr w:type="spellEnd"/>
      <w:r w:rsidRPr="005037F3">
        <w:rPr>
          <w:sz w:val="18"/>
        </w:rPr>
        <w:t xml:space="preserve"> Geneve, TAFE Queensland</w:t>
      </w:r>
    </w:p>
    <w:p w14:paraId="5460FD0C" w14:textId="77777777" w:rsidR="005037F3" w:rsidRPr="005037F3" w:rsidRDefault="005037F3" w:rsidP="005037F3">
      <w:pPr>
        <w:pStyle w:val="ListParagraph"/>
        <w:rPr>
          <w:sz w:val="18"/>
        </w:rPr>
      </w:pPr>
      <w:r w:rsidRPr="005037F3">
        <w:rPr>
          <w:sz w:val="18"/>
        </w:rPr>
        <w:t xml:space="preserve">Anne Howard, Gabriella </w:t>
      </w:r>
      <w:proofErr w:type="spellStart"/>
      <w:r w:rsidRPr="005037F3">
        <w:rPr>
          <w:sz w:val="18"/>
        </w:rPr>
        <w:t>Zibell</w:t>
      </w:r>
      <w:proofErr w:type="spellEnd"/>
      <w:r w:rsidRPr="005037F3">
        <w:rPr>
          <w:sz w:val="18"/>
        </w:rPr>
        <w:t>, Racy Batt, Dominic Hankins, Victoria University Polytechnic</w:t>
      </w:r>
    </w:p>
    <w:p w14:paraId="27D88682" w14:textId="77777777" w:rsidR="005037F3" w:rsidRPr="005037F3" w:rsidRDefault="005037F3" w:rsidP="005037F3">
      <w:pPr>
        <w:pStyle w:val="ListParagraph"/>
        <w:rPr>
          <w:sz w:val="18"/>
        </w:rPr>
      </w:pPr>
      <w:r w:rsidRPr="005037F3">
        <w:rPr>
          <w:sz w:val="18"/>
        </w:rPr>
        <w:t>Dave Tout, Australian Council for Educational Research</w:t>
      </w:r>
    </w:p>
    <w:p w14:paraId="38ACF834" w14:textId="77777777" w:rsidR="005037F3" w:rsidRPr="005037F3" w:rsidRDefault="005037F3" w:rsidP="005037F3">
      <w:pPr>
        <w:pStyle w:val="ListParagraph"/>
        <w:rPr>
          <w:sz w:val="18"/>
        </w:rPr>
      </w:pPr>
      <w:r w:rsidRPr="005037F3">
        <w:rPr>
          <w:sz w:val="18"/>
        </w:rPr>
        <w:t>Fred Richardson, Literacy for Life Foundation</w:t>
      </w:r>
    </w:p>
    <w:p w14:paraId="5EBAA799" w14:textId="77777777" w:rsidR="005037F3" w:rsidRPr="005037F3" w:rsidRDefault="005037F3" w:rsidP="005037F3">
      <w:pPr>
        <w:pStyle w:val="ListParagraph"/>
        <w:rPr>
          <w:sz w:val="18"/>
        </w:rPr>
      </w:pPr>
      <w:r w:rsidRPr="005037F3">
        <w:rPr>
          <w:sz w:val="18"/>
        </w:rPr>
        <w:t xml:space="preserve">Jennifer </w:t>
      </w:r>
      <w:proofErr w:type="spellStart"/>
      <w:r w:rsidRPr="005037F3">
        <w:rPr>
          <w:sz w:val="18"/>
        </w:rPr>
        <w:t>Dunbabin</w:t>
      </w:r>
      <w:proofErr w:type="spellEnd"/>
      <w:r w:rsidRPr="005037F3">
        <w:rPr>
          <w:sz w:val="18"/>
        </w:rPr>
        <w:t>, 26TEN, Libraries Tasmania, Department of Education</w:t>
      </w:r>
    </w:p>
    <w:p w14:paraId="39BC8813" w14:textId="77777777" w:rsidR="005037F3" w:rsidRPr="005037F3" w:rsidRDefault="005037F3" w:rsidP="005037F3">
      <w:pPr>
        <w:pStyle w:val="ListParagraph"/>
        <w:rPr>
          <w:sz w:val="18"/>
        </w:rPr>
      </w:pPr>
      <w:r w:rsidRPr="005037F3">
        <w:rPr>
          <w:sz w:val="18"/>
        </w:rPr>
        <w:t>Mary Wallace, LWA</w:t>
      </w:r>
    </w:p>
    <w:p w14:paraId="10BD2589" w14:textId="77777777" w:rsidR="005037F3" w:rsidRPr="005037F3" w:rsidRDefault="005037F3" w:rsidP="005037F3">
      <w:pPr>
        <w:pStyle w:val="ListParagraph"/>
        <w:rPr>
          <w:sz w:val="18"/>
        </w:rPr>
      </w:pPr>
      <w:r w:rsidRPr="005037F3">
        <w:rPr>
          <w:sz w:val="18"/>
        </w:rPr>
        <w:t xml:space="preserve">Tina </w:t>
      </w:r>
      <w:proofErr w:type="spellStart"/>
      <w:r w:rsidRPr="005037F3">
        <w:rPr>
          <w:sz w:val="18"/>
        </w:rPr>
        <w:t>Berghella</w:t>
      </w:r>
      <w:proofErr w:type="spellEnd"/>
      <w:r w:rsidRPr="005037F3">
        <w:rPr>
          <w:sz w:val="18"/>
        </w:rPr>
        <w:t xml:space="preserve">, </w:t>
      </w:r>
      <w:proofErr w:type="spellStart"/>
      <w:r w:rsidRPr="005037F3">
        <w:rPr>
          <w:sz w:val="18"/>
        </w:rPr>
        <w:t>Oggi</w:t>
      </w:r>
      <w:proofErr w:type="spellEnd"/>
      <w:r w:rsidRPr="005037F3">
        <w:rPr>
          <w:sz w:val="18"/>
        </w:rPr>
        <w:t xml:space="preserve"> Consulting</w:t>
      </w:r>
    </w:p>
    <w:p w14:paraId="4355AA13" w14:textId="77777777" w:rsidR="005037F3" w:rsidRPr="005037F3" w:rsidRDefault="005037F3" w:rsidP="005037F3">
      <w:pPr>
        <w:rPr>
          <w:sz w:val="18"/>
        </w:rPr>
      </w:pPr>
      <w:r w:rsidRPr="005037F3">
        <w:rPr>
          <w:sz w:val="18"/>
        </w:rPr>
        <w:t>Thanks also to staff and members from the following organisations who contributed feedback:</w:t>
      </w:r>
    </w:p>
    <w:p w14:paraId="486A624F" w14:textId="77777777" w:rsidR="005037F3" w:rsidRPr="005037F3" w:rsidRDefault="005037F3" w:rsidP="005037F3">
      <w:pPr>
        <w:pStyle w:val="ListParagraph"/>
        <w:rPr>
          <w:sz w:val="18"/>
        </w:rPr>
      </w:pPr>
      <w:proofErr w:type="spellStart"/>
      <w:r w:rsidRPr="005037F3">
        <w:rPr>
          <w:sz w:val="18"/>
        </w:rPr>
        <w:t>AiGroup</w:t>
      </w:r>
      <w:proofErr w:type="spellEnd"/>
    </w:p>
    <w:p w14:paraId="344A4E83" w14:textId="77777777" w:rsidR="005037F3" w:rsidRPr="005037F3" w:rsidRDefault="005037F3" w:rsidP="005037F3">
      <w:pPr>
        <w:pStyle w:val="ListParagraph"/>
        <w:rPr>
          <w:sz w:val="18"/>
        </w:rPr>
      </w:pPr>
      <w:r w:rsidRPr="005037F3">
        <w:rPr>
          <w:sz w:val="18"/>
        </w:rPr>
        <w:t>Australian Council of Adult Literacy, ACAL</w:t>
      </w:r>
    </w:p>
    <w:p w14:paraId="21B2BAF4" w14:textId="77777777" w:rsidR="005037F3" w:rsidRPr="005037F3" w:rsidRDefault="005037F3" w:rsidP="005037F3">
      <w:pPr>
        <w:pStyle w:val="ListParagraph"/>
        <w:rPr>
          <w:sz w:val="18"/>
        </w:rPr>
      </w:pPr>
      <w:r w:rsidRPr="005037F3">
        <w:rPr>
          <w:sz w:val="18"/>
        </w:rPr>
        <w:t xml:space="preserve">Australian Digital Inclusion Alliance </w:t>
      </w:r>
    </w:p>
    <w:p w14:paraId="60BAE16E" w14:textId="77777777" w:rsidR="005037F3" w:rsidRPr="005037F3" w:rsidRDefault="005037F3" w:rsidP="005037F3">
      <w:pPr>
        <w:pStyle w:val="ListParagraph"/>
        <w:rPr>
          <w:sz w:val="18"/>
        </w:rPr>
      </w:pPr>
      <w:r w:rsidRPr="005037F3">
        <w:rPr>
          <w:sz w:val="18"/>
        </w:rPr>
        <w:t>Community Colleges Australia</w:t>
      </w:r>
    </w:p>
    <w:p w14:paraId="7C671B0A" w14:textId="77777777" w:rsidR="005037F3" w:rsidRPr="005037F3" w:rsidRDefault="005037F3" w:rsidP="005037F3">
      <w:pPr>
        <w:pStyle w:val="ListParagraph"/>
        <w:rPr>
          <w:sz w:val="18"/>
        </w:rPr>
      </w:pPr>
      <w:proofErr w:type="spellStart"/>
      <w:r w:rsidRPr="005037F3">
        <w:rPr>
          <w:sz w:val="18"/>
        </w:rPr>
        <w:t>Eloquium</w:t>
      </w:r>
      <w:proofErr w:type="spellEnd"/>
      <w:r w:rsidRPr="005037F3">
        <w:rPr>
          <w:sz w:val="18"/>
        </w:rPr>
        <w:t xml:space="preserve"> Group</w:t>
      </w:r>
    </w:p>
    <w:p w14:paraId="1A8545EC" w14:textId="77777777" w:rsidR="005037F3" w:rsidRPr="005037F3" w:rsidRDefault="005037F3" w:rsidP="005037F3">
      <w:pPr>
        <w:pStyle w:val="ListParagraph"/>
        <w:rPr>
          <w:sz w:val="18"/>
        </w:rPr>
      </w:pPr>
      <w:r w:rsidRPr="005037F3">
        <w:rPr>
          <w:sz w:val="18"/>
        </w:rPr>
        <w:t>Jobs Australia</w:t>
      </w:r>
    </w:p>
    <w:p w14:paraId="05D828CF" w14:textId="77777777" w:rsidR="005037F3" w:rsidRPr="005037F3" w:rsidRDefault="005037F3" w:rsidP="005037F3">
      <w:pPr>
        <w:pStyle w:val="ListParagraph"/>
        <w:rPr>
          <w:sz w:val="18"/>
        </w:rPr>
      </w:pPr>
      <w:r w:rsidRPr="005037F3">
        <w:rPr>
          <w:sz w:val="18"/>
        </w:rPr>
        <w:t>National Employment Services Association</w:t>
      </w:r>
    </w:p>
    <w:p w14:paraId="50A237E8" w14:textId="77777777" w:rsidR="005037F3" w:rsidRPr="005037F3" w:rsidRDefault="005037F3" w:rsidP="005037F3">
      <w:pPr>
        <w:pStyle w:val="ListParagraph"/>
        <w:rPr>
          <w:sz w:val="18"/>
        </w:rPr>
      </w:pPr>
      <w:r w:rsidRPr="005037F3">
        <w:rPr>
          <w:sz w:val="18"/>
        </w:rPr>
        <w:t>Reading Writing Hotline</w:t>
      </w:r>
    </w:p>
    <w:p w14:paraId="7A47ADA6" w14:textId="77777777" w:rsidR="005037F3" w:rsidRDefault="005037F3" w:rsidP="005037F3">
      <w:pPr>
        <w:autoSpaceDE w:val="0"/>
        <w:autoSpaceDN w:val="0"/>
        <w:adjustRightInd w:val="0"/>
        <w:rPr>
          <w:sz w:val="18"/>
          <w:szCs w:val="18"/>
        </w:rPr>
      </w:pPr>
      <w:r>
        <w:rPr>
          <w:sz w:val="18"/>
          <w:szCs w:val="18"/>
        </w:rPr>
        <w:t>© Commonwealth of Australia 2020</w:t>
      </w:r>
    </w:p>
    <w:p w14:paraId="2ADDA880" w14:textId="77777777" w:rsidR="005037F3" w:rsidRPr="00C41927" w:rsidRDefault="005037F3" w:rsidP="005037F3">
      <w:pPr>
        <w:autoSpaceDE w:val="0"/>
        <w:autoSpaceDN w:val="0"/>
        <w:adjustRightInd w:val="0"/>
        <w:rPr>
          <w:b/>
          <w:bCs/>
          <w:sz w:val="18"/>
          <w:szCs w:val="18"/>
        </w:rPr>
      </w:pPr>
      <w:r w:rsidRPr="00C41927">
        <w:rPr>
          <w:b/>
          <w:bCs/>
          <w:sz w:val="18"/>
          <w:szCs w:val="18"/>
        </w:rPr>
        <w:t>Creative Commons licence</w:t>
      </w:r>
    </w:p>
    <w:p w14:paraId="1495FF42" w14:textId="77777777" w:rsidR="005037F3" w:rsidRPr="00C41927" w:rsidRDefault="005037F3" w:rsidP="005037F3">
      <w:pPr>
        <w:autoSpaceDE w:val="0"/>
        <w:autoSpaceDN w:val="0"/>
        <w:adjustRightInd w:val="0"/>
        <w:rPr>
          <w:sz w:val="18"/>
          <w:szCs w:val="18"/>
        </w:rPr>
      </w:pPr>
      <w:r w:rsidRPr="00C41927">
        <w:rPr>
          <w:sz w:val="18"/>
          <w:szCs w:val="18"/>
        </w:rPr>
        <w:t>This work is copyright. All material in this publication, save for the Commonwealth Coat of Arms, is licensed under a Creative Commons</w:t>
      </w:r>
      <w:r w:rsidRPr="00C41927">
        <w:rPr>
          <w:b/>
          <w:bCs/>
          <w:sz w:val="18"/>
          <w:szCs w:val="18"/>
        </w:rPr>
        <w:t xml:space="preserve"> </w:t>
      </w:r>
      <w:r w:rsidRPr="00C41927">
        <w:rPr>
          <w:sz w:val="18"/>
          <w:szCs w:val="18"/>
        </w:rPr>
        <w:t>Attribution-</w:t>
      </w:r>
      <w:proofErr w:type="spellStart"/>
      <w:r w:rsidRPr="00C41927">
        <w:rPr>
          <w:sz w:val="18"/>
          <w:szCs w:val="18"/>
        </w:rPr>
        <w:t>NonCommercial</w:t>
      </w:r>
      <w:proofErr w:type="spellEnd"/>
      <w:r w:rsidRPr="00C41927">
        <w:rPr>
          <w:sz w:val="18"/>
          <w:szCs w:val="18"/>
        </w:rPr>
        <w:t>-</w:t>
      </w:r>
      <w:proofErr w:type="spellStart"/>
      <w:r w:rsidRPr="00C41927">
        <w:rPr>
          <w:sz w:val="18"/>
          <w:szCs w:val="18"/>
        </w:rPr>
        <w:t>ShareAlike</w:t>
      </w:r>
      <w:proofErr w:type="spellEnd"/>
      <w:r w:rsidRPr="00C41927">
        <w:rPr>
          <w:b/>
          <w:bCs/>
          <w:sz w:val="18"/>
          <w:szCs w:val="18"/>
        </w:rPr>
        <w:t xml:space="preserve"> </w:t>
      </w:r>
      <w:r w:rsidRPr="00C41927">
        <w:rPr>
          <w:sz w:val="18"/>
          <w:szCs w:val="18"/>
        </w:rPr>
        <w:t>Licence.</w:t>
      </w:r>
    </w:p>
    <w:p w14:paraId="596E48C3" w14:textId="77777777" w:rsidR="005037F3" w:rsidRPr="00C41927" w:rsidRDefault="005037F3" w:rsidP="005037F3">
      <w:pPr>
        <w:autoSpaceDE w:val="0"/>
        <w:autoSpaceDN w:val="0"/>
        <w:adjustRightInd w:val="0"/>
        <w:rPr>
          <w:sz w:val="18"/>
          <w:szCs w:val="18"/>
        </w:rPr>
      </w:pPr>
      <w:r>
        <w:rPr>
          <w:noProof/>
          <w:sz w:val="18"/>
          <w:szCs w:val="18"/>
          <w:lang w:eastAsia="en-AU"/>
        </w:rPr>
        <w:drawing>
          <wp:inline distT="0" distB="0" distL="0" distR="0" wp14:anchorId="18477E53" wp14:editId="09C5EE6D">
            <wp:extent cx="838200" cy="292100"/>
            <wp:effectExtent l="0" t="0" r="0" b="0"/>
            <wp:docPr id="1"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FAB1.DDFF8E5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292100"/>
                    </a:xfrm>
                    <a:prstGeom prst="rect">
                      <a:avLst/>
                    </a:prstGeom>
                    <a:noFill/>
                    <a:ln>
                      <a:noFill/>
                    </a:ln>
                  </pic:spPr>
                </pic:pic>
              </a:graphicData>
            </a:graphic>
          </wp:inline>
        </w:drawing>
      </w:r>
    </w:p>
    <w:p w14:paraId="76EA4D1C" w14:textId="77777777" w:rsidR="005037F3" w:rsidRPr="00C41927" w:rsidRDefault="005037F3" w:rsidP="005037F3">
      <w:pPr>
        <w:autoSpaceDE w:val="0"/>
        <w:autoSpaceDN w:val="0"/>
        <w:adjustRightInd w:val="0"/>
        <w:rPr>
          <w:sz w:val="18"/>
          <w:szCs w:val="18"/>
        </w:rPr>
      </w:pPr>
      <w:r w:rsidRPr="00C41927">
        <w:rPr>
          <w:sz w:val="18"/>
          <w:szCs w:val="18"/>
        </w:rPr>
        <w:t xml:space="preserve">The licence deed is available at </w:t>
      </w:r>
      <w:hyperlink r:id="rId15" w:history="1">
        <w:r w:rsidRPr="00C41927">
          <w:rPr>
            <w:rStyle w:val="Hyperlink"/>
            <w:rFonts w:cs="Arial"/>
            <w:sz w:val="18"/>
            <w:szCs w:val="18"/>
          </w:rPr>
          <w:t>http://creativecommons.org/licenses/by-nc-sa/3.0/</w:t>
        </w:r>
      </w:hyperlink>
      <w:r w:rsidRPr="00C41927">
        <w:rPr>
          <w:sz w:val="18"/>
          <w:szCs w:val="18"/>
        </w:rPr>
        <w:t>.</w:t>
      </w:r>
      <w:r>
        <w:rPr>
          <w:sz w:val="18"/>
          <w:szCs w:val="18"/>
        </w:rPr>
        <w:t xml:space="preserve"> </w:t>
      </w:r>
    </w:p>
    <w:p w14:paraId="159D1712" w14:textId="77777777" w:rsidR="005037F3" w:rsidRPr="00C41927" w:rsidRDefault="005037F3" w:rsidP="005037F3">
      <w:pPr>
        <w:autoSpaceDE w:val="0"/>
        <w:autoSpaceDN w:val="0"/>
        <w:adjustRightInd w:val="0"/>
        <w:rPr>
          <w:sz w:val="18"/>
          <w:szCs w:val="18"/>
        </w:rPr>
      </w:pPr>
      <w:r w:rsidRPr="00C41927">
        <w:rPr>
          <w:sz w:val="18"/>
          <w:szCs w:val="18"/>
        </w:rPr>
        <w:t xml:space="preserve">Reproduction for purposes other than those indicated above requires prior written permission. Requests and inquiries concerning reproduction and rights should be addressed to: Department of </w:t>
      </w:r>
      <w:r>
        <w:rPr>
          <w:sz w:val="18"/>
          <w:szCs w:val="18"/>
        </w:rPr>
        <w:t>Employment, Skills, Small and Family Business.</w:t>
      </w:r>
    </w:p>
    <w:p w14:paraId="468AD698" w14:textId="77777777" w:rsidR="005037F3" w:rsidRPr="00C41927" w:rsidRDefault="005037F3" w:rsidP="005037F3">
      <w:pPr>
        <w:autoSpaceDE w:val="0"/>
        <w:autoSpaceDN w:val="0"/>
        <w:adjustRightInd w:val="0"/>
        <w:rPr>
          <w:sz w:val="18"/>
          <w:szCs w:val="18"/>
        </w:rPr>
      </w:pPr>
      <w:r w:rsidRPr="00C41927">
        <w:rPr>
          <w:sz w:val="18"/>
          <w:szCs w:val="18"/>
        </w:rPr>
        <w:t>Funded by the Commonwealth of Australia</w:t>
      </w:r>
      <w:r>
        <w:rPr>
          <w:sz w:val="18"/>
          <w:szCs w:val="18"/>
        </w:rPr>
        <w:t>.</w:t>
      </w:r>
    </w:p>
    <w:p w14:paraId="575762E1" w14:textId="3A98DA5C" w:rsidR="00A13341" w:rsidRDefault="005037F3" w:rsidP="005037F3">
      <w:pPr>
        <w:autoSpaceDE w:val="0"/>
        <w:autoSpaceDN w:val="0"/>
        <w:adjustRightInd w:val="0"/>
        <w:rPr>
          <w:sz w:val="18"/>
          <w:szCs w:val="18"/>
        </w:rPr>
      </w:pPr>
      <w:r w:rsidRPr="00C41927">
        <w:rPr>
          <w:sz w:val="18"/>
          <w:szCs w:val="18"/>
        </w:rPr>
        <w:t>The views expressed in this document do not necessarily reflect the views of the Commonwealth of Australia.</w:t>
      </w:r>
    </w:p>
    <w:p w14:paraId="4E792D86" w14:textId="2B805256" w:rsidR="005037F3" w:rsidRPr="00921615" w:rsidRDefault="00921615" w:rsidP="00921615">
      <w:pPr>
        <w:autoSpaceDE w:val="0"/>
        <w:autoSpaceDN w:val="0"/>
        <w:adjustRightInd w:val="0"/>
        <w:rPr>
          <w:b/>
          <w:bCs/>
        </w:rPr>
      </w:pPr>
      <w:r w:rsidRPr="00921615">
        <w:rPr>
          <w:b/>
          <w:bCs/>
          <w:sz w:val="18"/>
          <w:szCs w:val="18"/>
        </w:rPr>
        <w:t>DRAFT – THIS FRAMEWORK WILL BE EVALUATED IN 2022</w:t>
      </w:r>
    </w:p>
    <w:p w14:paraId="19D45B14" w14:textId="77777777" w:rsidR="005037F3" w:rsidRDefault="005037F3" w:rsidP="007855CC">
      <w:pPr>
        <w:sectPr w:rsidR="005037F3" w:rsidSect="005037F3">
          <w:pgSz w:w="11906" w:h="16838"/>
          <w:pgMar w:top="851" w:right="1440" w:bottom="1440" w:left="1440" w:header="709" w:footer="709" w:gutter="0"/>
          <w:cols w:space="708"/>
          <w:titlePg/>
          <w:docGrid w:linePitch="360"/>
        </w:sectPr>
      </w:pPr>
    </w:p>
    <w:sdt>
      <w:sdtPr>
        <w:rPr>
          <w:rFonts w:asciiTheme="minorHAnsi" w:eastAsiaTheme="minorHAnsi" w:hAnsiTheme="minorHAnsi" w:cstheme="minorBidi"/>
          <w:b w:val="0"/>
          <w:color w:val="auto"/>
          <w:sz w:val="22"/>
          <w:szCs w:val="22"/>
        </w:rPr>
        <w:id w:val="1400401420"/>
        <w:docPartObj>
          <w:docPartGallery w:val="Table of Contents"/>
          <w:docPartUnique/>
        </w:docPartObj>
      </w:sdtPr>
      <w:sdtEndPr>
        <w:rPr>
          <w:bCs/>
          <w:noProof/>
        </w:rPr>
      </w:sdtEndPr>
      <w:sdtContent>
        <w:p w14:paraId="02B6C93D" w14:textId="77777777" w:rsidR="005A32F8" w:rsidRDefault="005A32F8">
          <w:pPr>
            <w:pStyle w:val="TOCHeading"/>
          </w:pPr>
          <w:r>
            <w:t>Contents</w:t>
          </w:r>
        </w:p>
        <w:p w14:paraId="3952DAC3" w14:textId="77777777" w:rsidR="0054306C" w:rsidRDefault="005A32F8">
          <w:pPr>
            <w:pStyle w:val="TOC1"/>
            <w:tabs>
              <w:tab w:val="right" w:leader="dot" w:pos="9016"/>
            </w:tabs>
            <w:rPr>
              <w:rFonts w:eastAsiaTheme="minorEastAsia"/>
              <w:b w:val="0"/>
              <w:noProof/>
              <w:lang w:eastAsia="en-AU"/>
            </w:rPr>
          </w:pPr>
          <w:r>
            <w:rPr>
              <w:b w:val="0"/>
            </w:rPr>
            <w:fldChar w:fldCharType="begin"/>
          </w:r>
          <w:r>
            <w:rPr>
              <w:b w:val="0"/>
            </w:rPr>
            <w:instrText xml:space="preserve"> TOC \o "1-2" \h \z \u </w:instrText>
          </w:r>
          <w:r>
            <w:rPr>
              <w:b w:val="0"/>
            </w:rPr>
            <w:fldChar w:fldCharType="separate"/>
          </w:r>
          <w:hyperlink w:anchor="_Toc40978403" w:history="1">
            <w:r w:rsidR="0054306C" w:rsidRPr="00D836E0">
              <w:rPr>
                <w:rStyle w:val="Hyperlink"/>
                <w:noProof/>
              </w:rPr>
              <w:t>Foundation Skills for Your Future Digital Framework</w:t>
            </w:r>
            <w:r w:rsidR="0054306C">
              <w:rPr>
                <w:noProof/>
                <w:webHidden/>
              </w:rPr>
              <w:tab/>
            </w:r>
            <w:r w:rsidR="0054306C">
              <w:rPr>
                <w:noProof/>
                <w:webHidden/>
              </w:rPr>
              <w:fldChar w:fldCharType="begin"/>
            </w:r>
            <w:r w:rsidR="0054306C">
              <w:rPr>
                <w:noProof/>
                <w:webHidden/>
              </w:rPr>
              <w:instrText xml:space="preserve"> PAGEREF _Toc40978403 \h </w:instrText>
            </w:r>
            <w:r w:rsidR="0054306C">
              <w:rPr>
                <w:noProof/>
                <w:webHidden/>
              </w:rPr>
            </w:r>
            <w:r w:rsidR="0054306C">
              <w:rPr>
                <w:noProof/>
                <w:webHidden/>
              </w:rPr>
              <w:fldChar w:fldCharType="separate"/>
            </w:r>
            <w:r w:rsidR="0081514A">
              <w:rPr>
                <w:noProof/>
                <w:webHidden/>
              </w:rPr>
              <w:t>2</w:t>
            </w:r>
            <w:r w:rsidR="0054306C">
              <w:rPr>
                <w:noProof/>
                <w:webHidden/>
              </w:rPr>
              <w:fldChar w:fldCharType="end"/>
            </w:r>
          </w:hyperlink>
        </w:p>
        <w:p w14:paraId="3A9F4E1F" w14:textId="77777777" w:rsidR="0054306C" w:rsidRDefault="007F6F10">
          <w:pPr>
            <w:pStyle w:val="TOC2"/>
            <w:tabs>
              <w:tab w:val="right" w:leader="dot" w:pos="9016"/>
            </w:tabs>
            <w:rPr>
              <w:rFonts w:eastAsiaTheme="minorEastAsia"/>
              <w:noProof/>
              <w:lang w:eastAsia="en-AU"/>
            </w:rPr>
          </w:pPr>
          <w:hyperlink w:anchor="_Toc40978404" w:history="1">
            <w:r w:rsidR="0054306C" w:rsidRPr="00D836E0">
              <w:rPr>
                <w:rStyle w:val="Hyperlink"/>
                <w:noProof/>
              </w:rPr>
              <w:t>Project Team:</w:t>
            </w:r>
            <w:r w:rsidR="0054306C">
              <w:rPr>
                <w:noProof/>
                <w:webHidden/>
              </w:rPr>
              <w:tab/>
            </w:r>
            <w:r w:rsidR="0054306C">
              <w:rPr>
                <w:noProof/>
                <w:webHidden/>
              </w:rPr>
              <w:fldChar w:fldCharType="begin"/>
            </w:r>
            <w:r w:rsidR="0054306C">
              <w:rPr>
                <w:noProof/>
                <w:webHidden/>
              </w:rPr>
              <w:instrText xml:space="preserve"> PAGEREF _Toc40978404 \h </w:instrText>
            </w:r>
            <w:r w:rsidR="0054306C">
              <w:rPr>
                <w:noProof/>
                <w:webHidden/>
              </w:rPr>
            </w:r>
            <w:r w:rsidR="0054306C">
              <w:rPr>
                <w:noProof/>
                <w:webHidden/>
              </w:rPr>
              <w:fldChar w:fldCharType="separate"/>
            </w:r>
            <w:r w:rsidR="0081514A">
              <w:rPr>
                <w:noProof/>
                <w:webHidden/>
              </w:rPr>
              <w:t>2</w:t>
            </w:r>
            <w:r w:rsidR="0054306C">
              <w:rPr>
                <w:noProof/>
                <w:webHidden/>
              </w:rPr>
              <w:fldChar w:fldCharType="end"/>
            </w:r>
          </w:hyperlink>
        </w:p>
        <w:p w14:paraId="0C84DF98" w14:textId="77777777" w:rsidR="0054306C" w:rsidRDefault="007F6F10">
          <w:pPr>
            <w:pStyle w:val="TOC1"/>
            <w:tabs>
              <w:tab w:val="right" w:leader="dot" w:pos="9016"/>
            </w:tabs>
            <w:rPr>
              <w:rFonts w:eastAsiaTheme="minorEastAsia"/>
              <w:b w:val="0"/>
              <w:noProof/>
              <w:lang w:eastAsia="en-AU"/>
            </w:rPr>
          </w:pPr>
          <w:hyperlink w:anchor="_Toc40978405" w:history="1">
            <w:r w:rsidR="0054306C" w:rsidRPr="00D836E0">
              <w:rPr>
                <w:rStyle w:val="Hyperlink"/>
                <w:noProof/>
              </w:rPr>
              <w:t>What is digital literacy?</w:t>
            </w:r>
            <w:r w:rsidR="0054306C">
              <w:rPr>
                <w:noProof/>
                <w:webHidden/>
              </w:rPr>
              <w:tab/>
            </w:r>
            <w:r w:rsidR="0054306C">
              <w:rPr>
                <w:noProof/>
                <w:webHidden/>
              </w:rPr>
              <w:fldChar w:fldCharType="begin"/>
            </w:r>
            <w:r w:rsidR="0054306C">
              <w:rPr>
                <w:noProof/>
                <w:webHidden/>
              </w:rPr>
              <w:instrText xml:space="preserve"> PAGEREF _Toc40978405 \h </w:instrText>
            </w:r>
            <w:r w:rsidR="0054306C">
              <w:rPr>
                <w:noProof/>
                <w:webHidden/>
              </w:rPr>
            </w:r>
            <w:r w:rsidR="0054306C">
              <w:rPr>
                <w:noProof/>
                <w:webHidden/>
              </w:rPr>
              <w:fldChar w:fldCharType="separate"/>
            </w:r>
            <w:r w:rsidR="0081514A">
              <w:rPr>
                <w:noProof/>
                <w:webHidden/>
              </w:rPr>
              <w:t>4</w:t>
            </w:r>
            <w:r w:rsidR="0054306C">
              <w:rPr>
                <w:noProof/>
                <w:webHidden/>
              </w:rPr>
              <w:fldChar w:fldCharType="end"/>
            </w:r>
          </w:hyperlink>
        </w:p>
        <w:p w14:paraId="60828603" w14:textId="77777777" w:rsidR="0054306C" w:rsidRDefault="007F6F10">
          <w:pPr>
            <w:pStyle w:val="TOC1"/>
            <w:tabs>
              <w:tab w:val="right" w:leader="dot" w:pos="9016"/>
            </w:tabs>
            <w:rPr>
              <w:rFonts w:eastAsiaTheme="minorEastAsia"/>
              <w:b w:val="0"/>
              <w:noProof/>
              <w:lang w:eastAsia="en-AU"/>
            </w:rPr>
          </w:pPr>
          <w:hyperlink w:anchor="_Toc40978406" w:history="1">
            <w:r w:rsidR="0054306C" w:rsidRPr="00D836E0">
              <w:rPr>
                <w:rStyle w:val="Hyperlink"/>
                <w:noProof/>
              </w:rPr>
              <w:t>What is the Digital Literacy Skills Framework?</w:t>
            </w:r>
            <w:r w:rsidR="0054306C">
              <w:rPr>
                <w:noProof/>
                <w:webHidden/>
              </w:rPr>
              <w:tab/>
            </w:r>
            <w:r w:rsidR="0054306C">
              <w:rPr>
                <w:noProof/>
                <w:webHidden/>
              </w:rPr>
              <w:fldChar w:fldCharType="begin"/>
            </w:r>
            <w:r w:rsidR="0054306C">
              <w:rPr>
                <w:noProof/>
                <w:webHidden/>
              </w:rPr>
              <w:instrText xml:space="preserve"> PAGEREF _Toc40978406 \h </w:instrText>
            </w:r>
            <w:r w:rsidR="0054306C">
              <w:rPr>
                <w:noProof/>
                <w:webHidden/>
              </w:rPr>
            </w:r>
            <w:r w:rsidR="0054306C">
              <w:rPr>
                <w:noProof/>
                <w:webHidden/>
              </w:rPr>
              <w:fldChar w:fldCharType="separate"/>
            </w:r>
            <w:r w:rsidR="0081514A">
              <w:rPr>
                <w:noProof/>
                <w:webHidden/>
              </w:rPr>
              <w:t>4</w:t>
            </w:r>
            <w:r w:rsidR="0054306C">
              <w:rPr>
                <w:noProof/>
                <w:webHidden/>
              </w:rPr>
              <w:fldChar w:fldCharType="end"/>
            </w:r>
          </w:hyperlink>
        </w:p>
        <w:p w14:paraId="0A5BF8FC" w14:textId="77777777" w:rsidR="0054306C" w:rsidRDefault="007F6F10">
          <w:pPr>
            <w:pStyle w:val="TOC2"/>
            <w:tabs>
              <w:tab w:val="right" w:leader="dot" w:pos="9016"/>
            </w:tabs>
            <w:rPr>
              <w:rFonts w:eastAsiaTheme="minorEastAsia"/>
              <w:noProof/>
              <w:lang w:eastAsia="en-AU"/>
            </w:rPr>
          </w:pPr>
          <w:hyperlink w:anchor="_Toc40978407" w:history="1">
            <w:r w:rsidR="0054306C" w:rsidRPr="00D836E0">
              <w:rPr>
                <w:rStyle w:val="Hyperlink"/>
                <w:noProof/>
              </w:rPr>
              <w:t>How can the Digital Literacy Skills Framework be used?</w:t>
            </w:r>
            <w:r w:rsidR="0054306C">
              <w:rPr>
                <w:noProof/>
                <w:webHidden/>
              </w:rPr>
              <w:tab/>
            </w:r>
            <w:r w:rsidR="0054306C">
              <w:rPr>
                <w:noProof/>
                <w:webHidden/>
              </w:rPr>
              <w:fldChar w:fldCharType="begin"/>
            </w:r>
            <w:r w:rsidR="0054306C">
              <w:rPr>
                <w:noProof/>
                <w:webHidden/>
              </w:rPr>
              <w:instrText xml:space="preserve"> PAGEREF _Toc40978407 \h </w:instrText>
            </w:r>
            <w:r w:rsidR="0054306C">
              <w:rPr>
                <w:noProof/>
                <w:webHidden/>
              </w:rPr>
            </w:r>
            <w:r w:rsidR="0054306C">
              <w:rPr>
                <w:noProof/>
                <w:webHidden/>
              </w:rPr>
              <w:fldChar w:fldCharType="separate"/>
            </w:r>
            <w:r w:rsidR="0081514A">
              <w:rPr>
                <w:noProof/>
                <w:webHidden/>
              </w:rPr>
              <w:t>5</w:t>
            </w:r>
            <w:r w:rsidR="0054306C">
              <w:rPr>
                <w:noProof/>
                <w:webHidden/>
              </w:rPr>
              <w:fldChar w:fldCharType="end"/>
            </w:r>
          </w:hyperlink>
        </w:p>
        <w:p w14:paraId="056B9180" w14:textId="77777777" w:rsidR="0054306C" w:rsidRDefault="007F6F10">
          <w:pPr>
            <w:pStyle w:val="TOC2"/>
            <w:tabs>
              <w:tab w:val="right" w:leader="dot" w:pos="9016"/>
            </w:tabs>
            <w:rPr>
              <w:rFonts w:eastAsiaTheme="minorEastAsia"/>
              <w:noProof/>
              <w:lang w:eastAsia="en-AU"/>
            </w:rPr>
          </w:pPr>
          <w:hyperlink w:anchor="_Toc40978408" w:history="1">
            <w:r w:rsidR="0054306C" w:rsidRPr="00D836E0">
              <w:rPr>
                <w:rStyle w:val="Hyperlink"/>
                <w:noProof/>
              </w:rPr>
              <w:t>Theoretical underpinnings</w:t>
            </w:r>
            <w:r w:rsidR="0054306C">
              <w:rPr>
                <w:noProof/>
                <w:webHidden/>
              </w:rPr>
              <w:tab/>
            </w:r>
            <w:r w:rsidR="0054306C">
              <w:rPr>
                <w:noProof/>
                <w:webHidden/>
              </w:rPr>
              <w:fldChar w:fldCharType="begin"/>
            </w:r>
            <w:r w:rsidR="0054306C">
              <w:rPr>
                <w:noProof/>
                <w:webHidden/>
              </w:rPr>
              <w:instrText xml:space="preserve"> PAGEREF _Toc40978408 \h </w:instrText>
            </w:r>
            <w:r w:rsidR="0054306C">
              <w:rPr>
                <w:noProof/>
                <w:webHidden/>
              </w:rPr>
            </w:r>
            <w:r w:rsidR="0054306C">
              <w:rPr>
                <w:noProof/>
                <w:webHidden/>
              </w:rPr>
              <w:fldChar w:fldCharType="separate"/>
            </w:r>
            <w:r w:rsidR="0081514A">
              <w:rPr>
                <w:noProof/>
                <w:webHidden/>
              </w:rPr>
              <w:t>5</w:t>
            </w:r>
            <w:r w:rsidR="0054306C">
              <w:rPr>
                <w:noProof/>
                <w:webHidden/>
              </w:rPr>
              <w:fldChar w:fldCharType="end"/>
            </w:r>
          </w:hyperlink>
        </w:p>
        <w:p w14:paraId="0AB98696" w14:textId="77777777" w:rsidR="0054306C" w:rsidRDefault="007F6F10">
          <w:pPr>
            <w:pStyle w:val="TOC1"/>
            <w:tabs>
              <w:tab w:val="right" w:leader="dot" w:pos="9016"/>
            </w:tabs>
            <w:rPr>
              <w:rFonts w:eastAsiaTheme="minorEastAsia"/>
              <w:b w:val="0"/>
              <w:noProof/>
              <w:lang w:eastAsia="en-AU"/>
            </w:rPr>
          </w:pPr>
          <w:hyperlink w:anchor="_Toc40978409" w:history="1">
            <w:r w:rsidR="0054306C" w:rsidRPr="00D836E0">
              <w:rPr>
                <w:rStyle w:val="Hyperlink"/>
                <w:noProof/>
              </w:rPr>
              <w:t>Key Features of the Digital Literacy Skills Framework</w:t>
            </w:r>
            <w:r w:rsidR="0054306C">
              <w:rPr>
                <w:noProof/>
                <w:webHidden/>
              </w:rPr>
              <w:tab/>
            </w:r>
            <w:r w:rsidR="0054306C">
              <w:rPr>
                <w:noProof/>
                <w:webHidden/>
              </w:rPr>
              <w:fldChar w:fldCharType="begin"/>
            </w:r>
            <w:r w:rsidR="0054306C">
              <w:rPr>
                <w:noProof/>
                <w:webHidden/>
              </w:rPr>
              <w:instrText xml:space="preserve"> PAGEREF _Toc40978409 \h </w:instrText>
            </w:r>
            <w:r w:rsidR="0054306C">
              <w:rPr>
                <w:noProof/>
                <w:webHidden/>
              </w:rPr>
            </w:r>
            <w:r w:rsidR="0054306C">
              <w:rPr>
                <w:noProof/>
                <w:webHidden/>
              </w:rPr>
              <w:fldChar w:fldCharType="separate"/>
            </w:r>
            <w:r w:rsidR="0081514A">
              <w:rPr>
                <w:noProof/>
                <w:webHidden/>
              </w:rPr>
              <w:t>7</w:t>
            </w:r>
            <w:r w:rsidR="0054306C">
              <w:rPr>
                <w:noProof/>
                <w:webHidden/>
              </w:rPr>
              <w:fldChar w:fldCharType="end"/>
            </w:r>
          </w:hyperlink>
        </w:p>
        <w:p w14:paraId="0A6CECFB" w14:textId="77777777" w:rsidR="0054306C" w:rsidRDefault="007F6F10">
          <w:pPr>
            <w:pStyle w:val="TOC2"/>
            <w:tabs>
              <w:tab w:val="right" w:leader="dot" w:pos="9016"/>
            </w:tabs>
            <w:rPr>
              <w:rFonts w:eastAsiaTheme="minorEastAsia"/>
              <w:noProof/>
              <w:lang w:eastAsia="en-AU"/>
            </w:rPr>
          </w:pPr>
          <w:hyperlink w:anchor="_Toc40978410" w:history="1">
            <w:r w:rsidR="0054306C" w:rsidRPr="00D836E0">
              <w:rPr>
                <w:rStyle w:val="Hyperlink"/>
                <w:noProof/>
              </w:rPr>
              <w:t>Guiding Principles</w:t>
            </w:r>
            <w:r w:rsidR="0054306C">
              <w:rPr>
                <w:noProof/>
                <w:webHidden/>
              </w:rPr>
              <w:tab/>
            </w:r>
            <w:r w:rsidR="0054306C">
              <w:rPr>
                <w:noProof/>
                <w:webHidden/>
              </w:rPr>
              <w:fldChar w:fldCharType="begin"/>
            </w:r>
            <w:r w:rsidR="0054306C">
              <w:rPr>
                <w:noProof/>
                <w:webHidden/>
              </w:rPr>
              <w:instrText xml:space="preserve"> PAGEREF _Toc40978410 \h </w:instrText>
            </w:r>
            <w:r w:rsidR="0054306C">
              <w:rPr>
                <w:noProof/>
                <w:webHidden/>
              </w:rPr>
            </w:r>
            <w:r w:rsidR="0054306C">
              <w:rPr>
                <w:noProof/>
                <w:webHidden/>
              </w:rPr>
              <w:fldChar w:fldCharType="separate"/>
            </w:r>
            <w:r w:rsidR="0081514A">
              <w:rPr>
                <w:noProof/>
                <w:webHidden/>
              </w:rPr>
              <w:t>7</w:t>
            </w:r>
            <w:r w:rsidR="0054306C">
              <w:rPr>
                <w:noProof/>
                <w:webHidden/>
              </w:rPr>
              <w:fldChar w:fldCharType="end"/>
            </w:r>
          </w:hyperlink>
        </w:p>
        <w:p w14:paraId="0FCC0D69" w14:textId="77777777" w:rsidR="0054306C" w:rsidRDefault="007F6F10">
          <w:pPr>
            <w:pStyle w:val="TOC2"/>
            <w:tabs>
              <w:tab w:val="right" w:leader="dot" w:pos="9016"/>
            </w:tabs>
            <w:rPr>
              <w:rFonts w:eastAsiaTheme="minorEastAsia"/>
              <w:noProof/>
              <w:lang w:eastAsia="en-AU"/>
            </w:rPr>
          </w:pPr>
          <w:hyperlink w:anchor="_Toc40978411" w:history="1">
            <w:r w:rsidR="0054306C" w:rsidRPr="00D836E0">
              <w:rPr>
                <w:rStyle w:val="Hyperlink"/>
                <w:noProof/>
              </w:rPr>
              <w:t>Four Performance Variables</w:t>
            </w:r>
            <w:r w:rsidR="0054306C">
              <w:rPr>
                <w:noProof/>
                <w:webHidden/>
              </w:rPr>
              <w:tab/>
            </w:r>
            <w:r w:rsidR="0054306C">
              <w:rPr>
                <w:noProof/>
                <w:webHidden/>
              </w:rPr>
              <w:fldChar w:fldCharType="begin"/>
            </w:r>
            <w:r w:rsidR="0054306C">
              <w:rPr>
                <w:noProof/>
                <w:webHidden/>
              </w:rPr>
              <w:instrText xml:space="preserve"> PAGEREF _Toc40978411 \h </w:instrText>
            </w:r>
            <w:r w:rsidR="0054306C">
              <w:rPr>
                <w:noProof/>
                <w:webHidden/>
              </w:rPr>
            </w:r>
            <w:r w:rsidR="0054306C">
              <w:rPr>
                <w:noProof/>
                <w:webHidden/>
              </w:rPr>
              <w:fldChar w:fldCharType="separate"/>
            </w:r>
            <w:r w:rsidR="0081514A">
              <w:rPr>
                <w:noProof/>
                <w:webHidden/>
              </w:rPr>
              <w:t>8</w:t>
            </w:r>
            <w:r w:rsidR="0054306C">
              <w:rPr>
                <w:noProof/>
                <w:webHidden/>
              </w:rPr>
              <w:fldChar w:fldCharType="end"/>
            </w:r>
          </w:hyperlink>
        </w:p>
        <w:p w14:paraId="222B3FC6" w14:textId="77777777" w:rsidR="0054306C" w:rsidRDefault="007F6F10">
          <w:pPr>
            <w:pStyle w:val="TOC2"/>
            <w:tabs>
              <w:tab w:val="right" w:leader="dot" w:pos="9016"/>
            </w:tabs>
            <w:rPr>
              <w:rFonts w:eastAsiaTheme="minorEastAsia"/>
              <w:noProof/>
              <w:lang w:eastAsia="en-AU"/>
            </w:rPr>
          </w:pPr>
          <w:hyperlink w:anchor="_Toc40978412" w:history="1">
            <w:r w:rsidR="0054306C" w:rsidRPr="00D836E0">
              <w:rPr>
                <w:rStyle w:val="Hyperlink"/>
                <w:noProof/>
              </w:rPr>
              <w:t>The Performance Variables Grid and Digital Literacy</w:t>
            </w:r>
            <w:r w:rsidR="0054306C">
              <w:rPr>
                <w:noProof/>
                <w:webHidden/>
              </w:rPr>
              <w:tab/>
            </w:r>
            <w:r w:rsidR="0054306C">
              <w:rPr>
                <w:noProof/>
                <w:webHidden/>
              </w:rPr>
              <w:fldChar w:fldCharType="begin"/>
            </w:r>
            <w:r w:rsidR="0054306C">
              <w:rPr>
                <w:noProof/>
                <w:webHidden/>
              </w:rPr>
              <w:instrText xml:space="preserve"> PAGEREF _Toc40978412 \h </w:instrText>
            </w:r>
            <w:r w:rsidR="0054306C">
              <w:rPr>
                <w:noProof/>
                <w:webHidden/>
              </w:rPr>
            </w:r>
            <w:r w:rsidR="0054306C">
              <w:rPr>
                <w:noProof/>
                <w:webHidden/>
              </w:rPr>
              <w:fldChar w:fldCharType="separate"/>
            </w:r>
            <w:r w:rsidR="0081514A">
              <w:rPr>
                <w:noProof/>
                <w:webHidden/>
              </w:rPr>
              <w:t>8</w:t>
            </w:r>
            <w:r w:rsidR="0054306C">
              <w:rPr>
                <w:noProof/>
                <w:webHidden/>
              </w:rPr>
              <w:fldChar w:fldCharType="end"/>
            </w:r>
          </w:hyperlink>
        </w:p>
        <w:p w14:paraId="703A6578" w14:textId="77777777" w:rsidR="0054306C" w:rsidRDefault="007F6F10">
          <w:pPr>
            <w:pStyle w:val="TOC2"/>
            <w:tabs>
              <w:tab w:val="right" w:leader="dot" w:pos="9016"/>
            </w:tabs>
            <w:rPr>
              <w:rFonts w:eastAsiaTheme="minorEastAsia"/>
              <w:noProof/>
              <w:lang w:eastAsia="en-AU"/>
            </w:rPr>
          </w:pPr>
          <w:hyperlink w:anchor="_Toc40978413" w:history="1">
            <w:r w:rsidR="0054306C" w:rsidRPr="00D836E0">
              <w:rPr>
                <w:rStyle w:val="Hyperlink"/>
                <w:noProof/>
              </w:rPr>
              <w:t>Indicators</w:t>
            </w:r>
            <w:r w:rsidR="0054306C">
              <w:rPr>
                <w:noProof/>
                <w:webHidden/>
              </w:rPr>
              <w:tab/>
            </w:r>
            <w:r w:rsidR="0054306C">
              <w:rPr>
                <w:noProof/>
                <w:webHidden/>
              </w:rPr>
              <w:fldChar w:fldCharType="begin"/>
            </w:r>
            <w:r w:rsidR="0054306C">
              <w:rPr>
                <w:noProof/>
                <w:webHidden/>
              </w:rPr>
              <w:instrText xml:space="preserve"> PAGEREF _Toc40978413 \h </w:instrText>
            </w:r>
            <w:r w:rsidR="0054306C">
              <w:rPr>
                <w:noProof/>
                <w:webHidden/>
              </w:rPr>
            </w:r>
            <w:r w:rsidR="0054306C">
              <w:rPr>
                <w:noProof/>
                <w:webHidden/>
              </w:rPr>
              <w:fldChar w:fldCharType="separate"/>
            </w:r>
            <w:r w:rsidR="0081514A">
              <w:rPr>
                <w:noProof/>
                <w:webHidden/>
              </w:rPr>
              <w:t>10</w:t>
            </w:r>
            <w:r w:rsidR="0054306C">
              <w:rPr>
                <w:noProof/>
                <w:webHidden/>
              </w:rPr>
              <w:fldChar w:fldCharType="end"/>
            </w:r>
          </w:hyperlink>
        </w:p>
        <w:p w14:paraId="0B53A4EF" w14:textId="77777777" w:rsidR="0054306C" w:rsidRDefault="007F6F10">
          <w:pPr>
            <w:pStyle w:val="TOC2"/>
            <w:tabs>
              <w:tab w:val="right" w:leader="dot" w:pos="9016"/>
            </w:tabs>
            <w:rPr>
              <w:rFonts w:eastAsiaTheme="minorEastAsia"/>
              <w:noProof/>
              <w:lang w:eastAsia="en-AU"/>
            </w:rPr>
          </w:pPr>
          <w:hyperlink w:anchor="_Toc40978414" w:history="1">
            <w:r w:rsidR="0054306C" w:rsidRPr="00D836E0">
              <w:rPr>
                <w:rStyle w:val="Hyperlink"/>
                <w:noProof/>
              </w:rPr>
              <w:t>Indicators by level</w:t>
            </w:r>
            <w:r w:rsidR="0054306C">
              <w:rPr>
                <w:noProof/>
                <w:webHidden/>
              </w:rPr>
              <w:tab/>
            </w:r>
            <w:r w:rsidR="0054306C">
              <w:rPr>
                <w:noProof/>
                <w:webHidden/>
              </w:rPr>
              <w:fldChar w:fldCharType="begin"/>
            </w:r>
            <w:r w:rsidR="0054306C">
              <w:rPr>
                <w:noProof/>
                <w:webHidden/>
              </w:rPr>
              <w:instrText xml:space="preserve"> PAGEREF _Toc40978414 \h </w:instrText>
            </w:r>
            <w:r w:rsidR="0054306C">
              <w:rPr>
                <w:noProof/>
                <w:webHidden/>
              </w:rPr>
            </w:r>
            <w:r w:rsidR="0054306C">
              <w:rPr>
                <w:noProof/>
                <w:webHidden/>
              </w:rPr>
              <w:fldChar w:fldCharType="separate"/>
            </w:r>
            <w:r w:rsidR="0081514A">
              <w:rPr>
                <w:noProof/>
                <w:webHidden/>
              </w:rPr>
              <w:t>11</w:t>
            </w:r>
            <w:r w:rsidR="0054306C">
              <w:rPr>
                <w:noProof/>
                <w:webHidden/>
              </w:rPr>
              <w:fldChar w:fldCharType="end"/>
            </w:r>
          </w:hyperlink>
        </w:p>
        <w:p w14:paraId="22EB0D83" w14:textId="77777777" w:rsidR="0054306C" w:rsidRDefault="007F6F10">
          <w:pPr>
            <w:pStyle w:val="TOC2"/>
            <w:tabs>
              <w:tab w:val="right" w:leader="dot" w:pos="9016"/>
            </w:tabs>
            <w:rPr>
              <w:rFonts w:eastAsiaTheme="minorEastAsia"/>
              <w:noProof/>
              <w:lang w:eastAsia="en-AU"/>
            </w:rPr>
          </w:pPr>
          <w:hyperlink w:anchor="_Toc40978415" w:history="1">
            <w:r w:rsidR="0054306C" w:rsidRPr="00D836E0">
              <w:rPr>
                <w:rStyle w:val="Hyperlink"/>
                <w:noProof/>
              </w:rPr>
              <w:t>Focus Areas and Performance Features</w:t>
            </w:r>
            <w:r w:rsidR="0054306C">
              <w:rPr>
                <w:noProof/>
                <w:webHidden/>
              </w:rPr>
              <w:tab/>
            </w:r>
            <w:r w:rsidR="0054306C">
              <w:rPr>
                <w:noProof/>
                <w:webHidden/>
              </w:rPr>
              <w:fldChar w:fldCharType="begin"/>
            </w:r>
            <w:r w:rsidR="0054306C">
              <w:rPr>
                <w:noProof/>
                <w:webHidden/>
              </w:rPr>
              <w:instrText xml:space="preserve"> PAGEREF _Toc40978415 \h </w:instrText>
            </w:r>
            <w:r w:rsidR="0054306C">
              <w:rPr>
                <w:noProof/>
                <w:webHidden/>
              </w:rPr>
            </w:r>
            <w:r w:rsidR="0054306C">
              <w:rPr>
                <w:noProof/>
                <w:webHidden/>
              </w:rPr>
              <w:fldChar w:fldCharType="separate"/>
            </w:r>
            <w:r w:rsidR="0081514A">
              <w:rPr>
                <w:noProof/>
                <w:webHidden/>
              </w:rPr>
              <w:t>11</w:t>
            </w:r>
            <w:r w:rsidR="0054306C">
              <w:rPr>
                <w:noProof/>
                <w:webHidden/>
              </w:rPr>
              <w:fldChar w:fldCharType="end"/>
            </w:r>
          </w:hyperlink>
        </w:p>
        <w:p w14:paraId="2E722645" w14:textId="77777777" w:rsidR="0054306C" w:rsidRDefault="007F6F10">
          <w:pPr>
            <w:pStyle w:val="TOC2"/>
            <w:tabs>
              <w:tab w:val="right" w:leader="dot" w:pos="9016"/>
            </w:tabs>
            <w:rPr>
              <w:rFonts w:eastAsiaTheme="minorEastAsia"/>
              <w:noProof/>
              <w:lang w:eastAsia="en-AU"/>
            </w:rPr>
          </w:pPr>
          <w:hyperlink w:anchor="_Toc40978416" w:history="1">
            <w:r w:rsidR="0054306C" w:rsidRPr="00D836E0">
              <w:rPr>
                <w:rStyle w:val="Hyperlink"/>
                <w:noProof/>
              </w:rPr>
              <w:t>Three Domains of Communication</w:t>
            </w:r>
            <w:r w:rsidR="0054306C">
              <w:rPr>
                <w:noProof/>
                <w:webHidden/>
              </w:rPr>
              <w:tab/>
            </w:r>
            <w:r w:rsidR="0054306C">
              <w:rPr>
                <w:noProof/>
                <w:webHidden/>
              </w:rPr>
              <w:fldChar w:fldCharType="begin"/>
            </w:r>
            <w:r w:rsidR="0054306C">
              <w:rPr>
                <w:noProof/>
                <w:webHidden/>
              </w:rPr>
              <w:instrText xml:space="preserve"> PAGEREF _Toc40978416 \h </w:instrText>
            </w:r>
            <w:r w:rsidR="0054306C">
              <w:rPr>
                <w:noProof/>
                <w:webHidden/>
              </w:rPr>
            </w:r>
            <w:r w:rsidR="0054306C">
              <w:rPr>
                <w:noProof/>
                <w:webHidden/>
              </w:rPr>
              <w:fldChar w:fldCharType="separate"/>
            </w:r>
            <w:r w:rsidR="0081514A">
              <w:rPr>
                <w:noProof/>
                <w:webHidden/>
              </w:rPr>
              <w:t>12</w:t>
            </w:r>
            <w:r w:rsidR="0054306C">
              <w:rPr>
                <w:noProof/>
                <w:webHidden/>
              </w:rPr>
              <w:fldChar w:fldCharType="end"/>
            </w:r>
          </w:hyperlink>
        </w:p>
        <w:p w14:paraId="6C32EA13" w14:textId="77777777" w:rsidR="0054306C" w:rsidRDefault="007F6F10">
          <w:pPr>
            <w:pStyle w:val="TOC2"/>
            <w:tabs>
              <w:tab w:val="right" w:leader="dot" w:pos="9016"/>
            </w:tabs>
            <w:rPr>
              <w:rFonts w:eastAsiaTheme="minorEastAsia"/>
              <w:noProof/>
              <w:lang w:eastAsia="en-AU"/>
            </w:rPr>
          </w:pPr>
          <w:hyperlink w:anchor="_Toc40978417" w:history="1">
            <w:r w:rsidR="0054306C" w:rsidRPr="00D836E0">
              <w:rPr>
                <w:rStyle w:val="Hyperlink"/>
                <w:noProof/>
              </w:rPr>
              <w:t>Sample activities</w:t>
            </w:r>
            <w:r w:rsidR="0054306C">
              <w:rPr>
                <w:noProof/>
                <w:webHidden/>
              </w:rPr>
              <w:tab/>
            </w:r>
            <w:r w:rsidR="0054306C">
              <w:rPr>
                <w:noProof/>
                <w:webHidden/>
              </w:rPr>
              <w:fldChar w:fldCharType="begin"/>
            </w:r>
            <w:r w:rsidR="0054306C">
              <w:rPr>
                <w:noProof/>
                <w:webHidden/>
              </w:rPr>
              <w:instrText xml:space="preserve"> PAGEREF _Toc40978417 \h </w:instrText>
            </w:r>
            <w:r w:rsidR="0054306C">
              <w:rPr>
                <w:noProof/>
                <w:webHidden/>
              </w:rPr>
            </w:r>
            <w:r w:rsidR="0054306C">
              <w:rPr>
                <w:noProof/>
                <w:webHidden/>
              </w:rPr>
              <w:fldChar w:fldCharType="separate"/>
            </w:r>
            <w:r w:rsidR="0081514A">
              <w:rPr>
                <w:noProof/>
                <w:webHidden/>
              </w:rPr>
              <w:t>12</w:t>
            </w:r>
            <w:r w:rsidR="0054306C">
              <w:rPr>
                <w:noProof/>
                <w:webHidden/>
              </w:rPr>
              <w:fldChar w:fldCharType="end"/>
            </w:r>
          </w:hyperlink>
        </w:p>
        <w:p w14:paraId="784ABFE7" w14:textId="77777777" w:rsidR="0054306C" w:rsidRDefault="007F6F10">
          <w:pPr>
            <w:pStyle w:val="TOC2"/>
            <w:tabs>
              <w:tab w:val="right" w:leader="dot" w:pos="9016"/>
            </w:tabs>
            <w:rPr>
              <w:rFonts w:eastAsiaTheme="minorEastAsia"/>
              <w:noProof/>
              <w:lang w:eastAsia="en-AU"/>
            </w:rPr>
          </w:pPr>
          <w:hyperlink w:anchor="_Toc40978418" w:history="1">
            <w:r w:rsidR="0054306C" w:rsidRPr="00D836E0">
              <w:rPr>
                <w:rStyle w:val="Hyperlink"/>
                <w:noProof/>
              </w:rPr>
              <w:t>Performance Features Grids</w:t>
            </w:r>
            <w:r w:rsidR="0054306C">
              <w:rPr>
                <w:noProof/>
                <w:webHidden/>
              </w:rPr>
              <w:tab/>
            </w:r>
            <w:r w:rsidR="0054306C">
              <w:rPr>
                <w:noProof/>
                <w:webHidden/>
              </w:rPr>
              <w:fldChar w:fldCharType="begin"/>
            </w:r>
            <w:r w:rsidR="0054306C">
              <w:rPr>
                <w:noProof/>
                <w:webHidden/>
              </w:rPr>
              <w:instrText xml:space="preserve"> PAGEREF _Toc40978418 \h </w:instrText>
            </w:r>
            <w:r w:rsidR="0054306C">
              <w:rPr>
                <w:noProof/>
                <w:webHidden/>
              </w:rPr>
            </w:r>
            <w:r w:rsidR="0054306C">
              <w:rPr>
                <w:noProof/>
                <w:webHidden/>
              </w:rPr>
              <w:fldChar w:fldCharType="separate"/>
            </w:r>
            <w:r w:rsidR="0081514A">
              <w:rPr>
                <w:noProof/>
                <w:webHidden/>
              </w:rPr>
              <w:t>12</w:t>
            </w:r>
            <w:r w:rsidR="0054306C">
              <w:rPr>
                <w:noProof/>
                <w:webHidden/>
              </w:rPr>
              <w:fldChar w:fldCharType="end"/>
            </w:r>
          </w:hyperlink>
        </w:p>
        <w:p w14:paraId="66B0FB6C" w14:textId="77777777" w:rsidR="0054306C" w:rsidRDefault="007F6F10">
          <w:pPr>
            <w:pStyle w:val="TOC2"/>
            <w:tabs>
              <w:tab w:val="right" w:leader="dot" w:pos="9016"/>
            </w:tabs>
            <w:rPr>
              <w:rFonts w:eastAsiaTheme="minorEastAsia"/>
              <w:noProof/>
              <w:lang w:eastAsia="en-AU"/>
            </w:rPr>
          </w:pPr>
          <w:hyperlink w:anchor="_Toc40978419" w:history="1">
            <w:r w:rsidR="0054306C" w:rsidRPr="00D836E0">
              <w:rPr>
                <w:rStyle w:val="Hyperlink"/>
                <w:noProof/>
              </w:rPr>
              <w:t>Glossary</w:t>
            </w:r>
            <w:r w:rsidR="0054306C">
              <w:rPr>
                <w:noProof/>
                <w:webHidden/>
              </w:rPr>
              <w:tab/>
            </w:r>
            <w:r w:rsidR="0054306C">
              <w:rPr>
                <w:noProof/>
                <w:webHidden/>
              </w:rPr>
              <w:fldChar w:fldCharType="begin"/>
            </w:r>
            <w:r w:rsidR="0054306C">
              <w:rPr>
                <w:noProof/>
                <w:webHidden/>
              </w:rPr>
              <w:instrText xml:space="preserve"> PAGEREF _Toc40978419 \h </w:instrText>
            </w:r>
            <w:r w:rsidR="0054306C">
              <w:rPr>
                <w:noProof/>
                <w:webHidden/>
              </w:rPr>
            </w:r>
            <w:r w:rsidR="0054306C">
              <w:rPr>
                <w:noProof/>
                <w:webHidden/>
              </w:rPr>
              <w:fldChar w:fldCharType="separate"/>
            </w:r>
            <w:r w:rsidR="0081514A">
              <w:rPr>
                <w:noProof/>
                <w:webHidden/>
              </w:rPr>
              <w:t>12</w:t>
            </w:r>
            <w:r w:rsidR="0054306C">
              <w:rPr>
                <w:noProof/>
                <w:webHidden/>
              </w:rPr>
              <w:fldChar w:fldCharType="end"/>
            </w:r>
          </w:hyperlink>
        </w:p>
        <w:p w14:paraId="2EAA5DD7" w14:textId="77777777" w:rsidR="0054306C" w:rsidRDefault="007F6F10">
          <w:pPr>
            <w:pStyle w:val="TOC2"/>
            <w:tabs>
              <w:tab w:val="right" w:leader="dot" w:pos="9016"/>
            </w:tabs>
            <w:rPr>
              <w:rFonts w:eastAsiaTheme="minorEastAsia"/>
              <w:noProof/>
              <w:lang w:eastAsia="en-AU"/>
            </w:rPr>
          </w:pPr>
          <w:hyperlink w:anchor="_Toc40978420" w:history="1">
            <w:r w:rsidR="0054306C" w:rsidRPr="00D836E0">
              <w:rPr>
                <w:rStyle w:val="Hyperlink"/>
                <w:noProof/>
              </w:rPr>
              <w:t>Overview of the Digital Literacy Skills Framework</w:t>
            </w:r>
            <w:r w:rsidR="0054306C">
              <w:rPr>
                <w:noProof/>
                <w:webHidden/>
              </w:rPr>
              <w:tab/>
            </w:r>
            <w:r w:rsidR="0054306C">
              <w:rPr>
                <w:noProof/>
                <w:webHidden/>
              </w:rPr>
              <w:fldChar w:fldCharType="begin"/>
            </w:r>
            <w:r w:rsidR="0054306C">
              <w:rPr>
                <w:noProof/>
                <w:webHidden/>
              </w:rPr>
              <w:instrText xml:space="preserve"> PAGEREF _Toc40978420 \h </w:instrText>
            </w:r>
            <w:r w:rsidR="0054306C">
              <w:rPr>
                <w:noProof/>
                <w:webHidden/>
              </w:rPr>
            </w:r>
            <w:r w:rsidR="0054306C">
              <w:rPr>
                <w:noProof/>
                <w:webHidden/>
              </w:rPr>
              <w:fldChar w:fldCharType="separate"/>
            </w:r>
            <w:r w:rsidR="0081514A">
              <w:rPr>
                <w:noProof/>
                <w:webHidden/>
              </w:rPr>
              <w:t>13</w:t>
            </w:r>
            <w:r w:rsidR="0054306C">
              <w:rPr>
                <w:noProof/>
                <w:webHidden/>
              </w:rPr>
              <w:fldChar w:fldCharType="end"/>
            </w:r>
          </w:hyperlink>
        </w:p>
        <w:p w14:paraId="58DEC165" w14:textId="77777777" w:rsidR="0054306C" w:rsidRDefault="007F6F10">
          <w:pPr>
            <w:pStyle w:val="TOC1"/>
            <w:tabs>
              <w:tab w:val="right" w:leader="dot" w:pos="9016"/>
            </w:tabs>
            <w:rPr>
              <w:rFonts w:eastAsiaTheme="minorEastAsia"/>
              <w:b w:val="0"/>
              <w:noProof/>
              <w:lang w:eastAsia="en-AU"/>
            </w:rPr>
          </w:pPr>
          <w:hyperlink w:anchor="_Toc40978421" w:history="1">
            <w:r w:rsidR="0054306C" w:rsidRPr="00D836E0">
              <w:rPr>
                <w:rStyle w:val="Hyperlink"/>
                <w:noProof/>
              </w:rPr>
              <w:t>Core Skills</w:t>
            </w:r>
            <w:r w:rsidR="0054306C">
              <w:rPr>
                <w:noProof/>
                <w:webHidden/>
              </w:rPr>
              <w:tab/>
            </w:r>
            <w:r w:rsidR="0054306C">
              <w:rPr>
                <w:noProof/>
                <w:webHidden/>
              </w:rPr>
              <w:fldChar w:fldCharType="begin"/>
            </w:r>
            <w:r w:rsidR="0054306C">
              <w:rPr>
                <w:noProof/>
                <w:webHidden/>
              </w:rPr>
              <w:instrText xml:space="preserve"> PAGEREF _Toc40978421 \h </w:instrText>
            </w:r>
            <w:r w:rsidR="0054306C">
              <w:rPr>
                <w:noProof/>
                <w:webHidden/>
              </w:rPr>
            </w:r>
            <w:r w:rsidR="0054306C">
              <w:rPr>
                <w:noProof/>
                <w:webHidden/>
              </w:rPr>
              <w:fldChar w:fldCharType="separate"/>
            </w:r>
            <w:r w:rsidR="0081514A">
              <w:rPr>
                <w:noProof/>
                <w:webHidden/>
              </w:rPr>
              <w:t>14</w:t>
            </w:r>
            <w:r w:rsidR="0054306C">
              <w:rPr>
                <w:noProof/>
                <w:webHidden/>
              </w:rPr>
              <w:fldChar w:fldCharType="end"/>
            </w:r>
          </w:hyperlink>
        </w:p>
        <w:p w14:paraId="74AE13AF" w14:textId="77777777" w:rsidR="0054306C" w:rsidRDefault="007F6F10">
          <w:pPr>
            <w:pStyle w:val="TOC2"/>
            <w:tabs>
              <w:tab w:val="right" w:leader="dot" w:pos="9016"/>
            </w:tabs>
            <w:rPr>
              <w:rFonts w:eastAsiaTheme="minorEastAsia"/>
              <w:noProof/>
              <w:lang w:eastAsia="en-AU"/>
            </w:rPr>
          </w:pPr>
          <w:hyperlink w:anchor="_Toc40978422" w:history="1">
            <w:r w:rsidR="0054306C" w:rsidRPr="00D836E0">
              <w:rPr>
                <w:rStyle w:val="Hyperlink"/>
                <w:noProof/>
              </w:rPr>
              <w:t>Digital Literacy</w:t>
            </w:r>
            <w:r w:rsidR="0054306C">
              <w:rPr>
                <w:noProof/>
                <w:webHidden/>
              </w:rPr>
              <w:tab/>
            </w:r>
            <w:r w:rsidR="0054306C">
              <w:rPr>
                <w:noProof/>
                <w:webHidden/>
              </w:rPr>
              <w:fldChar w:fldCharType="begin"/>
            </w:r>
            <w:r w:rsidR="0054306C">
              <w:rPr>
                <w:noProof/>
                <w:webHidden/>
              </w:rPr>
              <w:instrText xml:space="preserve"> PAGEREF _Toc40978422 \h </w:instrText>
            </w:r>
            <w:r w:rsidR="0054306C">
              <w:rPr>
                <w:noProof/>
                <w:webHidden/>
              </w:rPr>
            </w:r>
            <w:r w:rsidR="0054306C">
              <w:rPr>
                <w:noProof/>
                <w:webHidden/>
              </w:rPr>
              <w:fldChar w:fldCharType="separate"/>
            </w:r>
            <w:r w:rsidR="0081514A">
              <w:rPr>
                <w:noProof/>
                <w:webHidden/>
              </w:rPr>
              <w:t>14</w:t>
            </w:r>
            <w:r w:rsidR="0054306C">
              <w:rPr>
                <w:noProof/>
                <w:webHidden/>
              </w:rPr>
              <w:fldChar w:fldCharType="end"/>
            </w:r>
          </w:hyperlink>
        </w:p>
        <w:p w14:paraId="5536122A" w14:textId="77777777" w:rsidR="0054306C" w:rsidRDefault="007F6F10">
          <w:pPr>
            <w:pStyle w:val="TOC1"/>
            <w:tabs>
              <w:tab w:val="right" w:leader="dot" w:pos="9016"/>
            </w:tabs>
            <w:rPr>
              <w:rFonts w:eastAsiaTheme="minorEastAsia"/>
              <w:b w:val="0"/>
              <w:noProof/>
              <w:lang w:eastAsia="en-AU"/>
            </w:rPr>
          </w:pPr>
          <w:hyperlink w:anchor="_Toc40978423" w:history="1">
            <w:r w:rsidR="0054306C" w:rsidRPr="00D836E0">
              <w:rPr>
                <w:rStyle w:val="Hyperlink"/>
                <w:noProof/>
              </w:rPr>
              <w:t>Appendix 1: Performance Features Grid – Digital Literacy</w:t>
            </w:r>
            <w:r w:rsidR="0054306C">
              <w:rPr>
                <w:noProof/>
                <w:webHidden/>
              </w:rPr>
              <w:tab/>
            </w:r>
            <w:r w:rsidR="0054306C">
              <w:rPr>
                <w:noProof/>
                <w:webHidden/>
              </w:rPr>
              <w:fldChar w:fldCharType="begin"/>
            </w:r>
            <w:r w:rsidR="0054306C">
              <w:rPr>
                <w:noProof/>
                <w:webHidden/>
              </w:rPr>
              <w:instrText xml:space="preserve"> PAGEREF _Toc40978423 \h </w:instrText>
            </w:r>
            <w:r w:rsidR="0054306C">
              <w:rPr>
                <w:noProof/>
                <w:webHidden/>
              </w:rPr>
            </w:r>
            <w:r w:rsidR="0054306C">
              <w:rPr>
                <w:noProof/>
                <w:webHidden/>
              </w:rPr>
              <w:fldChar w:fldCharType="separate"/>
            </w:r>
            <w:r w:rsidR="0081514A">
              <w:rPr>
                <w:noProof/>
                <w:webHidden/>
              </w:rPr>
              <w:t>34</w:t>
            </w:r>
            <w:r w:rsidR="0054306C">
              <w:rPr>
                <w:noProof/>
                <w:webHidden/>
              </w:rPr>
              <w:fldChar w:fldCharType="end"/>
            </w:r>
          </w:hyperlink>
        </w:p>
        <w:p w14:paraId="1663BD30" w14:textId="77777777" w:rsidR="0054306C" w:rsidRDefault="007F6F10">
          <w:pPr>
            <w:pStyle w:val="TOC1"/>
            <w:tabs>
              <w:tab w:val="right" w:leader="dot" w:pos="9016"/>
            </w:tabs>
            <w:rPr>
              <w:rFonts w:eastAsiaTheme="minorEastAsia"/>
              <w:b w:val="0"/>
              <w:noProof/>
              <w:lang w:eastAsia="en-AU"/>
            </w:rPr>
          </w:pPr>
          <w:hyperlink w:anchor="_Toc40978424" w:history="1">
            <w:r w:rsidR="0054306C" w:rsidRPr="00D836E0">
              <w:rPr>
                <w:rStyle w:val="Hyperlink"/>
                <w:noProof/>
              </w:rPr>
              <w:t>Appendix 2: Glossary</w:t>
            </w:r>
            <w:r w:rsidR="0054306C">
              <w:rPr>
                <w:noProof/>
                <w:webHidden/>
              </w:rPr>
              <w:tab/>
            </w:r>
            <w:r w:rsidR="0054306C">
              <w:rPr>
                <w:noProof/>
                <w:webHidden/>
              </w:rPr>
              <w:fldChar w:fldCharType="begin"/>
            </w:r>
            <w:r w:rsidR="0054306C">
              <w:rPr>
                <w:noProof/>
                <w:webHidden/>
              </w:rPr>
              <w:instrText xml:space="preserve"> PAGEREF _Toc40978424 \h </w:instrText>
            </w:r>
            <w:r w:rsidR="0054306C">
              <w:rPr>
                <w:noProof/>
                <w:webHidden/>
              </w:rPr>
            </w:r>
            <w:r w:rsidR="0054306C">
              <w:rPr>
                <w:noProof/>
                <w:webHidden/>
              </w:rPr>
              <w:fldChar w:fldCharType="separate"/>
            </w:r>
            <w:r w:rsidR="0081514A">
              <w:rPr>
                <w:noProof/>
                <w:webHidden/>
              </w:rPr>
              <w:t>39</w:t>
            </w:r>
            <w:r w:rsidR="0054306C">
              <w:rPr>
                <w:noProof/>
                <w:webHidden/>
              </w:rPr>
              <w:fldChar w:fldCharType="end"/>
            </w:r>
          </w:hyperlink>
        </w:p>
        <w:p w14:paraId="0B5D8B72" w14:textId="77777777" w:rsidR="0054306C" w:rsidRDefault="007F6F10">
          <w:pPr>
            <w:pStyle w:val="TOC1"/>
            <w:tabs>
              <w:tab w:val="right" w:leader="dot" w:pos="9016"/>
            </w:tabs>
            <w:rPr>
              <w:rFonts w:eastAsiaTheme="minorEastAsia"/>
              <w:b w:val="0"/>
              <w:noProof/>
              <w:lang w:eastAsia="en-AU"/>
            </w:rPr>
          </w:pPr>
          <w:hyperlink w:anchor="_Toc40978425" w:history="1">
            <w:r w:rsidR="0054306C" w:rsidRPr="00D836E0">
              <w:rPr>
                <w:rStyle w:val="Hyperlink"/>
                <w:noProof/>
              </w:rPr>
              <w:t>Appendix 3: Bibliography</w:t>
            </w:r>
            <w:r w:rsidR="0054306C">
              <w:rPr>
                <w:noProof/>
                <w:webHidden/>
              </w:rPr>
              <w:tab/>
            </w:r>
            <w:r w:rsidR="0054306C">
              <w:rPr>
                <w:noProof/>
                <w:webHidden/>
              </w:rPr>
              <w:fldChar w:fldCharType="begin"/>
            </w:r>
            <w:r w:rsidR="0054306C">
              <w:rPr>
                <w:noProof/>
                <w:webHidden/>
              </w:rPr>
              <w:instrText xml:space="preserve"> PAGEREF _Toc40978425 \h </w:instrText>
            </w:r>
            <w:r w:rsidR="0054306C">
              <w:rPr>
                <w:noProof/>
                <w:webHidden/>
              </w:rPr>
            </w:r>
            <w:r w:rsidR="0054306C">
              <w:rPr>
                <w:noProof/>
                <w:webHidden/>
              </w:rPr>
              <w:fldChar w:fldCharType="separate"/>
            </w:r>
            <w:r w:rsidR="0081514A">
              <w:rPr>
                <w:noProof/>
                <w:webHidden/>
              </w:rPr>
              <w:t>43</w:t>
            </w:r>
            <w:r w:rsidR="0054306C">
              <w:rPr>
                <w:noProof/>
                <w:webHidden/>
              </w:rPr>
              <w:fldChar w:fldCharType="end"/>
            </w:r>
          </w:hyperlink>
        </w:p>
        <w:p w14:paraId="1EBB3FF3" w14:textId="77777777" w:rsidR="005A32F8" w:rsidRDefault="005A32F8">
          <w:r>
            <w:rPr>
              <w:b/>
            </w:rPr>
            <w:fldChar w:fldCharType="end"/>
          </w:r>
        </w:p>
      </w:sdtContent>
    </w:sdt>
    <w:p w14:paraId="10911536" w14:textId="77777777" w:rsidR="007855CC" w:rsidRPr="0095636C" w:rsidRDefault="007855CC" w:rsidP="0095636C">
      <w:r>
        <w:br w:type="page"/>
      </w:r>
    </w:p>
    <w:p w14:paraId="28E77A7B" w14:textId="77777777" w:rsidR="005037F3" w:rsidRDefault="005037F3" w:rsidP="005037F3">
      <w:pPr>
        <w:pStyle w:val="Heading2"/>
        <w:sectPr w:rsidR="005037F3" w:rsidSect="00A13341">
          <w:headerReference w:type="default" r:id="rId16"/>
          <w:footerReference w:type="default" r:id="rId17"/>
          <w:type w:val="continuous"/>
          <w:pgSz w:w="11906" w:h="16838"/>
          <w:pgMar w:top="2268" w:right="1440" w:bottom="1440" w:left="1440" w:header="0" w:footer="708" w:gutter="0"/>
          <w:cols w:space="708"/>
          <w:docGrid w:linePitch="360"/>
        </w:sectPr>
      </w:pPr>
      <w:bookmarkStart w:id="3" w:name="_Toc26203571"/>
      <w:bookmarkEnd w:id="1"/>
    </w:p>
    <w:p w14:paraId="53528D8F" w14:textId="77777777" w:rsidR="005037F3" w:rsidRDefault="005037F3" w:rsidP="001735E3">
      <w:pPr>
        <w:pStyle w:val="Heading1"/>
        <w:spacing w:before="0"/>
      </w:pPr>
      <w:bookmarkStart w:id="4" w:name="_Toc40978405"/>
      <w:r>
        <w:lastRenderedPageBreak/>
        <w:t>What is digital literacy?</w:t>
      </w:r>
      <w:bookmarkEnd w:id="3"/>
      <w:bookmarkEnd w:id="4"/>
    </w:p>
    <w:p w14:paraId="210D8EBA" w14:textId="77777777" w:rsidR="005037F3" w:rsidRDefault="005037F3" w:rsidP="005037F3">
      <w:r w:rsidRPr="00DD69A9">
        <w:t>Digital literacy covers the physical operations of digital devices and the software operations in those devices</w:t>
      </w:r>
      <w:r>
        <w:t xml:space="preserve"> (UNESCO, 2018). </w:t>
      </w:r>
      <w:r w:rsidRPr="00DD69A9">
        <w:t xml:space="preserve">It incorporates the ability to </w:t>
      </w:r>
      <w:bookmarkStart w:id="5" w:name="_Hlk24361498"/>
      <w:bookmarkStart w:id="6" w:name="_Hlk24361537"/>
      <w:r w:rsidRPr="00DD69A9">
        <w:t xml:space="preserve">search and navigate, create, communicate and collaborate, think critically, analyse information, and address safety and wellbeing </w:t>
      </w:r>
      <w:bookmarkEnd w:id="5"/>
      <w:bookmarkEnd w:id="6"/>
      <w:r w:rsidRPr="00DD69A9">
        <w:t xml:space="preserve">using a variety of digital technologies. These skills are essential for individuals to participate effectively in </w:t>
      </w:r>
      <w:r>
        <w:t>today’s</w:t>
      </w:r>
      <w:r w:rsidRPr="00DD69A9">
        <w:t xml:space="preserve"> society. Digital literacy skills exist on a continuum with varying degrees of competency required depending on the context (</w:t>
      </w:r>
      <w:r>
        <w:t xml:space="preserve">personal and community; workplace and employment; education and training) within which the skills are applied.  </w:t>
      </w:r>
    </w:p>
    <w:p w14:paraId="20293F01" w14:textId="77777777" w:rsidR="005037F3" w:rsidRDefault="005037F3" w:rsidP="005037F3">
      <w:r w:rsidRPr="00DD69A9">
        <w:t xml:space="preserve">As the digital world is rapidly changing, as physical devices and software are adapted to </w:t>
      </w:r>
      <w:r>
        <w:t xml:space="preserve">meet </w:t>
      </w:r>
      <w:r w:rsidRPr="00DD69A9">
        <w:t>new possibilities and demands, individuals’ skills will change and adapt and as a consequence, what it means to be ‘digitally literate’ will also change over</w:t>
      </w:r>
      <w:r>
        <w:t> </w:t>
      </w:r>
      <w:r w:rsidRPr="00DD69A9">
        <w:t>time.</w:t>
      </w:r>
      <w:r>
        <w:t xml:space="preserve"> </w:t>
      </w:r>
    </w:p>
    <w:p w14:paraId="6962BD23" w14:textId="77777777" w:rsidR="005037F3" w:rsidRPr="00C162DC" w:rsidRDefault="005037F3" w:rsidP="005037F3">
      <w:pPr>
        <w:pStyle w:val="Heading1"/>
      </w:pPr>
      <w:bookmarkStart w:id="7" w:name="_Toc26203572"/>
      <w:bookmarkStart w:id="8" w:name="_Toc40978406"/>
      <w:r>
        <w:t>What is the Digital Literacy Skills Framework?</w:t>
      </w:r>
      <w:bookmarkEnd w:id="7"/>
      <w:bookmarkEnd w:id="8"/>
    </w:p>
    <w:p w14:paraId="0BFED543" w14:textId="77777777" w:rsidR="005037F3" w:rsidRDefault="005037F3" w:rsidP="005037F3">
      <w:r>
        <w:t xml:space="preserve">Digital literacy refers to the skills and competencies needed to use digital technologies to achieve personal goals, enhance employability skills and support education and training. </w:t>
      </w:r>
    </w:p>
    <w:p w14:paraId="4A48343F" w14:textId="77777777" w:rsidR="005037F3" w:rsidRDefault="005037F3" w:rsidP="005037F3">
      <w:r>
        <w:t xml:space="preserve">Digital literacy sits alongside the core skills of Learning, Reading, Writing, Oral Communication and Numeracy.  </w:t>
      </w:r>
      <w:bookmarkStart w:id="9" w:name="_Hlk26347722"/>
      <w:r>
        <w:t xml:space="preserve">Joyce (2019) acknowledges the importance of digital literacy skills renaming the core foundation skills as Language, Literacy, Numeracy and Digital Literacy (LLND) skills. The inclusion of digital skills alongside the foundation skills of language, literacy and numeracy recognises </w:t>
      </w:r>
      <w:r>
        <w:t>that digital literacy has become increasingly critical for individuals’ participation in the workforce</w:t>
      </w:r>
      <w:bookmarkEnd w:id="9"/>
      <w:r>
        <w:t>.</w:t>
      </w:r>
    </w:p>
    <w:p w14:paraId="4F09249C" w14:textId="77777777" w:rsidR="005037F3" w:rsidRDefault="005037F3" w:rsidP="005037F3">
      <w:r>
        <w:t>The Digital Literacy Skills Framework has been developed to support the Foundation Skills for your Future Commonwealth Government Program 2019. This program offers subsidised training that:</w:t>
      </w:r>
    </w:p>
    <w:p w14:paraId="2CCE58B4" w14:textId="77777777" w:rsidR="005037F3" w:rsidRPr="003B0EBA" w:rsidRDefault="005037F3" w:rsidP="001735E3">
      <w:pPr>
        <w:pStyle w:val="ListBullet"/>
        <w:spacing w:after="100"/>
        <w:ind w:left="357" w:hanging="357"/>
      </w:pPr>
      <w:r w:rsidRPr="003B0EBA">
        <w:t xml:space="preserve">supports individuals to identify language, literacy, numeracy and digital (LLND) skill </w:t>
      </w:r>
      <w:r>
        <w:t>needs</w:t>
      </w:r>
      <w:r w:rsidRPr="003B0EBA">
        <w:t xml:space="preserve"> </w:t>
      </w:r>
    </w:p>
    <w:p w14:paraId="032DB7AD" w14:textId="77777777" w:rsidR="005037F3" w:rsidRPr="003B0EBA" w:rsidRDefault="005037F3" w:rsidP="001735E3">
      <w:pPr>
        <w:pStyle w:val="ListBullet"/>
        <w:spacing w:after="100"/>
        <w:ind w:left="357" w:hanging="357"/>
      </w:pPr>
      <w:r w:rsidRPr="003B0EBA">
        <w:t>enables eligible participants to access either accredited or non-accredited training</w:t>
      </w:r>
      <w:r>
        <w:t>. This can be</w:t>
      </w:r>
      <w:r w:rsidRPr="003B0EBA">
        <w:t xml:space="preserve"> directly through contracted Registered Training Organisations (RTOs) or through projects linking employers and RTOs to deliver contextualised LLND training to employees in a traditional vocational education and training (VET)</w:t>
      </w:r>
      <w:r>
        <w:t xml:space="preserve"> setting</w:t>
      </w:r>
      <w:r w:rsidRPr="003B0EBA">
        <w:t xml:space="preserve"> or </w:t>
      </w:r>
      <w:r>
        <w:t xml:space="preserve">a </w:t>
      </w:r>
      <w:r w:rsidRPr="003B0EBA">
        <w:t>workplace setting to support employed or recently unemployed individuals</w:t>
      </w:r>
      <w:r>
        <w:t>.</w:t>
      </w:r>
      <w:r w:rsidRPr="003B0EBA">
        <w:t xml:space="preserve"> </w:t>
      </w:r>
    </w:p>
    <w:p w14:paraId="0BEC29DD" w14:textId="77777777" w:rsidR="005037F3" w:rsidRDefault="005037F3" w:rsidP="00984FC1">
      <w:r>
        <w:t>This Digital Literacy Skills Framework sits alongside the Australian Core Skills Framework (ACSF), © 2012 and t</w:t>
      </w:r>
      <w:r w:rsidRPr="009E60BF">
        <w:t>he ACSF Pre Level 1 © 2017.</w:t>
      </w:r>
      <w:r>
        <w:t xml:space="preserve"> Digital literacy has been added as the sixth core skill to this framework to reinforce the concept that digital literacy is part of an integral suite of core skills that are fundamental for individuals to be able to participate in society and work. The ACSF, including the Digital Literacy Skills Framework, facilitates a consistent national approach to the identification and development of the core skills in diverse personal, community, </w:t>
      </w:r>
      <w:r>
        <w:lastRenderedPageBreak/>
        <w:t>work and education and training contexts. It offers:</w:t>
      </w:r>
    </w:p>
    <w:p w14:paraId="7E0EB7BC" w14:textId="77777777" w:rsidR="005037F3" w:rsidRDefault="005037F3" w:rsidP="001735E3">
      <w:pPr>
        <w:pStyle w:val="ListBullet"/>
        <w:spacing w:after="100"/>
        <w:ind w:left="357" w:hanging="357"/>
      </w:pPr>
      <w:r>
        <w:t>shared concepts and language for identifying describing and discussing core skills</w:t>
      </w:r>
    </w:p>
    <w:p w14:paraId="15AB9DD4" w14:textId="77777777" w:rsidR="005037F3" w:rsidRDefault="005037F3" w:rsidP="001735E3">
      <w:pPr>
        <w:pStyle w:val="ListBullet"/>
        <w:spacing w:after="100"/>
        <w:ind w:left="357" w:hanging="357"/>
      </w:pPr>
      <w:r>
        <w:t>a systematic approach to benchmarking, monitoring and reporting on core skills performance.</w:t>
      </w:r>
    </w:p>
    <w:p w14:paraId="73D27FFD" w14:textId="77777777" w:rsidR="005037F3" w:rsidRPr="000226B5" w:rsidRDefault="005037F3" w:rsidP="00984FC1">
      <w:pPr>
        <w:rPr>
          <w:sz w:val="18"/>
          <w:szCs w:val="18"/>
        </w:rPr>
      </w:pPr>
      <w:r w:rsidRPr="00984FC1">
        <w:t>It is important to note that the ACSF (including the Digital Literacy Skills Framework) reflects contemporary use of English in Australia</w:t>
      </w:r>
      <w:r>
        <w:rPr>
          <w:sz w:val="18"/>
          <w:szCs w:val="18"/>
        </w:rPr>
        <w:t>.</w:t>
      </w:r>
    </w:p>
    <w:p w14:paraId="6D851308" w14:textId="77777777" w:rsidR="005037F3" w:rsidRPr="00C162DC" w:rsidRDefault="005037F3" w:rsidP="00984FC1">
      <w:pPr>
        <w:pStyle w:val="Heading2"/>
      </w:pPr>
      <w:bookmarkStart w:id="10" w:name="_Toc26203573"/>
      <w:bookmarkStart w:id="11" w:name="_Toc40978407"/>
      <w:r>
        <w:t>How can the Digital Literacy Skills Framework be used?</w:t>
      </w:r>
      <w:bookmarkEnd w:id="10"/>
      <w:bookmarkEnd w:id="11"/>
    </w:p>
    <w:p w14:paraId="2537F924" w14:textId="77777777" w:rsidR="005037F3" w:rsidRDefault="005037F3" w:rsidP="00984FC1">
      <w:r>
        <w:t xml:space="preserve">The Digital Literacy Skills Framework can be used to enhance the current ACSF, up to and including </w:t>
      </w:r>
      <w:r w:rsidRPr="006276B5">
        <w:t>Level 3. It</w:t>
      </w:r>
      <w:r>
        <w:t xml:space="preserve"> can be used for:</w:t>
      </w:r>
    </w:p>
    <w:p w14:paraId="6F5DAED2" w14:textId="77777777" w:rsidR="005037F3" w:rsidRPr="00984FC1" w:rsidRDefault="005037F3" w:rsidP="001735E3">
      <w:pPr>
        <w:pStyle w:val="ListBullet"/>
        <w:spacing w:after="100"/>
        <w:ind w:left="357" w:hanging="357"/>
      </w:pPr>
      <w:r w:rsidRPr="00984FC1">
        <w:t>benchmarking an individual’s digital literacy skills</w:t>
      </w:r>
    </w:p>
    <w:p w14:paraId="780898D6" w14:textId="77777777" w:rsidR="005037F3" w:rsidRPr="00984FC1" w:rsidRDefault="005037F3" w:rsidP="001735E3">
      <w:pPr>
        <w:pStyle w:val="ListBullet"/>
        <w:spacing w:after="100"/>
        <w:ind w:left="357" w:hanging="357"/>
      </w:pPr>
      <w:r w:rsidRPr="00984FC1">
        <w:t>mapping core skill requirements in education and training</w:t>
      </w:r>
    </w:p>
    <w:p w14:paraId="7CDC2EF8" w14:textId="77777777" w:rsidR="005037F3" w:rsidRPr="00984FC1" w:rsidRDefault="005037F3" w:rsidP="001735E3">
      <w:pPr>
        <w:pStyle w:val="ListBullet"/>
        <w:spacing w:after="100"/>
        <w:ind w:left="357" w:hanging="357"/>
      </w:pPr>
      <w:r w:rsidRPr="00984FC1">
        <w:t>tailoring approaches to teaching and learning</w:t>
      </w:r>
    </w:p>
    <w:p w14:paraId="2602C938" w14:textId="77777777" w:rsidR="005037F3" w:rsidRPr="00984FC1" w:rsidRDefault="005037F3" w:rsidP="001735E3">
      <w:pPr>
        <w:pStyle w:val="ListBullet"/>
        <w:spacing w:after="100"/>
        <w:ind w:left="357" w:hanging="357"/>
      </w:pPr>
      <w:r w:rsidRPr="00984FC1">
        <w:t>describing core skills relevant to the workplace and employment</w:t>
      </w:r>
    </w:p>
    <w:p w14:paraId="53EE3D30" w14:textId="77777777" w:rsidR="005037F3" w:rsidRPr="00984FC1" w:rsidRDefault="005037F3" w:rsidP="001735E3">
      <w:pPr>
        <w:pStyle w:val="ListBullet"/>
        <w:spacing w:after="100"/>
        <w:ind w:left="357" w:hanging="357"/>
      </w:pPr>
      <w:r w:rsidRPr="00984FC1">
        <w:t>supporting the moderation and validation of digital literacy</w:t>
      </w:r>
    </w:p>
    <w:p w14:paraId="75AE3E17" w14:textId="77777777" w:rsidR="005037F3" w:rsidRPr="00984FC1" w:rsidRDefault="005037F3" w:rsidP="001735E3">
      <w:pPr>
        <w:pStyle w:val="ListBullet"/>
        <w:spacing w:after="100"/>
        <w:ind w:left="357" w:hanging="357"/>
      </w:pPr>
      <w:r w:rsidRPr="00984FC1">
        <w:t>informing decisions regarding funding and referrals.</w:t>
      </w:r>
    </w:p>
    <w:p w14:paraId="3890E886" w14:textId="77777777" w:rsidR="005037F3" w:rsidRPr="008B1DDC" w:rsidRDefault="005037F3" w:rsidP="00984FC1">
      <w:pPr>
        <w:pStyle w:val="Heading2"/>
      </w:pPr>
      <w:bookmarkStart w:id="12" w:name="_Toc310931844"/>
      <w:bookmarkStart w:id="13" w:name="_Toc310937477"/>
      <w:bookmarkStart w:id="14" w:name="_Toc484869225"/>
      <w:bookmarkStart w:id="15" w:name="_Toc26203574"/>
      <w:bookmarkStart w:id="16" w:name="_Toc40978408"/>
      <w:bookmarkStart w:id="17" w:name="_Toc310932065"/>
      <w:bookmarkStart w:id="18" w:name="_Toc310937723"/>
      <w:bookmarkStart w:id="19" w:name="_Toc310932063"/>
      <w:bookmarkStart w:id="20" w:name="_Toc310937721"/>
      <w:r w:rsidRPr="006D7750">
        <w:t>Theoretical underpinnings</w:t>
      </w:r>
      <w:bookmarkEnd w:id="12"/>
      <w:bookmarkEnd w:id="13"/>
      <w:bookmarkEnd w:id="14"/>
      <w:bookmarkEnd w:id="15"/>
      <w:bookmarkEnd w:id="16"/>
    </w:p>
    <w:p w14:paraId="2A353360" w14:textId="77777777" w:rsidR="005037F3" w:rsidRPr="00866205" w:rsidRDefault="005037F3" w:rsidP="00984FC1">
      <w:r w:rsidRPr="00866205">
        <w:t>Digital ability is important for individuals and communities because, in the digital age, technology mediates our interactions with the world and each other. The development of the Digital Literacy</w:t>
      </w:r>
      <w:r>
        <w:t xml:space="preserve"> Skills</w:t>
      </w:r>
      <w:r w:rsidRPr="00866205">
        <w:t xml:space="preserve"> Framework reflects current theory and practice about the importance of digital literacy, which is now embedded in the social fabric of everyday life.</w:t>
      </w:r>
    </w:p>
    <w:p w14:paraId="5600A36B" w14:textId="77777777" w:rsidR="005037F3" w:rsidRPr="00866205" w:rsidRDefault="005037F3" w:rsidP="00984FC1">
      <w:r>
        <w:rPr>
          <w:i/>
          <w:iCs/>
        </w:rPr>
        <w:t>‘</w:t>
      </w:r>
      <w:r w:rsidRPr="003E6D06">
        <w:rPr>
          <w:rStyle w:val="QuoteChar"/>
        </w:rPr>
        <w:t>Digital inclusion is not just about computers, the internet or even technology. It is about using technology as a channel to improve skills, to enhance quality of life, to drive education and to promote economic well-being across all elements of society. Digital inclusion is really about social inclusion.</w:t>
      </w:r>
      <w:r>
        <w:rPr>
          <w:i/>
          <w:iCs/>
        </w:rPr>
        <w:t>’</w:t>
      </w:r>
      <w:r w:rsidRPr="00866205">
        <w:rPr>
          <w:i/>
          <w:iCs/>
        </w:rPr>
        <w:t xml:space="preserve"> </w:t>
      </w:r>
      <w:r w:rsidRPr="00866205">
        <w:t>(Australian Digital Inclusion Index, 2018)</w:t>
      </w:r>
    </w:p>
    <w:p w14:paraId="718A2CE4" w14:textId="77777777" w:rsidR="005037F3" w:rsidRDefault="005037F3" w:rsidP="00984FC1">
      <w:r w:rsidRPr="00D8693C">
        <w:t>For people with low literacy and numeracy levels, low income earners, many Indigenous learners and many</w:t>
      </w:r>
      <w:r>
        <w:t xml:space="preserve"> learners from diverse backgrounds,</w:t>
      </w:r>
      <w:r w:rsidRPr="00866205">
        <w:t xml:space="preserve"> </w:t>
      </w:r>
      <w:r w:rsidRPr="003E6D06">
        <w:rPr>
          <w:rStyle w:val="QuoteChar"/>
        </w:rPr>
        <w:t>‘there is an ambient desire to be part of society. They can feel left out of society due to difficult living conditions (e.g. unstable jobs, or lack of basic resources). And so with the ubiquity of technology in their communities, it is important for them to feel like they belong.’</w:t>
      </w:r>
      <w:r w:rsidRPr="00866205">
        <w:t xml:space="preserve"> (</w:t>
      </w:r>
      <w:proofErr w:type="spellStart"/>
      <w:r w:rsidRPr="00866205">
        <w:t>Dezuanni</w:t>
      </w:r>
      <w:proofErr w:type="spellEnd"/>
      <w:r w:rsidRPr="00866205">
        <w:t xml:space="preserve"> </w:t>
      </w:r>
      <w:r w:rsidRPr="00D8693C">
        <w:t>et al, 2018).</w:t>
      </w:r>
    </w:p>
    <w:p w14:paraId="5CE90BAE" w14:textId="77777777" w:rsidR="005037F3" w:rsidRPr="00866205" w:rsidRDefault="005037F3" w:rsidP="00984FC1">
      <w:r>
        <w:t xml:space="preserve">Several national and international digital literacy frameworks were researched to inform the development of this Digital Literacy Skills Framework (see Bibliography). </w:t>
      </w:r>
      <w:r w:rsidRPr="00866205">
        <w:t xml:space="preserve">Additionally, the key underpinning approaches behind the ACSF © 2012 have </w:t>
      </w:r>
      <w:r>
        <w:t xml:space="preserve">also </w:t>
      </w:r>
      <w:r w:rsidRPr="00866205">
        <w:t>informed th</w:t>
      </w:r>
      <w:r>
        <w:t>is resource</w:t>
      </w:r>
      <w:r w:rsidRPr="00866205">
        <w:t>. These include:</w:t>
      </w:r>
    </w:p>
    <w:p w14:paraId="7371FEEE" w14:textId="77777777" w:rsidR="005037F3" w:rsidRPr="00AB1039" w:rsidRDefault="005037F3" w:rsidP="001735E3">
      <w:pPr>
        <w:pStyle w:val="ListBullet"/>
        <w:spacing w:after="100"/>
        <w:ind w:left="357" w:hanging="357"/>
      </w:pPr>
      <w:r w:rsidRPr="00AB1039">
        <w:t xml:space="preserve">a socio-linguistic and socio-constructivist view of core skills as complex social practices embedded in context, and influenced by purpose, audience and </w:t>
      </w:r>
      <w:r w:rsidRPr="00AB1039">
        <w:lastRenderedPageBreak/>
        <w:t>contextualised expectations and conventions (see Ivanic et al 2006, Lonsdale &amp; McCurry 2004, McKenna &amp; Fitzpatrick 2005, Skillen et al 1998, Tout &amp; Johnston 1995)</w:t>
      </w:r>
    </w:p>
    <w:p w14:paraId="774DDFCD" w14:textId="77777777" w:rsidR="005037F3" w:rsidRPr="00AB1039" w:rsidRDefault="005037F3" w:rsidP="001735E3">
      <w:pPr>
        <w:pStyle w:val="ListBullet"/>
        <w:spacing w:after="100"/>
        <w:ind w:left="357" w:hanging="357"/>
      </w:pPr>
      <w:r w:rsidRPr="00AB1039">
        <w:t>a socio-linguistic and socio-constructivist view of core skills as complex social practices embedded in context, and influenced by purpose, audience and contextualised expectations and conventions (see Ivanic et al 2006, Lonsdale &amp; McCurry 2004, McKenna &amp; Fitzpatrick 2005, Skillen et al 1998, Tout &amp; Johnston 1995)</w:t>
      </w:r>
    </w:p>
    <w:p w14:paraId="018FB8AF" w14:textId="77777777" w:rsidR="005037F3" w:rsidRPr="00AB1039" w:rsidRDefault="005037F3" w:rsidP="001735E3">
      <w:pPr>
        <w:pStyle w:val="ListBullet"/>
        <w:spacing w:after="100"/>
        <w:ind w:left="357" w:hanging="357"/>
      </w:pPr>
      <w:r w:rsidRPr="00AB1039">
        <w:t xml:space="preserve">theories of adult learning, including a recognition that core skills are best learned within a context that the adult learner perceives to be relevant and important (see Brookfield 1995, Burns 1995, Casey et al 2006, Knowles 1980, </w:t>
      </w:r>
      <w:proofErr w:type="spellStart"/>
      <w:r w:rsidRPr="00AB1039">
        <w:t>Mackeracher</w:t>
      </w:r>
      <w:proofErr w:type="spellEnd"/>
      <w:r w:rsidRPr="00AB1039">
        <w:t xml:space="preserve"> 1996, Rogers 1996)</w:t>
      </w:r>
    </w:p>
    <w:p w14:paraId="01ACB2C6" w14:textId="77777777" w:rsidR="005037F3" w:rsidRPr="00AB1039" w:rsidRDefault="005037F3" w:rsidP="001735E3">
      <w:pPr>
        <w:pStyle w:val="ListBullet"/>
        <w:spacing w:after="100"/>
        <w:ind w:left="357" w:hanging="357"/>
      </w:pPr>
      <w:r w:rsidRPr="00AB1039">
        <w:t xml:space="preserve">a view of learning, reading, writing, speaking, listening and numeracy as interactive, constructive processes of meaning-making in which individuals can be seen to assume four roles </w:t>
      </w:r>
      <w:r>
        <w:t>–</w:t>
      </w:r>
      <w:r w:rsidRPr="00AB1039">
        <w:t xml:space="preserve"> code breaker, text participant, text user and text analyst (see Luke &amp; Freebody 1990, Johnston 1994)</w:t>
      </w:r>
    </w:p>
    <w:p w14:paraId="5952F4F3" w14:textId="77777777" w:rsidR="005037F3" w:rsidRPr="00AB1039" w:rsidRDefault="005037F3" w:rsidP="001735E3">
      <w:pPr>
        <w:pStyle w:val="ListBullet"/>
        <w:spacing w:after="100"/>
        <w:ind w:left="357" w:hanging="357"/>
      </w:pPr>
      <w:r w:rsidRPr="00AB1039">
        <w:t xml:space="preserve">the components of task and text complexity and the variables that interact to determine the level of difficulty of </w:t>
      </w:r>
      <w:r w:rsidRPr="00AB1039">
        <w:t>information-processing tasks, including for mathematical tasks (see Kirsch &amp; Mosenthal 1990, Kirsch 2001, Gal et al 2009)</w:t>
      </w:r>
    </w:p>
    <w:p w14:paraId="5E8BFB42" w14:textId="77777777" w:rsidR="005037F3" w:rsidRPr="00AB1039" w:rsidRDefault="005037F3" w:rsidP="001735E3">
      <w:pPr>
        <w:pStyle w:val="ListBullet"/>
        <w:spacing w:after="100"/>
        <w:ind w:left="357" w:hanging="357"/>
      </w:pPr>
      <w:r w:rsidRPr="00AB1039">
        <w:t>a progression style approach to core skills development as a person expands their understanding of, and control over, the processes involved, including an increasing awareness of an author or speaker's purpose and intended audiences, and of an individual's own purposes (see OECD 2002)</w:t>
      </w:r>
    </w:p>
    <w:p w14:paraId="3B32F090" w14:textId="77777777" w:rsidR="005037F3" w:rsidRPr="00AB1039" w:rsidRDefault="005037F3" w:rsidP="001735E3">
      <w:pPr>
        <w:pStyle w:val="ListBullet"/>
        <w:spacing w:after="100"/>
        <w:ind w:left="357" w:hanging="357"/>
      </w:pPr>
      <w:r w:rsidRPr="00AB1039">
        <w:t>a view that texts serve particular functions in a social context and that different texts have predictable language structures depending on their function</w:t>
      </w:r>
    </w:p>
    <w:p w14:paraId="2C439922" w14:textId="77777777" w:rsidR="005037F3" w:rsidRPr="00866205" w:rsidRDefault="005037F3" w:rsidP="001735E3">
      <w:pPr>
        <w:pStyle w:val="ListBullet"/>
        <w:spacing w:after="100"/>
        <w:ind w:left="357" w:hanging="357"/>
      </w:pPr>
      <w:r w:rsidRPr="00866205">
        <w:t>a recognition of the key role played by digital technology in the creation of many kinds of texts and tasks, and in facilitating access to, and navigation of, texts</w:t>
      </w:r>
    </w:p>
    <w:p w14:paraId="38567881" w14:textId="77777777" w:rsidR="005037F3" w:rsidRPr="00866205" w:rsidRDefault="005037F3" w:rsidP="001735E3">
      <w:pPr>
        <w:pStyle w:val="ListBullet"/>
        <w:spacing w:after="100"/>
        <w:ind w:left="357" w:hanging="357"/>
      </w:pPr>
      <w:r w:rsidRPr="00866205">
        <w:t>a view that investment in human capital, economic and workforce outcomes through education and training opportunities directly support, and impact positively on, social capital outcomes for individuals and various target groups participating in core skills training and courses across Australia (see Barton 2002, Coulombe et al 2004, Hartley &amp; Horne 2006).</w:t>
      </w:r>
    </w:p>
    <w:p w14:paraId="6859CDD1" w14:textId="77777777" w:rsidR="005037F3" w:rsidRDefault="005037F3" w:rsidP="00984FC1">
      <w:pPr>
        <w:pStyle w:val="Heading1"/>
      </w:pPr>
      <w:bookmarkStart w:id="21" w:name="_Toc26203575"/>
      <w:bookmarkStart w:id="22" w:name="_Toc40978409"/>
      <w:bookmarkEnd w:id="17"/>
      <w:bookmarkEnd w:id="18"/>
      <w:bookmarkEnd w:id="19"/>
      <w:bookmarkEnd w:id="20"/>
      <w:r>
        <w:lastRenderedPageBreak/>
        <w:t>Key Features of the Digital Literacy Skills Framework</w:t>
      </w:r>
      <w:bookmarkEnd w:id="21"/>
      <w:bookmarkEnd w:id="22"/>
    </w:p>
    <w:p w14:paraId="5839CCC6" w14:textId="77777777" w:rsidR="005037F3" w:rsidRPr="004615A4" w:rsidRDefault="005037F3" w:rsidP="00984FC1">
      <w:r w:rsidRPr="004615A4">
        <w:t xml:space="preserve">The Digital Literacy </w:t>
      </w:r>
      <w:r>
        <w:t>Skills F</w:t>
      </w:r>
      <w:r w:rsidRPr="004615A4">
        <w:t>ramework describes the core skill across three interactive dimensions:</w:t>
      </w:r>
    </w:p>
    <w:p w14:paraId="3C71BFD1" w14:textId="77777777" w:rsidR="005037F3" w:rsidRPr="00984FC1" w:rsidRDefault="005037F3" w:rsidP="006222C7">
      <w:pPr>
        <w:pStyle w:val="ListBullet"/>
        <w:spacing w:after="100"/>
        <w:ind w:left="357" w:hanging="357"/>
      </w:pPr>
      <w:r w:rsidRPr="00984FC1">
        <w:t>four levels of performance: Pre Level 1 Stage A and Sta</w:t>
      </w:r>
      <w:r w:rsidR="006222C7">
        <w:t>ge B; Level 1; Level 2; Level 3</w:t>
      </w:r>
    </w:p>
    <w:p w14:paraId="72D88060" w14:textId="77777777" w:rsidR="005037F3" w:rsidRPr="00984FC1" w:rsidRDefault="005037F3" w:rsidP="001735E3">
      <w:pPr>
        <w:pStyle w:val="ListBullet"/>
        <w:spacing w:after="100"/>
        <w:ind w:left="357" w:hanging="357"/>
      </w:pPr>
      <w:r w:rsidRPr="00984FC1">
        <w:t>four Performance Variables that may influence a person’s performance at any time: Support, Context, Text complexity and Task complexity (see Table 1)</w:t>
      </w:r>
    </w:p>
    <w:p w14:paraId="76C1DFB4" w14:textId="77777777" w:rsidR="005037F3" w:rsidRPr="00984FC1" w:rsidRDefault="005037F3" w:rsidP="001735E3">
      <w:pPr>
        <w:pStyle w:val="ListBullet"/>
        <w:spacing w:after="100"/>
        <w:ind w:left="357" w:hanging="357"/>
      </w:pPr>
      <w:r w:rsidRPr="00984FC1">
        <w:t>three Domains of Communication, broad contexts within which the core skill may be used: Personal and community; Workplace and employment; Education and training.</w:t>
      </w:r>
    </w:p>
    <w:p w14:paraId="06AFEDE9" w14:textId="77777777" w:rsidR="005037F3" w:rsidRPr="0008682E" w:rsidRDefault="005037F3" w:rsidP="00984FC1">
      <w:pPr>
        <w:pStyle w:val="Heading2"/>
      </w:pPr>
      <w:bookmarkStart w:id="23" w:name="_Toc310937478"/>
      <w:bookmarkStart w:id="24" w:name="_Toc484869226"/>
      <w:bookmarkStart w:id="25" w:name="_Toc26203576"/>
      <w:bookmarkStart w:id="26" w:name="_Toc40978410"/>
      <w:r w:rsidRPr="0008682E">
        <w:t>Guiding Principles</w:t>
      </w:r>
      <w:bookmarkEnd w:id="23"/>
      <w:bookmarkEnd w:id="24"/>
      <w:bookmarkEnd w:id="25"/>
      <w:bookmarkEnd w:id="26"/>
    </w:p>
    <w:p w14:paraId="2646BE51" w14:textId="77777777" w:rsidR="005037F3" w:rsidRPr="00C75D9D" w:rsidRDefault="005037F3" w:rsidP="00984FC1">
      <w:r w:rsidRPr="00C75D9D">
        <w:t>As with the ACSF, the devel</w:t>
      </w:r>
      <w:r>
        <w:t xml:space="preserve">opment of this </w:t>
      </w:r>
      <w:r>
        <w:br/>
        <w:t xml:space="preserve">Digital Literacy Skills Framework </w:t>
      </w:r>
      <w:r w:rsidRPr="00C75D9D">
        <w:t>has been infor</w:t>
      </w:r>
      <w:r>
        <w:t>med by the following principles:</w:t>
      </w:r>
    </w:p>
    <w:p w14:paraId="02FFE586" w14:textId="77777777" w:rsidR="005037F3" w:rsidRPr="00AB1039" w:rsidRDefault="005037F3" w:rsidP="001735E3">
      <w:pPr>
        <w:pStyle w:val="ListBullet"/>
        <w:spacing w:after="100"/>
        <w:ind w:left="357" w:hanging="357"/>
      </w:pPr>
      <w:r w:rsidRPr="00AB1039">
        <w:t>the core skill</w:t>
      </w:r>
      <w:r>
        <w:t xml:space="preserve"> of digital literacy</w:t>
      </w:r>
      <w:r w:rsidRPr="00AB1039">
        <w:t xml:space="preserve"> can be seen as </w:t>
      </w:r>
      <w:r>
        <w:t xml:space="preserve">a </w:t>
      </w:r>
      <w:r w:rsidRPr="00AB1039">
        <w:t xml:space="preserve">discrete skill; however, </w:t>
      </w:r>
      <w:r>
        <w:t>its</w:t>
      </w:r>
      <w:r w:rsidRPr="00AB1039">
        <w:t xml:space="preserve"> interrelationships</w:t>
      </w:r>
      <w:r>
        <w:t xml:space="preserve"> with the other ACSF core skills</w:t>
      </w:r>
      <w:r w:rsidRPr="00AB1039">
        <w:t xml:space="preserve"> are also critical</w:t>
      </w:r>
    </w:p>
    <w:p w14:paraId="2E14ECB8" w14:textId="77777777" w:rsidR="005037F3" w:rsidRDefault="005037F3" w:rsidP="001735E3">
      <w:pPr>
        <w:pStyle w:val="ListBullet"/>
        <w:spacing w:after="100"/>
        <w:ind w:left="357" w:hanging="357"/>
      </w:pPr>
      <w:r w:rsidRPr="00AB1039">
        <w:t>the core skill</w:t>
      </w:r>
      <w:r>
        <w:t xml:space="preserve"> of digital literacy is</w:t>
      </w:r>
      <w:r w:rsidRPr="00AB1039">
        <w:t xml:space="preserve"> contextualised; each context in which individuals operate has its own core skills requirements, expectations and rules which need to be learned</w:t>
      </w:r>
      <w:r w:rsidRPr="00B11519">
        <w:t xml:space="preserve"> </w:t>
      </w:r>
    </w:p>
    <w:p w14:paraId="73CA1AAC" w14:textId="77777777" w:rsidR="005037F3" w:rsidRDefault="005037F3" w:rsidP="001735E3">
      <w:pPr>
        <w:pStyle w:val="ListBullet"/>
        <w:spacing w:after="100"/>
        <w:ind w:left="357" w:hanging="357"/>
      </w:pPr>
      <w:r w:rsidRPr="00AB1039">
        <w:t xml:space="preserve">an individual's performance at any time will be influenced by the interplay of a number of </w:t>
      </w:r>
      <w:r>
        <w:t>performance variables</w:t>
      </w:r>
    </w:p>
    <w:p w14:paraId="2B6E226F" w14:textId="77777777" w:rsidR="005037F3" w:rsidRDefault="005037F3" w:rsidP="001735E3">
      <w:pPr>
        <w:pStyle w:val="ListBullet"/>
        <w:spacing w:after="100"/>
        <w:ind w:left="357" w:hanging="357"/>
      </w:pPr>
      <w:r>
        <w:t>the Digital Literacy Skills Framework reflects contemporary use of English in Australia.</w:t>
      </w:r>
    </w:p>
    <w:p w14:paraId="3B2BD02B" w14:textId="77777777" w:rsidR="005037F3" w:rsidRDefault="005037F3" w:rsidP="00984FC1">
      <w:pPr>
        <w:pStyle w:val="Heading2"/>
      </w:pPr>
      <w:r>
        <w:br w:type="column"/>
      </w:r>
      <w:bookmarkStart w:id="27" w:name="_Toc26203577"/>
      <w:bookmarkStart w:id="28" w:name="_Toc40978411"/>
      <w:r>
        <w:lastRenderedPageBreak/>
        <w:t>Four Performance Variables</w:t>
      </w:r>
      <w:bookmarkEnd w:id="27"/>
      <w:bookmarkEnd w:id="28"/>
    </w:p>
    <w:p w14:paraId="1ADDE547" w14:textId="77777777" w:rsidR="005037F3" w:rsidRDefault="005037F3" w:rsidP="00984FC1">
      <w:r w:rsidRPr="00434642">
        <w:t>A</w:t>
      </w:r>
      <w:r>
        <w:t>s with the ACSF, a</w:t>
      </w:r>
      <w:r w:rsidRPr="00434642">
        <w:t xml:space="preserve"> key</w:t>
      </w:r>
      <w:r>
        <w:t xml:space="preserve"> feature of the Digital Literacy Skills Framework is the recognition of four factors that may influence performance at any point in time:</w:t>
      </w:r>
    </w:p>
    <w:p w14:paraId="4DB19E99" w14:textId="77777777" w:rsidR="005037F3" w:rsidRPr="00434642" w:rsidRDefault="005037F3" w:rsidP="001735E3">
      <w:pPr>
        <w:pStyle w:val="ListBullet"/>
        <w:spacing w:after="100"/>
        <w:ind w:left="357" w:hanging="357"/>
      </w:pPr>
      <w:r w:rsidRPr="00434642">
        <w:t>The nature and degree of support</w:t>
      </w:r>
    </w:p>
    <w:p w14:paraId="321E2A33" w14:textId="77777777" w:rsidR="005037F3" w:rsidRPr="00434642" w:rsidRDefault="005037F3" w:rsidP="001735E3">
      <w:pPr>
        <w:pStyle w:val="ListBullet"/>
        <w:spacing w:after="100"/>
        <w:ind w:left="357" w:hanging="357"/>
      </w:pPr>
      <w:r w:rsidRPr="00434642">
        <w:t>Familiarity of context</w:t>
      </w:r>
    </w:p>
    <w:p w14:paraId="4A45BF78" w14:textId="77777777" w:rsidR="005037F3" w:rsidRPr="00434642" w:rsidRDefault="005037F3" w:rsidP="001735E3">
      <w:pPr>
        <w:pStyle w:val="ListBullet"/>
        <w:spacing w:after="100"/>
        <w:ind w:left="357" w:hanging="357"/>
      </w:pPr>
      <w:r w:rsidRPr="00434642">
        <w:t>Complexity of text</w:t>
      </w:r>
    </w:p>
    <w:p w14:paraId="70CF295F" w14:textId="77777777" w:rsidR="005037F3" w:rsidRPr="00984FC1" w:rsidRDefault="005037F3" w:rsidP="001735E3">
      <w:pPr>
        <w:pStyle w:val="ListBullet"/>
        <w:spacing w:after="100"/>
        <w:ind w:left="357" w:hanging="357"/>
      </w:pPr>
      <w:r w:rsidRPr="00434642">
        <w:t>Complexity of task</w:t>
      </w:r>
      <w:r>
        <w:t>.</w:t>
      </w:r>
    </w:p>
    <w:p w14:paraId="567305FD" w14:textId="77777777" w:rsidR="005037F3" w:rsidRDefault="005037F3" w:rsidP="00984FC1">
      <w:r w:rsidRPr="008B0920">
        <w:t>Refer to Table 1: Performance Variables Grid</w:t>
      </w:r>
      <w:r>
        <w:t xml:space="preserve"> (PVG)</w:t>
      </w:r>
      <w:r w:rsidRPr="008B0920">
        <w:t>.</w:t>
      </w:r>
    </w:p>
    <w:p w14:paraId="15B9AB15" w14:textId="77777777" w:rsidR="005037F3" w:rsidRPr="00984FC1" w:rsidRDefault="005037F3" w:rsidP="00984FC1">
      <w:pPr>
        <w:pStyle w:val="Heading2"/>
      </w:pPr>
      <w:bookmarkStart w:id="29" w:name="_Toc40978412"/>
      <w:r w:rsidRPr="00984FC1">
        <w:t>The Performance Variables Grid and Digital Literacy</w:t>
      </w:r>
      <w:bookmarkEnd w:id="29"/>
    </w:p>
    <w:p w14:paraId="0EE4F4E3" w14:textId="77777777" w:rsidR="005037F3" w:rsidRPr="00D36FEC" w:rsidRDefault="005037F3" w:rsidP="00984FC1">
      <w:pPr>
        <w:rPr>
          <w:lang w:eastAsia="en-AU"/>
        </w:rPr>
      </w:pPr>
      <w:r w:rsidRPr="00D36FEC">
        <w:t xml:space="preserve">The interaction of the four variables is very important. In the digital literacy framework </w:t>
      </w:r>
      <w:r w:rsidRPr="00D36FEC">
        <w:t>one important interplay is between the two variables of familiarity of context and task complexity. Consider the example of mobile phones that are so familiar now to most adults. What might be a three or four step process, e.g. make a call on a mobile phone or send a simple SMS response, can actually be accomplished at PLB or Level 1.</w:t>
      </w:r>
    </w:p>
    <w:p w14:paraId="00935B0C" w14:textId="77777777" w:rsidR="005037F3" w:rsidRPr="00425220" w:rsidRDefault="005037F3" w:rsidP="00425220">
      <w:pPr>
        <w:rPr>
          <w:sz w:val="20"/>
          <w:szCs w:val="20"/>
        </w:rPr>
        <w:sectPr w:rsidR="005037F3" w:rsidRPr="00425220" w:rsidSect="005037F3">
          <w:type w:val="continuous"/>
          <w:pgSz w:w="11906" w:h="16838"/>
          <w:pgMar w:top="2268" w:right="1440" w:bottom="1440" w:left="1440" w:header="0" w:footer="708" w:gutter="0"/>
          <w:cols w:num="2" w:space="708"/>
          <w:docGrid w:linePitch="360"/>
        </w:sectPr>
      </w:pPr>
      <w:r w:rsidRPr="00D36FEC">
        <w:t>Users should note that some Sample Activities listed at lower levels in the Domains of Communication may appear more complex than the task complexity outlined in the Performance Variables Grid for that level. This is because of the high level of familiarity of the task.</w:t>
      </w:r>
    </w:p>
    <w:p w14:paraId="30187FC7" w14:textId="77777777" w:rsidR="0095636C" w:rsidRPr="00C45EFF" w:rsidRDefault="0095636C" w:rsidP="00C45EFF"/>
    <w:p w14:paraId="36EAB369" w14:textId="77777777" w:rsidR="00B100CC" w:rsidRPr="00C45EFF" w:rsidRDefault="00907E62" w:rsidP="00425220">
      <w:pPr>
        <w:pStyle w:val="Caption"/>
      </w:pPr>
      <w:r w:rsidRPr="00C45EFF">
        <w:fldChar w:fldCharType="begin"/>
      </w:r>
      <w:r w:rsidRPr="00C45EFF">
        <w:instrText xml:space="preserve"> TOC \o "1-3" \h \z \u </w:instrText>
      </w:r>
      <w:r w:rsidRPr="00C45EFF">
        <w:fldChar w:fldCharType="end"/>
      </w:r>
      <w:r w:rsidR="00B100CC" w:rsidRPr="00C45EFF">
        <w:t xml:space="preserve">Table </w:t>
      </w:r>
      <w:r w:rsidR="007F6F10">
        <w:fldChar w:fldCharType="begin"/>
      </w:r>
      <w:r w:rsidR="007F6F10">
        <w:instrText xml:space="preserve"> SEQ Table \* ARABIC </w:instrText>
      </w:r>
      <w:r w:rsidR="007F6F10">
        <w:fldChar w:fldCharType="separate"/>
      </w:r>
      <w:r w:rsidR="00425220">
        <w:rPr>
          <w:noProof/>
        </w:rPr>
        <w:t>1</w:t>
      </w:r>
      <w:r w:rsidR="007F6F10">
        <w:rPr>
          <w:noProof/>
        </w:rPr>
        <w:fldChar w:fldCharType="end"/>
      </w:r>
      <w:r w:rsidR="00B100CC" w:rsidRPr="00C45EFF">
        <w:t xml:space="preserve">: </w:t>
      </w:r>
      <w:r w:rsidR="00C45EFF" w:rsidRPr="00C45EFF">
        <w:t>Performance Variables Grid</w:t>
      </w:r>
    </w:p>
    <w:tbl>
      <w:tblPr>
        <w:tblStyle w:val="DESE"/>
        <w:tblW w:w="5000" w:type="pct"/>
        <w:tblLook w:val="04A0" w:firstRow="1" w:lastRow="0" w:firstColumn="1" w:lastColumn="0" w:noHBand="0" w:noVBand="1"/>
        <w:tblDescription w:val="Table 1: Performance Variables Grid"/>
      </w:tblPr>
      <w:tblGrid>
        <w:gridCol w:w="1580"/>
        <w:gridCol w:w="1809"/>
        <w:gridCol w:w="1786"/>
        <w:gridCol w:w="1984"/>
        <w:gridCol w:w="1857"/>
      </w:tblGrid>
      <w:tr w:rsidR="00C45EFF" w:rsidRPr="00425220" w14:paraId="07B9DBE1" w14:textId="77777777" w:rsidTr="0042522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595" w:type="dxa"/>
          </w:tcPr>
          <w:p w14:paraId="64F19860" w14:textId="77777777" w:rsidR="00C45EFF" w:rsidRPr="00425220" w:rsidRDefault="00C45EFF" w:rsidP="00425220">
            <w:r w:rsidRPr="00425220">
              <w:t>Six Levels of Performance</w:t>
            </w:r>
          </w:p>
        </w:tc>
        <w:tc>
          <w:tcPr>
            <w:tcW w:w="1828" w:type="dxa"/>
          </w:tcPr>
          <w:p w14:paraId="236F7923" w14:textId="77777777" w:rsidR="00C45EFF" w:rsidRPr="00425220" w:rsidRDefault="00C45EFF" w:rsidP="00425220">
            <w:pPr>
              <w:jc w:val="center"/>
              <w:cnfStyle w:val="100000000000" w:firstRow="1" w:lastRow="0" w:firstColumn="0" w:lastColumn="0" w:oddVBand="0" w:evenVBand="0" w:oddHBand="0" w:evenHBand="0" w:firstRowFirstColumn="0" w:firstRowLastColumn="0" w:lastRowFirstColumn="0" w:lastRowLastColumn="0"/>
            </w:pPr>
            <w:r w:rsidRPr="00425220">
              <w:t>Support</w:t>
            </w:r>
          </w:p>
        </w:tc>
        <w:tc>
          <w:tcPr>
            <w:tcW w:w="1801" w:type="dxa"/>
          </w:tcPr>
          <w:p w14:paraId="0686FA87" w14:textId="77777777" w:rsidR="00C45EFF" w:rsidRPr="00425220" w:rsidRDefault="00C45EFF" w:rsidP="00425220">
            <w:pPr>
              <w:jc w:val="center"/>
              <w:cnfStyle w:val="100000000000" w:firstRow="1" w:lastRow="0" w:firstColumn="0" w:lastColumn="0" w:oddVBand="0" w:evenVBand="0" w:oddHBand="0" w:evenHBand="0" w:firstRowFirstColumn="0" w:firstRowLastColumn="0" w:lastRowFirstColumn="0" w:lastRowLastColumn="0"/>
            </w:pPr>
            <w:r w:rsidRPr="00425220">
              <w:t>Context</w:t>
            </w:r>
          </w:p>
        </w:tc>
        <w:tc>
          <w:tcPr>
            <w:tcW w:w="2036" w:type="dxa"/>
          </w:tcPr>
          <w:p w14:paraId="0345B31C" w14:textId="77777777" w:rsidR="00C45EFF" w:rsidRPr="00425220" w:rsidRDefault="00C45EFF" w:rsidP="00425220">
            <w:pPr>
              <w:jc w:val="center"/>
              <w:cnfStyle w:val="100000000000" w:firstRow="1" w:lastRow="0" w:firstColumn="0" w:lastColumn="0" w:oddVBand="0" w:evenVBand="0" w:oddHBand="0" w:evenHBand="0" w:firstRowFirstColumn="0" w:firstRowLastColumn="0" w:lastRowFirstColumn="0" w:lastRowLastColumn="0"/>
            </w:pPr>
            <w:r w:rsidRPr="00425220">
              <w:t>Text Complexity</w:t>
            </w:r>
          </w:p>
        </w:tc>
        <w:tc>
          <w:tcPr>
            <w:tcW w:w="1756" w:type="dxa"/>
          </w:tcPr>
          <w:p w14:paraId="23F4F724" w14:textId="77777777" w:rsidR="00C45EFF" w:rsidRPr="00425220" w:rsidRDefault="00C45EFF" w:rsidP="00425220">
            <w:pPr>
              <w:jc w:val="center"/>
              <w:cnfStyle w:val="100000000000" w:firstRow="1" w:lastRow="0" w:firstColumn="0" w:lastColumn="0" w:oddVBand="0" w:evenVBand="0" w:oddHBand="0" w:evenHBand="0" w:firstRowFirstColumn="0" w:firstRowLastColumn="0" w:lastRowFirstColumn="0" w:lastRowLastColumn="0"/>
            </w:pPr>
            <w:r w:rsidRPr="00425220">
              <w:t>Task Complexity</w:t>
            </w:r>
          </w:p>
        </w:tc>
      </w:tr>
      <w:tr w:rsidR="00C45EFF" w:rsidRPr="00425220" w14:paraId="10B12D6F" w14:textId="77777777" w:rsidTr="00425220">
        <w:tc>
          <w:tcPr>
            <w:cnfStyle w:val="001000000000" w:firstRow="0" w:lastRow="0" w:firstColumn="1" w:lastColumn="0" w:oddVBand="0" w:evenVBand="0" w:oddHBand="0" w:evenHBand="0" w:firstRowFirstColumn="0" w:firstRowLastColumn="0" w:lastRowFirstColumn="0" w:lastRowLastColumn="0"/>
            <w:tcW w:w="1595" w:type="dxa"/>
          </w:tcPr>
          <w:p w14:paraId="0034E8E9" w14:textId="77777777" w:rsidR="00C45EFF" w:rsidRPr="00425220" w:rsidRDefault="00C45EFF" w:rsidP="00425220">
            <w:r w:rsidRPr="00425220">
              <w:t>PL1</w:t>
            </w:r>
            <w:r w:rsidRPr="00425220">
              <w:br/>
              <w:t>A&amp;B</w:t>
            </w:r>
          </w:p>
        </w:tc>
        <w:tc>
          <w:tcPr>
            <w:tcW w:w="1828" w:type="dxa"/>
            <w:vAlign w:val="top"/>
          </w:tcPr>
          <w:p w14:paraId="08D7DF88"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Works with an expert/mentor where highly structured support and modelling is provided, initiated by the expert/mentor</w:t>
            </w:r>
          </w:p>
        </w:tc>
        <w:tc>
          <w:tcPr>
            <w:tcW w:w="1801" w:type="dxa"/>
            <w:vAlign w:val="top"/>
          </w:tcPr>
          <w:p w14:paraId="5CA71050"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Extremely familiar contexts</w:t>
            </w:r>
          </w:p>
          <w:p w14:paraId="1029C637"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Extremely concrete and immediate</w:t>
            </w:r>
          </w:p>
          <w:p w14:paraId="2DA5EB85"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Extremely restricted range of contexts</w:t>
            </w:r>
          </w:p>
        </w:tc>
        <w:tc>
          <w:tcPr>
            <w:tcW w:w="2036" w:type="dxa"/>
            <w:vAlign w:val="top"/>
          </w:tcPr>
          <w:p w14:paraId="5149285B"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 xml:space="preserve">Extremely simple, short texts </w:t>
            </w:r>
          </w:p>
          <w:p w14:paraId="7E9DF921"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Extremely explicit purpose</w:t>
            </w:r>
          </w:p>
          <w:p w14:paraId="0D6B7189"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Extremely limited and personally relevant vocabulary</w:t>
            </w:r>
          </w:p>
        </w:tc>
        <w:tc>
          <w:tcPr>
            <w:tcW w:w="1756" w:type="dxa"/>
            <w:vAlign w:val="top"/>
          </w:tcPr>
          <w:p w14:paraId="6DEF42B3"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Concrete tasks of a single step</w:t>
            </w:r>
          </w:p>
          <w:p w14:paraId="0EDEB422"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Processes include copying, naming, matching, limited ordering, simple recognising</w:t>
            </w:r>
          </w:p>
        </w:tc>
      </w:tr>
      <w:tr w:rsidR="00C45EFF" w:rsidRPr="00425220" w14:paraId="7B1F378A" w14:textId="77777777" w:rsidTr="00425220">
        <w:tc>
          <w:tcPr>
            <w:cnfStyle w:val="001000000000" w:firstRow="0" w:lastRow="0" w:firstColumn="1" w:lastColumn="0" w:oddVBand="0" w:evenVBand="0" w:oddHBand="0" w:evenHBand="0" w:firstRowFirstColumn="0" w:firstRowLastColumn="0" w:lastRowFirstColumn="0" w:lastRowLastColumn="0"/>
            <w:tcW w:w="1595" w:type="dxa"/>
          </w:tcPr>
          <w:p w14:paraId="7828ADD3" w14:textId="77777777" w:rsidR="00C45EFF" w:rsidRPr="00425220" w:rsidRDefault="00C45EFF" w:rsidP="00425220">
            <w:r w:rsidRPr="00425220">
              <w:t>1</w:t>
            </w:r>
          </w:p>
        </w:tc>
        <w:tc>
          <w:tcPr>
            <w:tcW w:w="1828" w:type="dxa"/>
            <w:vAlign w:val="top"/>
          </w:tcPr>
          <w:p w14:paraId="4BA161D3"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Works alongside an expert/mentor where prompting and advice can be provided</w:t>
            </w:r>
          </w:p>
        </w:tc>
        <w:tc>
          <w:tcPr>
            <w:tcW w:w="1801" w:type="dxa"/>
            <w:vAlign w:val="top"/>
          </w:tcPr>
          <w:p w14:paraId="0932C455"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Highly familiar contexts</w:t>
            </w:r>
          </w:p>
          <w:p w14:paraId="7BA29AD6"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Concrete and immediate</w:t>
            </w:r>
          </w:p>
          <w:p w14:paraId="281AF928"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lastRenderedPageBreak/>
              <w:t>Very restricted range of contexts</w:t>
            </w:r>
          </w:p>
        </w:tc>
        <w:tc>
          <w:tcPr>
            <w:tcW w:w="2036" w:type="dxa"/>
            <w:vAlign w:val="top"/>
          </w:tcPr>
          <w:p w14:paraId="2DD53F49"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lastRenderedPageBreak/>
              <w:t>Short and simple</w:t>
            </w:r>
          </w:p>
          <w:p w14:paraId="68E99F7F"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Highly explicit purpose</w:t>
            </w:r>
          </w:p>
          <w:p w14:paraId="6598AC04"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Limited, highly familiar vocabulary</w:t>
            </w:r>
          </w:p>
        </w:tc>
        <w:tc>
          <w:tcPr>
            <w:tcW w:w="1756" w:type="dxa"/>
            <w:vAlign w:val="top"/>
          </w:tcPr>
          <w:p w14:paraId="2D0C1056"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Concrete tasks of 1 or 2 steps</w:t>
            </w:r>
          </w:p>
          <w:p w14:paraId="42DB88E3" w14:textId="77777777" w:rsidR="00C45EFF" w:rsidRPr="00425220" w:rsidRDefault="00C45EFF" w:rsidP="00425220">
            <w:pPr>
              <w:cnfStyle w:val="000000000000" w:firstRow="0" w:lastRow="0" w:firstColumn="0" w:lastColumn="0" w:oddVBand="0" w:evenVBand="0" w:oddHBand="0" w:evenHBand="0" w:firstRowFirstColumn="0" w:firstRowLastColumn="0" w:lastRowFirstColumn="0" w:lastRowLastColumn="0"/>
            </w:pPr>
            <w:r w:rsidRPr="00425220">
              <w:t>Processes include locating, recognising</w:t>
            </w:r>
          </w:p>
        </w:tc>
      </w:tr>
      <w:tr w:rsidR="000271B3" w:rsidRPr="00425220" w14:paraId="29FC0C2F" w14:textId="77777777" w:rsidTr="00425220">
        <w:tc>
          <w:tcPr>
            <w:cnfStyle w:val="001000000000" w:firstRow="0" w:lastRow="0" w:firstColumn="1" w:lastColumn="0" w:oddVBand="0" w:evenVBand="0" w:oddHBand="0" w:evenHBand="0" w:firstRowFirstColumn="0" w:firstRowLastColumn="0" w:lastRowFirstColumn="0" w:lastRowLastColumn="0"/>
            <w:tcW w:w="1595" w:type="dxa"/>
          </w:tcPr>
          <w:p w14:paraId="77A2A97B" w14:textId="77777777" w:rsidR="000271B3" w:rsidRPr="00425220" w:rsidRDefault="000271B3" w:rsidP="00425220">
            <w:r w:rsidRPr="00425220">
              <w:t>2</w:t>
            </w:r>
          </w:p>
        </w:tc>
        <w:tc>
          <w:tcPr>
            <w:tcW w:w="1828" w:type="dxa"/>
            <w:vAlign w:val="top"/>
          </w:tcPr>
          <w:p w14:paraId="364CD9BB"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May work with an expert/mentor where support is available if requested</w:t>
            </w:r>
          </w:p>
        </w:tc>
        <w:tc>
          <w:tcPr>
            <w:tcW w:w="1801" w:type="dxa"/>
            <w:vAlign w:val="top"/>
          </w:tcPr>
          <w:p w14:paraId="3D49B320"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Familiar and predictable contexts</w:t>
            </w:r>
          </w:p>
          <w:p w14:paraId="4F69A472"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Limited range of contexts</w:t>
            </w:r>
          </w:p>
        </w:tc>
        <w:tc>
          <w:tcPr>
            <w:tcW w:w="2036" w:type="dxa"/>
            <w:vAlign w:val="top"/>
          </w:tcPr>
          <w:p w14:paraId="22D690BE"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Simple familiar texts with clear purpose</w:t>
            </w:r>
          </w:p>
          <w:p w14:paraId="1C7B8F02"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Familiar vocabulary</w:t>
            </w:r>
          </w:p>
        </w:tc>
        <w:tc>
          <w:tcPr>
            <w:tcW w:w="1756" w:type="dxa"/>
            <w:vAlign w:val="top"/>
          </w:tcPr>
          <w:p w14:paraId="4B2A0C3A"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Explicit tasks involving a limited number of familiar steps</w:t>
            </w:r>
          </w:p>
          <w:p w14:paraId="2723F85F"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Processes include identifying, simple interpreting, simple sequencing</w:t>
            </w:r>
          </w:p>
        </w:tc>
      </w:tr>
      <w:tr w:rsidR="000271B3" w:rsidRPr="00425220" w14:paraId="43E77DAF" w14:textId="77777777" w:rsidTr="00425220">
        <w:tc>
          <w:tcPr>
            <w:cnfStyle w:val="001000000000" w:firstRow="0" w:lastRow="0" w:firstColumn="1" w:lastColumn="0" w:oddVBand="0" w:evenVBand="0" w:oddHBand="0" w:evenHBand="0" w:firstRowFirstColumn="0" w:firstRowLastColumn="0" w:lastRowFirstColumn="0" w:lastRowLastColumn="0"/>
            <w:tcW w:w="1595" w:type="dxa"/>
          </w:tcPr>
          <w:p w14:paraId="456C3F57" w14:textId="77777777" w:rsidR="000271B3" w:rsidRPr="00425220" w:rsidRDefault="000271B3" w:rsidP="00425220">
            <w:r w:rsidRPr="00425220">
              <w:t>3</w:t>
            </w:r>
          </w:p>
        </w:tc>
        <w:tc>
          <w:tcPr>
            <w:tcW w:w="1828" w:type="dxa"/>
            <w:vAlign w:val="top"/>
          </w:tcPr>
          <w:p w14:paraId="64C6C565"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Works independently and uses own familiar support resources</w:t>
            </w:r>
          </w:p>
        </w:tc>
        <w:tc>
          <w:tcPr>
            <w:tcW w:w="1801" w:type="dxa"/>
            <w:vAlign w:val="top"/>
          </w:tcPr>
          <w:p w14:paraId="388F96E6"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Range of familiar contexts</w:t>
            </w:r>
          </w:p>
          <w:p w14:paraId="779CBBE9"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Some less familiar contexts</w:t>
            </w:r>
          </w:p>
          <w:p w14:paraId="52E1C8FD"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Some specialisation in familiar/known contexts</w:t>
            </w:r>
          </w:p>
        </w:tc>
        <w:tc>
          <w:tcPr>
            <w:tcW w:w="2036" w:type="dxa"/>
            <w:vAlign w:val="top"/>
          </w:tcPr>
          <w:p w14:paraId="3AE868C1"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Routine texts</w:t>
            </w:r>
          </w:p>
          <w:p w14:paraId="01077B99"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May include some unfamiliar elements, embedded information and abstraction</w:t>
            </w:r>
          </w:p>
          <w:p w14:paraId="171D5B00"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Includes some specialised vocabulary</w:t>
            </w:r>
          </w:p>
        </w:tc>
        <w:tc>
          <w:tcPr>
            <w:tcW w:w="1756" w:type="dxa"/>
            <w:vAlign w:val="top"/>
          </w:tcPr>
          <w:p w14:paraId="5C38CE3D"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Tasks involving a number of steps</w:t>
            </w:r>
          </w:p>
          <w:p w14:paraId="0A4CEB31"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Processes include sequencing, integrating, interpreting, simple extrapolating, simple inferencing, simple abstracting</w:t>
            </w:r>
          </w:p>
        </w:tc>
      </w:tr>
      <w:tr w:rsidR="000271B3" w:rsidRPr="00425220" w14:paraId="721A4CB0" w14:textId="77777777" w:rsidTr="00425220">
        <w:tc>
          <w:tcPr>
            <w:cnfStyle w:val="001000000000" w:firstRow="0" w:lastRow="0" w:firstColumn="1" w:lastColumn="0" w:oddVBand="0" w:evenVBand="0" w:oddHBand="0" w:evenHBand="0" w:firstRowFirstColumn="0" w:firstRowLastColumn="0" w:lastRowFirstColumn="0" w:lastRowLastColumn="0"/>
            <w:tcW w:w="1595" w:type="dxa"/>
          </w:tcPr>
          <w:p w14:paraId="22CD75F9" w14:textId="77777777" w:rsidR="000271B3" w:rsidRPr="00425220" w:rsidRDefault="000271B3" w:rsidP="00425220">
            <w:r w:rsidRPr="00425220">
              <w:t>4</w:t>
            </w:r>
          </w:p>
        </w:tc>
        <w:tc>
          <w:tcPr>
            <w:tcW w:w="1828" w:type="dxa"/>
            <w:vAlign w:val="top"/>
          </w:tcPr>
          <w:p w14:paraId="3F338B4D"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Works independently and initiates and uses support from a range of established resources</w:t>
            </w:r>
          </w:p>
        </w:tc>
        <w:tc>
          <w:tcPr>
            <w:tcW w:w="1801" w:type="dxa"/>
            <w:vAlign w:val="top"/>
          </w:tcPr>
          <w:p w14:paraId="3773EB81"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Range of contexts, including some that are unfamiliar and/or unpredictable</w:t>
            </w:r>
          </w:p>
          <w:p w14:paraId="751E883B"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Some specialisation in less familiar/known contexts</w:t>
            </w:r>
          </w:p>
        </w:tc>
        <w:tc>
          <w:tcPr>
            <w:tcW w:w="2036" w:type="dxa"/>
            <w:vAlign w:val="top"/>
          </w:tcPr>
          <w:p w14:paraId="2F5D2D81"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 xml:space="preserve">Complex texts </w:t>
            </w:r>
          </w:p>
          <w:p w14:paraId="24A78143"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Embedded information</w:t>
            </w:r>
          </w:p>
          <w:p w14:paraId="4916A12F"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Includes specialised vocabulary</w:t>
            </w:r>
          </w:p>
          <w:p w14:paraId="04326A9C"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Includes abstraction and symbolism</w:t>
            </w:r>
          </w:p>
        </w:tc>
        <w:tc>
          <w:tcPr>
            <w:tcW w:w="1756" w:type="dxa"/>
            <w:vAlign w:val="top"/>
          </w:tcPr>
          <w:p w14:paraId="1D3090AE"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Complex task organisation and analysis involving application of a number of steps</w:t>
            </w:r>
          </w:p>
          <w:p w14:paraId="6B2B2AEA"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Processes include extracting, extrapolating, inferencing, reflecting, abstracting</w:t>
            </w:r>
          </w:p>
        </w:tc>
      </w:tr>
      <w:tr w:rsidR="000271B3" w:rsidRPr="00425220" w14:paraId="58BACBD3" w14:textId="77777777" w:rsidTr="00425220">
        <w:tc>
          <w:tcPr>
            <w:cnfStyle w:val="001000000000" w:firstRow="0" w:lastRow="0" w:firstColumn="1" w:lastColumn="0" w:oddVBand="0" w:evenVBand="0" w:oddHBand="0" w:evenHBand="0" w:firstRowFirstColumn="0" w:firstRowLastColumn="0" w:lastRowFirstColumn="0" w:lastRowLastColumn="0"/>
            <w:tcW w:w="1595" w:type="dxa"/>
          </w:tcPr>
          <w:p w14:paraId="75FCFB8A" w14:textId="77777777" w:rsidR="000271B3" w:rsidRPr="00425220" w:rsidRDefault="000271B3" w:rsidP="00425220">
            <w:r w:rsidRPr="00425220">
              <w:lastRenderedPageBreak/>
              <w:t>5</w:t>
            </w:r>
          </w:p>
        </w:tc>
        <w:tc>
          <w:tcPr>
            <w:tcW w:w="1828" w:type="dxa"/>
            <w:vAlign w:val="top"/>
          </w:tcPr>
          <w:p w14:paraId="054AC3DD"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Autonomous learner who accesses and evaluates support from a broad range of sources</w:t>
            </w:r>
          </w:p>
        </w:tc>
        <w:tc>
          <w:tcPr>
            <w:tcW w:w="1801" w:type="dxa"/>
            <w:vAlign w:val="top"/>
          </w:tcPr>
          <w:p w14:paraId="2048A9F6"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Broad range of contexts</w:t>
            </w:r>
          </w:p>
          <w:p w14:paraId="1EAD1072"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Adaptability within and across contexts</w:t>
            </w:r>
          </w:p>
          <w:p w14:paraId="705CA33A"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Specialisation in one or more contexts</w:t>
            </w:r>
          </w:p>
        </w:tc>
        <w:tc>
          <w:tcPr>
            <w:tcW w:w="2036" w:type="dxa"/>
            <w:vAlign w:val="top"/>
          </w:tcPr>
          <w:p w14:paraId="2CEEE2A8"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Highly complex texts</w:t>
            </w:r>
          </w:p>
          <w:p w14:paraId="637A00CD"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Highly embedded information</w:t>
            </w:r>
          </w:p>
          <w:p w14:paraId="5A7D9409"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Includes highly specialised language and symbolism</w:t>
            </w:r>
          </w:p>
        </w:tc>
        <w:tc>
          <w:tcPr>
            <w:tcW w:w="1756" w:type="dxa"/>
            <w:vAlign w:val="top"/>
          </w:tcPr>
          <w:p w14:paraId="1EA4F5C3"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Sophisticated task conceptualisation, organisation and analysis</w:t>
            </w:r>
          </w:p>
          <w:p w14:paraId="3975012C" w14:textId="77777777" w:rsidR="000271B3" w:rsidRPr="00425220" w:rsidRDefault="000271B3" w:rsidP="00425220">
            <w:pPr>
              <w:cnfStyle w:val="000000000000" w:firstRow="0" w:lastRow="0" w:firstColumn="0" w:lastColumn="0" w:oddVBand="0" w:evenVBand="0" w:oddHBand="0" w:evenHBand="0" w:firstRowFirstColumn="0" w:firstRowLastColumn="0" w:lastRowFirstColumn="0" w:lastRowLastColumn="0"/>
            </w:pPr>
            <w:r w:rsidRPr="00425220">
              <w:t>Processes include synthesising, critically reflecting, evaluating, recommending</w:t>
            </w:r>
          </w:p>
        </w:tc>
      </w:tr>
    </w:tbl>
    <w:p w14:paraId="112A4B80" w14:textId="77777777" w:rsidR="00C577A0" w:rsidRDefault="00C577A0" w:rsidP="00C577A0">
      <w:pPr>
        <w:pStyle w:val="Heading2"/>
        <w:sectPr w:rsidR="00C577A0" w:rsidSect="00A13341">
          <w:type w:val="continuous"/>
          <w:pgSz w:w="11906" w:h="16838"/>
          <w:pgMar w:top="2268" w:right="1440" w:bottom="1440" w:left="1440" w:header="0" w:footer="708" w:gutter="0"/>
          <w:cols w:space="708"/>
          <w:docGrid w:linePitch="360"/>
        </w:sectPr>
      </w:pPr>
      <w:bookmarkStart w:id="30" w:name="_Toc26203578"/>
    </w:p>
    <w:p w14:paraId="1E9F2BEB" w14:textId="77777777" w:rsidR="00C577A0" w:rsidRDefault="00C577A0" w:rsidP="00425220">
      <w:pPr>
        <w:pStyle w:val="Heading2"/>
        <w:spacing w:before="0"/>
      </w:pPr>
      <w:bookmarkStart w:id="31" w:name="_Toc40978413"/>
      <w:r>
        <w:t>Indicators</w:t>
      </w:r>
      <w:bookmarkEnd w:id="30"/>
      <w:bookmarkEnd w:id="31"/>
    </w:p>
    <w:p w14:paraId="5B64959C" w14:textId="77777777" w:rsidR="00C577A0" w:rsidRPr="00A1727C" w:rsidRDefault="00C577A0" w:rsidP="00C577A0">
      <w:r>
        <w:t>In the ACSF, the</w:t>
      </w:r>
      <w:r w:rsidRPr="004615A4">
        <w:t xml:space="preserve"> Indicators are statements that briefly describe performance at e</w:t>
      </w:r>
      <w:r>
        <w:t>a</w:t>
      </w:r>
      <w:r w:rsidRPr="004615A4">
        <w:t xml:space="preserve">ch level of the </w:t>
      </w:r>
      <w:r>
        <w:t>core skill. The digital literacy i</w:t>
      </w:r>
      <w:r w:rsidRPr="004615A4">
        <w:t>ndicators are numbered .12 and</w:t>
      </w:r>
      <w:r>
        <w:t> </w:t>
      </w:r>
      <w:r w:rsidRPr="004615A4">
        <w:t>.13:</w:t>
      </w:r>
    </w:p>
    <w:p w14:paraId="3CCC6733" w14:textId="77777777" w:rsidR="009571FC" w:rsidRDefault="00C577A0" w:rsidP="001735E3">
      <w:pPr>
        <w:pStyle w:val="ListBullet"/>
        <w:spacing w:after="100"/>
        <w:ind w:left="357" w:hanging="357"/>
      </w:pPr>
      <w:r w:rsidRPr="004615A4">
        <w:t>Indicator .12 Active awareness of self as a digital</w:t>
      </w:r>
      <w:r>
        <w:t> </w:t>
      </w:r>
      <w:r w:rsidRPr="004615A4">
        <w:t>user</w:t>
      </w:r>
    </w:p>
    <w:p w14:paraId="089FEE17" w14:textId="77777777" w:rsidR="00C577A0" w:rsidRDefault="00C577A0" w:rsidP="001735E3">
      <w:pPr>
        <w:pStyle w:val="ListBullet"/>
        <w:spacing w:after="100"/>
        <w:ind w:left="357" w:hanging="357"/>
      </w:pPr>
      <w:r w:rsidRPr="004615A4">
        <w:t>Indicator .13 Knowledge</w:t>
      </w:r>
      <w:r>
        <w:t xml:space="preserve">, use and application </w:t>
      </w:r>
      <w:r w:rsidRPr="004615A4">
        <w:t>of digital literacy skills</w:t>
      </w:r>
      <w:r>
        <w:t>.</w:t>
      </w:r>
    </w:p>
    <w:p w14:paraId="7A7DA4AB" w14:textId="77777777" w:rsidR="00C577A0" w:rsidRDefault="00C577A0" w:rsidP="00C577A0">
      <w:pPr>
        <w:sectPr w:rsidR="00C577A0" w:rsidSect="00C577A0">
          <w:type w:val="continuous"/>
          <w:pgSz w:w="11906" w:h="16838"/>
          <w:pgMar w:top="2268" w:right="1440" w:bottom="1440" w:left="1440" w:header="0" w:footer="708" w:gutter="0"/>
          <w:cols w:num="2" w:space="708"/>
          <w:docGrid w:linePitch="360"/>
        </w:sectPr>
      </w:pPr>
      <w:r>
        <w:t xml:space="preserve">This numbering system allows the Digital Literacy Skills Framework to integrate with the indicator numbering system in the ACSF (see Table 2). </w:t>
      </w:r>
      <w:r w:rsidRPr="004615A4">
        <w:t xml:space="preserve">The indicators are numbered using a decimal system in which the whole number refers to the level and the decimal component refers to the indicator. For example, someone who has demonstrated performance at level one in </w:t>
      </w:r>
      <w:r>
        <w:t>d</w:t>
      </w:r>
      <w:r w:rsidRPr="004615A4">
        <w:t xml:space="preserve">igital </w:t>
      </w:r>
      <w:r>
        <w:t>l</w:t>
      </w:r>
      <w:r w:rsidRPr="004615A4">
        <w:t xml:space="preserve">iteracy will have achieved both 1.12 and 1.13. </w:t>
      </w:r>
      <w:bookmarkStart w:id="32" w:name="_Toc484869231"/>
      <w:r>
        <w:t>The following table notes the broad indicator statements for each skill, with digital literacy included.</w:t>
      </w:r>
    </w:p>
    <w:p w14:paraId="41233CCA" w14:textId="77777777" w:rsidR="00C577A0" w:rsidRPr="00C45EFF" w:rsidRDefault="00C577A0" w:rsidP="00425220">
      <w:pPr>
        <w:pStyle w:val="Caption"/>
      </w:pPr>
      <w:r w:rsidRPr="00C45EFF">
        <w:fldChar w:fldCharType="begin"/>
      </w:r>
      <w:r w:rsidRPr="00C45EFF">
        <w:instrText xml:space="preserve"> TOC \o "1-3" \h \z \u </w:instrText>
      </w:r>
      <w:r w:rsidRPr="00C45EFF">
        <w:fldChar w:fldCharType="end"/>
      </w:r>
      <w:r w:rsidRPr="00C45EFF">
        <w:t xml:space="preserve">Table </w:t>
      </w:r>
      <w:r w:rsidR="007F6F10">
        <w:fldChar w:fldCharType="begin"/>
      </w:r>
      <w:r w:rsidR="007F6F10">
        <w:instrText xml:space="preserve"> SEQ Table \* ARABIC </w:instrText>
      </w:r>
      <w:r w:rsidR="007F6F10">
        <w:fldChar w:fldCharType="separate"/>
      </w:r>
      <w:r w:rsidR="00425220">
        <w:rPr>
          <w:noProof/>
        </w:rPr>
        <w:t>2</w:t>
      </w:r>
      <w:r w:rsidR="007F6F10">
        <w:rPr>
          <w:noProof/>
        </w:rPr>
        <w:fldChar w:fldCharType="end"/>
      </w:r>
      <w:r w:rsidRPr="00C45EFF">
        <w:t>: Performance Variables Grid</w:t>
      </w:r>
    </w:p>
    <w:p w14:paraId="7FDFF735" w14:textId="77777777" w:rsidR="00C577A0" w:rsidRDefault="00C577A0" w:rsidP="00C577A0">
      <w:pPr>
        <w:sectPr w:rsidR="00C577A0" w:rsidSect="00C577A0">
          <w:type w:val="continuous"/>
          <w:pgSz w:w="11906" w:h="16838"/>
          <w:pgMar w:top="2268" w:right="1440" w:bottom="1440" w:left="1440" w:header="0" w:footer="708" w:gutter="0"/>
          <w:cols w:num="2" w:space="708"/>
          <w:docGrid w:linePitch="360"/>
        </w:sectPr>
      </w:pPr>
    </w:p>
    <w:tbl>
      <w:tblPr>
        <w:tblStyle w:val="DESE"/>
        <w:tblW w:w="9067" w:type="dxa"/>
        <w:tblLook w:val="04A0" w:firstRow="1" w:lastRow="0" w:firstColumn="1" w:lastColumn="0" w:noHBand="0" w:noVBand="1"/>
        <w:tblDescription w:val="Table 2: Performance Variables Grid"/>
      </w:tblPr>
      <w:tblGrid>
        <w:gridCol w:w="2119"/>
        <w:gridCol w:w="1018"/>
        <w:gridCol w:w="5930"/>
      </w:tblGrid>
      <w:tr w:rsidR="002E7E9F" w:rsidRPr="000271B3" w14:paraId="7A7AB60D" w14:textId="77777777" w:rsidTr="0042522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2" w:type="dxa"/>
          </w:tcPr>
          <w:p w14:paraId="4E1BA6B0" w14:textId="77777777" w:rsidR="002E7E9F" w:rsidRPr="00425220" w:rsidRDefault="002E7E9F" w:rsidP="00425220">
            <w:r w:rsidRPr="00425220">
              <w:t>Core Skill</w:t>
            </w:r>
          </w:p>
        </w:tc>
        <w:tc>
          <w:tcPr>
            <w:tcW w:w="992" w:type="dxa"/>
          </w:tcPr>
          <w:p w14:paraId="15D68049" w14:textId="77777777" w:rsidR="002E7E9F" w:rsidRPr="00425220" w:rsidRDefault="002E7E9F" w:rsidP="00425220">
            <w:pPr>
              <w:cnfStyle w:val="100000000000" w:firstRow="1" w:lastRow="0" w:firstColumn="0" w:lastColumn="0" w:oddVBand="0" w:evenVBand="0" w:oddHBand="0" w:evenHBand="0" w:firstRowFirstColumn="0" w:firstRowLastColumn="0" w:lastRowFirstColumn="0" w:lastRowLastColumn="0"/>
            </w:pPr>
            <w:r w:rsidRPr="00425220">
              <w:t>Indicator Number</w:t>
            </w:r>
          </w:p>
        </w:tc>
        <w:tc>
          <w:tcPr>
            <w:tcW w:w="5953" w:type="dxa"/>
          </w:tcPr>
          <w:p w14:paraId="61043BE5" w14:textId="77777777" w:rsidR="002E7E9F" w:rsidRPr="00425220" w:rsidRDefault="002E7E9F" w:rsidP="00425220">
            <w:pPr>
              <w:cnfStyle w:val="100000000000" w:firstRow="1" w:lastRow="0" w:firstColumn="0" w:lastColumn="0" w:oddVBand="0" w:evenVBand="0" w:oddHBand="0" w:evenHBand="0" w:firstRowFirstColumn="0" w:firstRowLastColumn="0" w:lastRowFirstColumn="0" w:lastRowLastColumn="0"/>
            </w:pPr>
            <w:r w:rsidRPr="00425220">
              <w:t>Description</w:t>
            </w:r>
          </w:p>
        </w:tc>
      </w:tr>
      <w:tr w:rsidR="002E7E9F" w:rsidRPr="000271B3" w14:paraId="265FEB3C"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50A70636" w14:textId="77777777" w:rsidR="002E7E9F" w:rsidRPr="00425220" w:rsidRDefault="002E7E9F" w:rsidP="00425220">
            <w:r w:rsidRPr="00425220">
              <w:t>Learning</w:t>
            </w:r>
          </w:p>
        </w:tc>
        <w:tc>
          <w:tcPr>
            <w:tcW w:w="992" w:type="dxa"/>
          </w:tcPr>
          <w:p w14:paraId="32A61844" w14:textId="77777777" w:rsidR="002E7E9F" w:rsidRPr="000271B3" w:rsidRDefault="002E7E9F" w:rsidP="002E7E9F">
            <w:pPr>
              <w:cnfStyle w:val="000000000000" w:firstRow="0" w:lastRow="0" w:firstColumn="0" w:lastColumn="0" w:oddVBand="0" w:evenVBand="0" w:oddHBand="0" w:evenHBand="0" w:firstRowFirstColumn="0" w:firstRowLastColumn="0" w:lastRowFirstColumn="0" w:lastRowLastColumn="0"/>
            </w:pPr>
            <w:r>
              <w:t>.01</w:t>
            </w:r>
          </w:p>
        </w:tc>
        <w:tc>
          <w:tcPr>
            <w:tcW w:w="5953" w:type="dxa"/>
          </w:tcPr>
          <w:p w14:paraId="28FDA998" w14:textId="77777777" w:rsidR="002E7E9F" w:rsidRPr="000271B3" w:rsidRDefault="002E7E9F" w:rsidP="002E7E9F">
            <w:pPr>
              <w:cnfStyle w:val="000000000000" w:firstRow="0" w:lastRow="0" w:firstColumn="0" w:lastColumn="0" w:oddVBand="0" w:evenVBand="0" w:oddHBand="0" w:evenHBand="0" w:firstRowFirstColumn="0" w:firstRowLastColumn="0" w:lastRowFirstColumn="0" w:lastRowLastColumn="0"/>
            </w:pPr>
            <w:r w:rsidRPr="0058121F">
              <w:t>Active awareness of self as a learner, planning and management of learning</w:t>
            </w:r>
          </w:p>
        </w:tc>
      </w:tr>
      <w:tr w:rsidR="002E7E9F" w:rsidRPr="000271B3" w14:paraId="039C1BFF"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48D02D6B" w14:textId="77777777" w:rsidR="002E7E9F" w:rsidRPr="00425220" w:rsidRDefault="002E7E9F" w:rsidP="00425220">
            <w:r w:rsidRPr="00425220">
              <w:t>Learning</w:t>
            </w:r>
          </w:p>
        </w:tc>
        <w:tc>
          <w:tcPr>
            <w:tcW w:w="992" w:type="dxa"/>
          </w:tcPr>
          <w:p w14:paraId="756B4CCA" w14:textId="77777777" w:rsidR="002E7E9F" w:rsidRPr="000271B3" w:rsidRDefault="002E7E9F" w:rsidP="002E7E9F">
            <w:pPr>
              <w:cnfStyle w:val="000000000000" w:firstRow="0" w:lastRow="0" w:firstColumn="0" w:lastColumn="0" w:oddVBand="0" w:evenVBand="0" w:oddHBand="0" w:evenHBand="0" w:firstRowFirstColumn="0" w:firstRowLastColumn="0" w:lastRowFirstColumn="0" w:lastRowLastColumn="0"/>
            </w:pPr>
            <w:r>
              <w:t>.02</w:t>
            </w:r>
          </w:p>
        </w:tc>
        <w:tc>
          <w:tcPr>
            <w:tcW w:w="5953" w:type="dxa"/>
          </w:tcPr>
          <w:p w14:paraId="306DE94E" w14:textId="77777777" w:rsidR="002E7E9F" w:rsidRPr="000271B3" w:rsidRDefault="002E7E9F" w:rsidP="002E7E9F">
            <w:pPr>
              <w:cnfStyle w:val="000000000000" w:firstRow="0" w:lastRow="0" w:firstColumn="0" w:lastColumn="0" w:oddVBand="0" w:evenVBand="0" w:oddHBand="0" w:evenHBand="0" w:firstRowFirstColumn="0" w:firstRowLastColumn="0" w:lastRowFirstColumn="0" w:lastRowLastColumn="0"/>
            </w:pPr>
            <w:r w:rsidRPr="0058121F">
              <w:t>Acquisition and application of practical strategies that facilitate learning</w:t>
            </w:r>
          </w:p>
        </w:tc>
      </w:tr>
      <w:tr w:rsidR="002E7E9F" w:rsidRPr="000271B3" w14:paraId="7D1A8EF8"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16EAC421" w14:textId="77777777" w:rsidR="002E7E9F" w:rsidRPr="00425220" w:rsidRDefault="002E7E9F" w:rsidP="00425220">
            <w:r w:rsidRPr="00425220">
              <w:t>Reading</w:t>
            </w:r>
          </w:p>
        </w:tc>
        <w:tc>
          <w:tcPr>
            <w:tcW w:w="992" w:type="dxa"/>
          </w:tcPr>
          <w:p w14:paraId="4772EC32"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.03</w:t>
            </w:r>
          </w:p>
        </w:tc>
        <w:tc>
          <w:tcPr>
            <w:tcW w:w="5953" w:type="dxa"/>
          </w:tcPr>
          <w:p w14:paraId="1EDC1B93"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rsidRPr="0058121F">
              <w:t>Audience, purpose and meaning making</w:t>
            </w:r>
          </w:p>
        </w:tc>
      </w:tr>
      <w:tr w:rsidR="002E7E9F" w:rsidRPr="000271B3" w14:paraId="54614F22"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7EEBC59D" w14:textId="77777777" w:rsidR="002E7E9F" w:rsidRPr="00425220" w:rsidRDefault="002E7E9F" w:rsidP="00425220">
            <w:r w:rsidRPr="00425220">
              <w:t>Reading</w:t>
            </w:r>
          </w:p>
        </w:tc>
        <w:tc>
          <w:tcPr>
            <w:tcW w:w="992" w:type="dxa"/>
          </w:tcPr>
          <w:p w14:paraId="36090C40"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t>.04</w:t>
            </w:r>
          </w:p>
        </w:tc>
        <w:tc>
          <w:tcPr>
            <w:tcW w:w="5953" w:type="dxa"/>
          </w:tcPr>
          <w:p w14:paraId="1427C29A"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rsidRPr="0058121F">
              <w:t>Reading strategies</w:t>
            </w:r>
          </w:p>
        </w:tc>
      </w:tr>
      <w:tr w:rsidR="002E7E9F" w:rsidRPr="000271B3" w14:paraId="65872065"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3425A63E" w14:textId="77777777" w:rsidR="002E7E9F" w:rsidRPr="00425220" w:rsidRDefault="002E7E9F" w:rsidP="00425220">
            <w:r w:rsidRPr="00425220">
              <w:t>Writing</w:t>
            </w:r>
          </w:p>
        </w:tc>
        <w:tc>
          <w:tcPr>
            <w:tcW w:w="992" w:type="dxa"/>
          </w:tcPr>
          <w:p w14:paraId="236758AA"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rsidRPr="0058121F">
              <w:t>.05</w:t>
            </w:r>
          </w:p>
        </w:tc>
        <w:tc>
          <w:tcPr>
            <w:tcW w:w="5953" w:type="dxa"/>
          </w:tcPr>
          <w:p w14:paraId="4EC137D1"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rsidRPr="0058121F">
              <w:t>Audience, purpose and meaning making</w:t>
            </w:r>
          </w:p>
        </w:tc>
      </w:tr>
      <w:tr w:rsidR="002E7E9F" w:rsidRPr="000271B3" w14:paraId="4B5C4E6C"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0BF2A9DF" w14:textId="77777777" w:rsidR="002E7E9F" w:rsidRPr="00425220" w:rsidRDefault="002E7E9F" w:rsidP="00425220">
            <w:r w:rsidRPr="00425220">
              <w:t>Writing</w:t>
            </w:r>
          </w:p>
        </w:tc>
        <w:tc>
          <w:tcPr>
            <w:tcW w:w="992" w:type="dxa"/>
          </w:tcPr>
          <w:p w14:paraId="776B880E"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rsidRPr="0058121F">
              <w:t>.06</w:t>
            </w:r>
          </w:p>
        </w:tc>
        <w:tc>
          <w:tcPr>
            <w:tcW w:w="5953" w:type="dxa"/>
          </w:tcPr>
          <w:p w14:paraId="734F7C31"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rsidRPr="0058121F">
              <w:t>The mechanics of writing</w:t>
            </w:r>
          </w:p>
        </w:tc>
      </w:tr>
      <w:tr w:rsidR="002E7E9F" w:rsidRPr="000271B3" w14:paraId="79F86071"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2F39715B" w14:textId="77777777" w:rsidR="002E7E9F" w:rsidRPr="00425220" w:rsidRDefault="002E7E9F" w:rsidP="00425220">
            <w:r w:rsidRPr="00425220">
              <w:t>Oral Communication</w:t>
            </w:r>
          </w:p>
        </w:tc>
        <w:tc>
          <w:tcPr>
            <w:tcW w:w="992" w:type="dxa"/>
          </w:tcPr>
          <w:p w14:paraId="49BE8E05"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.07</w:t>
            </w:r>
          </w:p>
        </w:tc>
        <w:tc>
          <w:tcPr>
            <w:tcW w:w="5953" w:type="dxa"/>
          </w:tcPr>
          <w:p w14:paraId="2E5B271D"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t>Speaking</w:t>
            </w:r>
          </w:p>
        </w:tc>
      </w:tr>
      <w:tr w:rsidR="002E7E9F" w:rsidRPr="000271B3" w14:paraId="7BB31217"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4898D83F" w14:textId="77777777" w:rsidR="002E7E9F" w:rsidRPr="00425220" w:rsidRDefault="002E7E9F" w:rsidP="00425220">
            <w:r w:rsidRPr="00425220">
              <w:t>Oral Communication</w:t>
            </w:r>
          </w:p>
        </w:tc>
        <w:tc>
          <w:tcPr>
            <w:tcW w:w="992" w:type="dxa"/>
          </w:tcPr>
          <w:p w14:paraId="2AACB2D8"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.08</w:t>
            </w:r>
          </w:p>
        </w:tc>
        <w:tc>
          <w:tcPr>
            <w:tcW w:w="5953" w:type="dxa"/>
          </w:tcPr>
          <w:p w14:paraId="3E55C6A9"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Listening</w:t>
            </w:r>
          </w:p>
        </w:tc>
      </w:tr>
      <w:tr w:rsidR="002E7E9F" w:rsidRPr="000271B3" w14:paraId="2A5C0BAB"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1FC9EE40" w14:textId="77777777" w:rsidR="002E7E9F" w:rsidRPr="00425220" w:rsidRDefault="002E7E9F" w:rsidP="00425220">
            <w:r w:rsidRPr="00425220">
              <w:lastRenderedPageBreak/>
              <w:t>Numeracy</w:t>
            </w:r>
          </w:p>
        </w:tc>
        <w:tc>
          <w:tcPr>
            <w:tcW w:w="992" w:type="dxa"/>
          </w:tcPr>
          <w:p w14:paraId="20C5C453"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.09</w:t>
            </w:r>
          </w:p>
        </w:tc>
        <w:tc>
          <w:tcPr>
            <w:tcW w:w="5953" w:type="dxa"/>
          </w:tcPr>
          <w:p w14:paraId="5E096B08"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rsidRPr="0058121F">
              <w:t>Identifying mathematical information and meaning in activities and texts</w:t>
            </w:r>
          </w:p>
        </w:tc>
      </w:tr>
      <w:tr w:rsidR="002E7E9F" w:rsidRPr="000271B3" w14:paraId="784001D2"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283858F8" w14:textId="77777777" w:rsidR="002E7E9F" w:rsidRPr="00425220" w:rsidRDefault="002E7E9F" w:rsidP="00425220">
            <w:r w:rsidRPr="00425220">
              <w:t>Numeracy</w:t>
            </w:r>
          </w:p>
        </w:tc>
        <w:tc>
          <w:tcPr>
            <w:tcW w:w="992" w:type="dxa"/>
          </w:tcPr>
          <w:p w14:paraId="14B9DE44"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.10</w:t>
            </w:r>
          </w:p>
        </w:tc>
        <w:tc>
          <w:tcPr>
            <w:tcW w:w="5953" w:type="dxa"/>
          </w:tcPr>
          <w:p w14:paraId="399084B6"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t>Using and applying mathematical knowledge and problem solving processes</w:t>
            </w:r>
          </w:p>
        </w:tc>
      </w:tr>
      <w:tr w:rsidR="002E7E9F" w:rsidRPr="000271B3" w14:paraId="41C09592"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4A92CEF9" w14:textId="77777777" w:rsidR="002E7E9F" w:rsidRPr="00425220" w:rsidRDefault="001C5A64" w:rsidP="00425220">
            <w:r w:rsidRPr="00425220">
              <w:t>Numeracy</w:t>
            </w:r>
          </w:p>
        </w:tc>
        <w:tc>
          <w:tcPr>
            <w:tcW w:w="992" w:type="dxa"/>
          </w:tcPr>
          <w:p w14:paraId="7D1AFFB1"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.11</w:t>
            </w:r>
          </w:p>
        </w:tc>
        <w:tc>
          <w:tcPr>
            <w:tcW w:w="5953" w:type="dxa"/>
          </w:tcPr>
          <w:p w14:paraId="0FD03652"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rsidRPr="0058121F">
              <w:t>Communicating and representing mathematics</w:t>
            </w:r>
          </w:p>
        </w:tc>
      </w:tr>
      <w:tr w:rsidR="002E7E9F" w:rsidRPr="000271B3" w14:paraId="3FCB7D2C"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1436DB35" w14:textId="77777777" w:rsidR="002E7E9F" w:rsidRPr="00425220" w:rsidRDefault="002E7E9F" w:rsidP="00425220">
            <w:r w:rsidRPr="00425220">
              <w:t>Digital Literacy</w:t>
            </w:r>
          </w:p>
        </w:tc>
        <w:tc>
          <w:tcPr>
            <w:tcW w:w="992" w:type="dxa"/>
          </w:tcPr>
          <w:p w14:paraId="17843994"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.12</w:t>
            </w:r>
          </w:p>
        </w:tc>
        <w:tc>
          <w:tcPr>
            <w:tcW w:w="5953" w:type="dxa"/>
          </w:tcPr>
          <w:p w14:paraId="46A19485" w14:textId="77777777" w:rsidR="002E7E9F" w:rsidRPr="0058121F" w:rsidRDefault="002E7E9F" w:rsidP="002E7E9F">
            <w:pPr>
              <w:cnfStyle w:val="000000000000" w:firstRow="0" w:lastRow="0" w:firstColumn="0" w:lastColumn="0" w:oddVBand="0" w:evenVBand="0" w:oddHBand="0" w:evenHBand="0" w:firstRowFirstColumn="0" w:firstRowLastColumn="0" w:lastRowFirstColumn="0" w:lastRowLastColumn="0"/>
            </w:pPr>
            <w:r w:rsidRPr="005520F0">
              <w:rPr>
                <w:szCs w:val="18"/>
              </w:rPr>
              <w:t>Active awareness of self as a digital user</w:t>
            </w:r>
          </w:p>
        </w:tc>
      </w:tr>
      <w:tr w:rsidR="002E7E9F" w:rsidRPr="000271B3" w14:paraId="4640716D" w14:textId="77777777" w:rsidTr="00425220">
        <w:tc>
          <w:tcPr>
            <w:cnfStyle w:val="001000000000" w:firstRow="0" w:lastRow="0" w:firstColumn="1" w:lastColumn="0" w:oddVBand="0" w:evenVBand="0" w:oddHBand="0" w:evenHBand="0" w:firstRowFirstColumn="0" w:firstRowLastColumn="0" w:lastRowFirstColumn="0" w:lastRowLastColumn="0"/>
            <w:tcW w:w="2122" w:type="dxa"/>
          </w:tcPr>
          <w:p w14:paraId="7C8DC611" w14:textId="77777777" w:rsidR="002E7E9F" w:rsidRPr="00425220" w:rsidRDefault="001C5A64" w:rsidP="00425220">
            <w:r w:rsidRPr="00425220">
              <w:t>Digital Literacy</w:t>
            </w:r>
          </w:p>
        </w:tc>
        <w:tc>
          <w:tcPr>
            <w:tcW w:w="992" w:type="dxa"/>
          </w:tcPr>
          <w:p w14:paraId="65F46625" w14:textId="77777777" w:rsidR="002E7E9F" w:rsidRDefault="002E7E9F" w:rsidP="002E7E9F">
            <w:pPr>
              <w:cnfStyle w:val="000000000000" w:firstRow="0" w:lastRow="0" w:firstColumn="0" w:lastColumn="0" w:oddVBand="0" w:evenVBand="0" w:oddHBand="0" w:evenHBand="0" w:firstRowFirstColumn="0" w:firstRowLastColumn="0" w:lastRowFirstColumn="0" w:lastRowLastColumn="0"/>
            </w:pPr>
            <w:r>
              <w:t>.13</w:t>
            </w:r>
          </w:p>
        </w:tc>
        <w:tc>
          <w:tcPr>
            <w:tcW w:w="5953" w:type="dxa"/>
          </w:tcPr>
          <w:p w14:paraId="6BFF8FE7" w14:textId="77777777" w:rsidR="002E7E9F" w:rsidRPr="005520F0" w:rsidRDefault="002E7E9F" w:rsidP="002E7E9F">
            <w:pPr>
              <w:cnfStyle w:val="000000000000" w:firstRow="0" w:lastRow="0" w:firstColumn="0" w:lastColumn="0" w:oddVBand="0" w:evenVBand="0" w:oddHBand="0" w:evenHBand="0" w:firstRowFirstColumn="0" w:firstRowLastColumn="0" w:lastRowFirstColumn="0" w:lastRowLastColumn="0"/>
              <w:rPr>
                <w:szCs w:val="18"/>
              </w:rPr>
            </w:pPr>
            <w:r w:rsidRPr="005520F0">
              <w:rPr>
                <w:rFonts w:cs="Arial"/>
                <w:szCs w:val="18"/>
              </w:rPr>
              <w:t>Knowledge</w:t>
            </w:r>
            <w:r>
              <w:rPr>
                <w:rFonts w:cs="Arial"/>
                <w:szCs w:val="18"/>
              </w:rPr>
              <w:t xml:space="preserve">, use and application </w:t>
            </w:r>
            <w:r w:rsidRPr="005520F0">
              <w:rPr>
                <w:rFonts w:cs="Arial"/>
                <w:szCs w:val="18"/>
              </w:rPr>
              <w:t>of digital literacy skills</w:t>
            </w:r>
          </w:p>
        </w:tc>
      </w:tr>
    </w:tbl>
    <w:p w14:paraId="314C3AA4" w14:textId="77777777" w:rsidR="00FD0B40" w:rsidRDefault="00FD0B40">
      <w:pPr>
        <w:spacing w:after="160" w:line="259" w:lineRule="auto"/>
        <w:rPr>
          <w:rFonts w:ascii="Arial" w:eastAsia="Calibri" w:hAnsi="Arial" w:cs="Arial"/>
          <w:sz w:val="18"/>
          <w:szCs w:val="18"/>
        </w:rPr>
      </w:pPr>
      <w:r>
        <w:br w:type="page"/>
      </w:r>
    </w:p>
    <w:p w14:paraId="54726976" w14:textId="77777777" w:rsidR="00C577A0" w:rsidRDefault="00C577A0" w:rsidP="00C577A0">
      <w:pPr>
        <w:pStyle w:val="PJText"/>
      </w:pPr>
    </w:p>
    <w:p w14:paraId="4444C36F" w14:textId="77777777" w:rsidR="001C5A64" w:rsidRDefault="001C5A64" w:rsidP="001C5A64">
      <w:pPr>
        <w:pStyle w:val="Heading3"/>
        <w:sectPr w:rsidR="001C5A64" w:rsidSect="00A13341">
          <w:type w:val="continuous"/>
          <w:pgSz w:w="11906" w:h="16838"/>
          <w:pgMar w:top="2268" w:right="1440" w:bottom="1440" w:left="1440" w:header="0" w:footer="708" w:gutter="0"/>
          <w:cols w:space="708"/>
          <w:docGrid w:linePitch="360"/>
        </w:sectPr>
      </w:pPr>
      <w:bookmarkStart w:id="33" w:name="_Toc26203579"/>
    </w:p>
    <w:p w14:paraId="1D0A64EC" w14:textId="77777777" w:rsidR="001C5A64" w:rsidRDefault="001C5A64" w:rsidP="00425220">
      <w:pPr>
        <w:pStyle w:val="Heading2"/>
        <w:spacing w:before="0"/>
      </w:pPr>
      <w:bookmarkStart w:id="34" w:name="_Toc40978414"/>
      <w:r>
        <w:t>Indicators by level</w:t>
      </w:r>
      <w:bookmarkEnd w:id="33"/>
      <w:bookmarkEnd w:id="34"/>
    </w:p>
    <w:p w14:paraId="32CE8548" w14:textId="77777777" w:rsidR="00425220" w:rsidRDefault="001C5A64" w:rsidP="00425220">
      <w:r>
        <w:t xml:space="preserve">The two Indicators for digital literacy have an Indicator statement at each level, as shown in the following table. </w:t>
      </w:r>
      <w:bookmarkStart w:id="35" w:name="_Toc26203580"/>
      <w:bookmarkStart w:id="36" w:name="_Toc40978415"/>
    </w:p>
    <w:p w14:paraId="37DBE2F0" w14:textId="77777777" w:rsidR="00425220" w:rsidRDefault="00425220" w:rsidP="00425220">
      <w:pPr>
        <w:pStyle w:val="Caption"/>
        <w:keepNext/>
      </w:pPr>
      <w:r>
        <w:t xml:space="preserve">Table </w:t>
      </w:r>
      <w:r w:rsidR="007F6F10">
        <w:fldChar w:fldCharType="begin"/>
      </w:r>
      <w:r w:rsidR="007F6F10">
        <w:instrText xml:space="preserve"> SEQ Table \* ARABIC </w:instrText>
      </w:r>
      <w:r w:rsidR="007F6F10">
        <w:fldChar w:fldCharType="separate"/>
      </w:r>
      <w:r>
        <w:rPr>
          <w:noProof/>
        </w:rPr>
        <w:t>3</w:t>
      </w:r>
      <w:r w:rsidR="007F6F10">
        <w:rPr>
          <w:noProof/>
        </w:rPr>
        <w:fldChar w:fldCharType="end"/>
      </w:r>
      <w:r>
        <w:t xml:space="preserve">: </w:t>
      </w:r>
      <w:r w:rsidRPr="00242736">
        <w:t>Digital Literacy Indicators by level</w:t>
      </w:r>
    </w:p>
    <w:tbl>
      <w:tblPr>
        <w:tblStyle w:val="DESE"/>
        <w:tblW w:w="0" w:type="auto"/>
        <w:tblLook w:val="04A0" w:firstRow="1" w:lastRow="0" w:firstColumn="1" w:lastColumn="0" w:noHBand="0" w:noVBand="1"/>
        <w:tblDescription w:val="Table 3: Digital Literacy Indicators by level"/>
      </w:tblPr>
      <w:tblGrid>
        <w:gridCol w:w="703"/>
        <w:gridCol w:w="1018"/>
        <w:gridCol w:w="2428"/>
      </w:tblGrid>
      <w:tr w:rsidR="00425220" w14:paraId="046F2BF5" w14:textId="77777777" w:rsidTr="00425220">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04" w:type="dxa"/>
          </w:tcPr>
          <w:p w14:paraId="099DEB7B" w14:textId="77777777" w:rsidR="00425220" w:rsidRDefault="00425220" w:rsidP="00425220">
            <w:r>
              <w:t>Level</w:t>
            </w:r>
          </w:p>
        </w:tc>
        <w:tc>
          <w:tcPr>
            <w:tcW w:w="992" w:type="dxa"/>
          </w:tcPr>
          <w:p w14:paraId="0A5F7C71" w14:textId="77777777" w:rsidR="00425220" w:rsidRDefault="00425220" w:rsidP="00425220">
            <w:pPr>
              <w:cnfStyle w:val="100000000000" w:firstRow="1" w:lastRow="0" w:firstColumn="0" w:lastColumn="0" w:oddVBand="0" w:evenVBand="0" w:oddHBand="0" w:evenHBand="0" w:firstRowFirstColumn="0" w:firstRowLastColumn="0" w:lastRowFirstColumn="0" w:lastRowLastColumn="0"/>
            </w:pPr>
            <w:r>
              <w:t>Indicator</w:t>
            </w:r>
          </w:p>
        </w:tc>
        <w:tc>
          <w:tcPr>
            <w:tcW w:w="2453" w:type="dxa"/>
          </w:tcPr>
          <w:p w14:paraId="0C35BBB8" w14:textId="77777777" w:rsidR="00425220" w:rsidRDefault="00425220" w:rsidP="00425220">
            <w:pPr>
              <w:cnfStyle w:val="100000000000" w:firstRow="1" w:lastRow="0" w:firstColumn="0" w:lastColumn="0" w:oddVBand="0" w:evenVBand="0" w:oddHBand="0" w:evenHBand="0" w:firstRowFirstColumn="0" w:firstRowLastColumn="0" w:lastRowFirstColumn="0" w:lastRowLastColumn="0"/>
            </w:pPr>
            <w:r>
              <w:t>Description</w:t>
            </w:r>
          </w:p>
        </w:tc>
      </w:tr>
      <w:tr w:rsidR="00425220" w14:paraId="4449AB98" w14:textId="77777777" w:rsidTr="00425220">
        <w:tc>
          <w:tcPr>
            <w:cnfStyle w:val="001000000000" w:firstRow="0" w:lastRow="0" w:firstColumn="1" w:lastColumn="0" w:oddVBand="0" w:evenVBand="0" w:oddHBand="0" w:evenHBand="0" w:firstRowFirstColumn="0" w:firstRowLastColumn="0" w:lastRowFirstColumn="0" w:lastRowLastColumn="0"/>
            <w:tcW w:w="704" w:type="dxa"/>
          </w:tcPr>
          <w:p w14:paraId="37F60CA1" w14:textId="77777777" w:rsidR="00425220" w:rsidRDefault="00425220" w:rsidP="00425220">
            <w:r>
              <w:t>PL1</w:t>
            </w:r>
          </w:p>
        </w:tc>
        <w:tc>
          <w:tcPr>
            <w:tcW w:w="992" w:type="dxa"/>
          </w:tcPr>
          <w:p w14:paraId="754F3FEC" w14:textId="77777777" w:rsidR="00425220" w:rsidRPr="008B0920" w:rsidRDefault="00425220" w:rsidP="00425220">
            <w:pPr>
              <w:cnfStyle w:val="000000000000" w:firstRow="0" w:lastRow="0" w:firstColumn="0" w:lastColumn="0" w:oddVBand="0" w:evenVBand="0" w:oddHBand="0" w:evenHBand="0" w:firstRowFirstColumn="0" w:firstRowLastColumn="0" w:lastRowFirstColumn="0" w:lastRowLastColumn="0"/>
              <w:rPr>
                <w:szCs w:val="18"/>
              </w:rPr>
            </w:pPr>
            <w:r w:rsidRPr="008B0920">
              <w:rPr>
                <w:szCs w:val="18"/>
              </w:rPr>
              <w:t>.12</w:t>
            </w:r>
          </w:p>
        </w:tc>
        <w:tc>
          <w:tcPr>
            <w:tcW w:w="2453" w:type="dxa"/>
            <w:vAlign w:val="top"/>
          </w:tcPr>
          <w:p w14:paraId="7C542CDA"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 xml:space="preserve">Demonstrates extremely limited awareness of self as a digital user </w:t>
            </w:r>
          </w:p>
        </w:tc>
      </w:tr>
      <w:tr w:rsidR="00425220" w14:paraId="290B6FD7" w14:textId="77777777" w:rsidTr="00425220">
        <w:tc>
          <w:tcPr>
            <w:cnfStyle w:val="001000000000" w:firstRow="0" w:lastRow="0" w:firstColumn="1" w:lastColumn="0" w:oddVBand="0" w:evenVBand="0" w:oddHBand="0" w:evenHBand="0" w:firstRowFirstColumn="0" w:firstRowLastColumn="0" w:lastRowFirstColumn="0" w:lastRowLastColumn="0"/>
            <w:tcW w:w="704" w:type="dxa"/>
          </w:tcPr>
          <w:p w14:paraId="5948BE8F" w14:textId="77777777" w:rsidR="00425220" w:rsidRDefault="00425220" w:rsidP="00425220">
            <w:r>
              <w:t>PL1</w:t>
            </w:r>
          </w:p>
        </w:tc>
        <w:tc>
          <w:tcPr>
            <w:tcW w:w="992" w:type="dxa"/>
          </w:tcPr>
          <w:p w14:paraId="56C353B5" w14:textId="77777777" w:rsidR="00425220" w:rsidRPr="008B0920" w:rsidRDefault="00425220" w:rsidP="00425220">
            <w:pPr>
              <w:cnfStyle w:val="000000000000" w:firstRow="0" w:lastRow="0" w:firstColumn="0" w:lastColumn="0" w:oddVBand="0" w:evenVBand="0" w:oddHBand="0" w:evenHBand="0" w:firstRowFirstColumn="0" w:firstRowLastColumn="0" w:lastRowFirstColumn="0" w:lastRowLastColumn="0"/>
              <w:rPr>
                <w:szCs w:val="18"/>
              </w:rPr>
            </w:pPr>
            <w:r w:rsidRPr="008B0920">
              <w:rPr>
                <w:szCs w:val="18"/>
              </w:rPr>
              <w:t>.13</w:t>
            </w:r>
          </w:p>
        </w:tc>
        <w:tc>
          <w:tcPr>
            <w:tcW w:w="2453" w:type="dxa"/>
            <w:vAlign w:val="top"/>
          </w:tcPr>
          <w:p w14:paraId="1E6F25D7"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 xml:space="preserve">Demonstrates an extremely limited knowledge and use of digital devices </w:t>
            </w:r>
          </w:p>
        </w:tc>
      </w:tr>
      <w:tr w:rsidR="00425220" w14:paraId="25CD41E7" w14:textId="77777777" w:rsidTr="00425220">
        <w:tc>
          <w:tcPr>
            <w:cnfStyle w:val="001000000000" w:firstRow="0" w:lastRow="0" w:firstColumn="1" w:lastColumn="0" w:oddVBand="0" w:evenVBand="0" w:oddHBand="0" w:evenHBand="0" w:firstRowFirstColumn="0" w:firstRowLastColumn="0" w:lastRowFirstColumn="0" w:lastRowLastColumn="0"/>
            <w:tcW w:w="704" w:type="dxa"/>
          </w:tcPr>
          <w:p w14:paraId="36CE5091" w14:textId="77777777" w:rsidR="00425220" w:rsidRDefault="00425220" w:rsidP="00425220">
            <w:r>
              <w:t>1</w:t>
            </w:r>
          </w:p>
        </w:tc>
        <w:tc>
          <w:tcPr>
            <w:tcW w:w="992" w:type="dxa"/>
          </w:tcPr>
          <w:p w14:paraId="23F58CC4" w14:textId="77777777" w:rsidR="00425220" w:rsidRPr="008B0920" w:rsidRDefault="00425220" w:rsidP="00425220">
            <w:pPr>
              <w:cnfStyle w:val="000000000000" w:firstRow="0" w:lastRow="0" w:firstColumn="0" w:lastColumn="0" w:oddVBand="0" w:evenVBand="0" w:oddHBand="0" w:evenHBand="0" w:firstRowFirstColumn="0" w:firstRowLastColumn="0" w:lastRowFirstColumn="0" w:lastRowLastColumn="0"/>
              <w:rPr>
                <w:szCs w:val="18"/>
              </w:rPr>
            </w:pPr>
            <w:r w:rsidRPr="008B0920">
              <w:rPr>
                <w:szCs w:val="18"/>
              </w:rPr>
              <w:t>.12</w:t>
            </w:r>
          </w:p>
        </w:tc>
        <w:tc>
          <w:tcPr>
            <w:tcW w:w="2453" w:type="dxa"/>
            <w:vAlign w:val="top"/>
          </w:tcPr>
          <w:p w14:paraId="1E25F6A0"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 xml:space="preserve">Demonstrates some awareness and understanding </w:t>
            </w:r>
          </w:p>
          <w:p w14:paraId="31730D2D"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of self as a digital user in highly familiar contexts</w:t>
            </w:r>
          </w:p>
        </w:tc>
      </w:tr>
      <w:tr w:rsidR="00425220" w14:paraId="0E72479D" w14:textId="77777777" w:rsidTr="00425220">
        <w:tc>
          <w:tcPr>
            <w:cnfStyle w:val="001000000000" w:firstRow="0" w:lastRow="0" w:firstColumn="1" w:lastColumn="0" w:oddVBand="0" w:evenVBand="0" w:oddHBand="0" w:evenHBand="0" w:firstRowFirstColumn="0" w:firstRowLastColumn="0" w:lastRowFirstColumn="0" w:lastRowLastColumn="0"/>
            <w:tcW w:w="704" w:type="dxa"/>
          </w:tcPr>
          <w:p w14:paraId="4E660A7E" w14:textId="77777777" w:rsidR="00425220" w:rsidRDefault="00425220" w:rsidP="00425220">
            <w:r>
              <w:t>1</w:t>
            </w:r>
          </w:p>
        </w:tc>
        <w:tc>
          <w:tcPr>
            <w:tcW w:w="992" w:type="dxa"/>
          </w:tcPr>
          <w:p w14:paraId="3BAD59DE" w14:textId="77777777" w:rsidR="00425220" w:rsidRPr="008B0920" w:rsidRDefault="00425220" w:rsidP="00425220">
            <w:pPr>
              <w:cnfStyle w:val="000000000000" w:firstRow="0" w:lastRow="0" w:firstColumn="0" w:lastColumn="0" w:oddVBand="0" w:evenVBand="0" w:oddHBand="0" w:evenHBand="0" w:firstRowFirstColumn="0" w:firstRowLastColumn="0" w:lastRowFirstColumn="0" w:lastRowLastColumn="0"/>
              <w:rPr>
                <w:szCs w:val="18"/>
              </w:rPr>
            </w:pPr>
            <w:r w:rsidRPr="008B0920">
              <w:rPr>
                <w:szCs w:val="18"/>
              </w:rPr>
              <w:t>.13</w:t>
            </w:r>
          </w:p>
        </w:tc>
        <w:tc>
          <w:tcPr>
            <w:tcW w:w="2453" w:type="dxa"/>
            <w:vAlign w:val="top"/>
          </w:tcPr>
          <w:p w14:paraId="045D682D"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Begins to expand knowledge of and use digital devices and software in highly familiar contexts</w:t>
            </w:r>
          </w:p>
        </w:tc>
      </w:tr>
      <w:tr w:rsidR="00425220" w14:paraId="105434DC" w14:textId="77777777" w:rsidTr="00425220">
        <w:tc>
          <w:tcPr>
            <w:cnfStyle w:val="001000000000" w:firstRow="0" w:lastRow="0" w:firstColumn="1" w:lastColumn="0" w:oddVBand="0" w:evenVBand="0" w:oddHBand="0" w:evenHBand="0" w:firstRowFirstColumn="0" w:firstRowLastColumn="0" w:lastRowFirstColumn="0" w:lastRowLastColumn="0"/>
            <w:tcW w:w="704" w:type="dxa"/>
          </w:tcPr>
          <w:p w14:paraId="51320D87" w14:textId="77777777" w:rsidR="00425220" w:rsidRDefault="00425220" w:rsidP="00425220">
            <w:r>
              <w:t>2</w:t>
            </w:r>
          </w:p>
        </w:tc>
        <w:tc>
          <w:tcPr>
            <w:tcW w:w="992" w:type="dxa"/>
          </w:tcPr>
          <w:p w14:paraId="083DD66D" w14:textId="77777777" w:rsidR="00425220" w:rsidRPr="008B0920" w:rsidRDefault="00425220" w:rsidP="00425220">
            <w:pPr>
              <w:cnfStyle w:val="000000000000" w:firstRow="0" w:lastRow="0" w:firstColumn="0" w:lastColumn="0" w:oddVBand="0" w:evenVBand="0" w:oddHBand="0" w:evenHBand="0" w:firstRowFirstColumn="0" w:firstRowLastColumn="0" w:lastRowFirstColumn="0" w:lastRowLastColumn="0"/>
              <w:rPr>
                <w:szCs w:val="18"/>
              </w:rPr>
            </w:pPr>
            <w:r w:rsidRPr="008B0920">
              <w:rPr>
                <w:szCs w:val="18"/>
              </w:rPr>
              <w:t>.12</w:t>
            </w:r>
          </w:p>
        </w:tc>
        <w:tc>
          <w:tcPr>
            <w:tcW w:w="2453" w:type="dxa"/>
            <w:vAlign w:val="top"/>
          </w:tcPr>
          <w:p w14:paraId="4757DA08"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Demonstrates an understanding of self as a digital user in familiar contexts</w:t>
            </w:r>
          </w:p>
        </w:tc>
      </w:tr>
      <w:tr w:rsidR="00425220" w14:paraId="0ECB54ED" w14:textId="77777777" w:rsidTr="00425220">
        <w:tc>
          <w:tcPr>
            <w:cnfStyle w:val="001000000000" w:firstRow="0" w:lastRow="0" w:firstColumn="1" w:lastColumn="0" w:oddVBand="0" w:evenVBand="0" w:oddHBand="0" w:evenHBand="0" w:firstRowFirstColumn="0" w:firstRowLastColumn="0" w:lastRowFirstColumn="0" w:lastRowLastColumn="0"/>
            <w:tcW w:w="704" w:type="dxa"/>
          </w:tcPr>
          <w:p w14:paraId="097C8822" w14:textId="77777777" w:rsidR="00425220" w:rsidRDefault="00425220" w:rsidP="00425220">
            <w:r>
              <w:t>2</w:t>
            </w:r>
          </w:p>
        </w:tc>
        <w:tc>
          <w:tcPr>
            <w:tcW w:w="992" w:type="dxa"/>
          </w:tcPr>
          <w:p w14:paraId="097F3A46" w14:textId="77777777" w:rsidR="00425220" w:rsidRPr="008B0920" w:rsidRDefault="00425220" w:rsidP="00425220">
            <w:pPr>
              <w:cnfStyle w:val="000000000000" w:firstRow="0" w:lastRow="0" w:firstColumn="0" w:lastColumn="0" w:oddVBand="0" w:evenVBand="0" w:oddHBand="0" w:evenHBand="0" w:firstRowFirstColumn="0" w:firstRowLastColumn="0" w:lastRowFirstColumn="0" w:lastRowLastColumn="0"/>
              <w:rPr>
                <w:szCs w:val="18"/>
              </w:rPr>
            </w:pPr>
            <w:r w:rsidRPr="008B0920">
              <w:rPr>
                <w:szCs w:val="18"/>
              </w:rPr>
              <w:t>.13</w:t>
            </w:r>
          </w:p>
        </w:tc>
        <w:tc>
          <w:tcPr>
            <w:tcW w:w="2453" w:type="dxa"/>
            <w:vAlign w:val="top"/>
          </w:tcPr>
          <w:p w14:paraId="70EB5290"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Applies a limited range of strategies to manage digital devices and software in familiar contexts</w:t>
            </w:r>
          </w:p>
        </w:tc>
      </w:tr>
      <w:tr w:rsidR="00425220" w14:paraId="2CC43570" w14:textId="77777777" w:rsidTr="00425220">
        <w:tc>
          <w:tcPr>
            <w:cnfStyle w:val="001000000000" w:firstRow="0" w:lastRow="0" w:firstColumn="1" w:lastColumn="0" w:oddVBand="0" w:evenVBand="0" w:oddHBand="0" w:evenHBand="0" w:firstRowFirstColumn="0" w:firstRowLastColumn="0" w:lastRowFirstColumn="0" w:lastRowLastColumn="0"/>
            <w:tcW w:w="704" w:type="dxa"/>
          </w:tcPr>
          <w:p w14:paraId="2985D041" w14:textId="77777777" w:rsidR="00425220" w:rsidRDefault="00425220" w:rsidP="00425220">
            <w:r>
              <w:t>3</w:t>
            </w:r>
          </w:p>
        </w:tc>
        <w:tc>
          <w:tcPr>
            <w:tcW w:w="992" w:type="dxa"/>
          </w:tcPr>
          <w:p w14:paraId="0D932462" w14:textId="77777777" w:rsidR="00425220" w:rsidRPr="008B0920" w:rsidRDefault="00425220" w:rsidP="00425220">
            <w:pPr>
              <w:cnfStyle w:val="000000000000" w:firstRow="0" w:lastRow="0" w:firstColumn="0" w:lastColumn="0" w:oddVBand="0" w:evenVBand="0" w:oddHBand="0" w:evenHBand="0" w:firstRowFirstColumn="0" w:firstRowLastColumn="0" w:lastRowFirstColumn="0" w:lastRowLastColumn="0"/>
              <w:rPr>
                <w:szCs w:val="18"/>
              </w:rPr>
            </w:pPr>
            <w:r>
              <w:rPr>
                <w:szCs w:val="18"/>
              </w:rPr>
              <w:t>.12</w:t>
            </w:r>
          </w:p>
        </w:tc>
        <w:tc>
          <w:tcPr>
            <w:tcW w:w="2453" w:type="dxa"/>
            <w:vAlign w:val="top"/>
          </w:tcPr>
          <w:p w14:paraId="60E7841D"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Active awareness of self as a digital user in a range of familiar and some unfamiliar contexts</w:t>
            </w:r>
          </w:p>
        </w:tc>
      </w:tr>
      <w:tr w:rsidR="00425220" w14:paraId="48371BFB" w14:textId="77777777" w:rsidTr="00425220">
        <w:tc>
          <w:tcPr>
            <w:cnfStyle w:val="001000000000" w:firstRow="0" w:lastRow="0" w:firstColumn="1" w:lastColumn="0" w:oddVBand="0" w:evenVBand="0" w:oddHBand="0" w:evenHBand="0" w:firstRowFirstColumn="0" w:firstRowLastColumn="0" w:lastRowFirstColumn="0" w:lastRowLastColumn="0"/>
            <w:tcW w:w="704" w:type="dxa"/>
          </w:tcPr>
          <w:p w14:paraId="7E42C88D" w14:textId="77777777" w:rsidR="00425220" w:rsidRDefault="00425220" w:rsidP="00425220">
            <w:r>
              <w:t>3</w:t>
            </w:r>
          </w:p>
        </w:tc>
        <w:tc>
          <w:tcPr>
            <w:tcW w:w="992" w:type="dxa"/>
          </w:tcPr>
          <w:p w14:paraId="6314B245" w14:textId="77777777" w:rsidR="00425220" w:rsidRPr="008B0920" w:rsidRDefault="00425220" w:rsidP="00425220">
            <w:pPr>
              <w:cnfStyle w:val="000000000000" w:firstRow="0" w:lastRow="0" w:firstColumn="0" w:lastColumn="0" w:oddVBand="0" w:evenVBand="0" w:oddHBand="0" w:evenHBand="0" w:firstRowFirstColumn="0" w:firstRowLastColumn="0" w:lastRowFirstColumn="0" w:lastRowLastColumn="0"/>
              <w:rPr>
                <w:szCs w:val="18"/>
              </w:rPr>
            </w:pPr>
            <w:r>
              <w:rPr>
                <w:szCs w:val="18"/>
              </w:rPr>
              <w:t>.13</w:t>
            </w:r>
          </w:p>
        </w:tc>
        <w:tc>
          <w:tcPr>
            <w:tcW w:w="2453" w:type="dxa"/>
            <w:vAlign w:val="top"/>
          </w:tcPr>
          <w:p w14:paraId="2C07F462" w14:textId="77777777" w:rsidR="00425220" w:rsidRPr="00425220" w:rsidRDefault="00425220" w:rsidP="00425220">
            <w:pPr>
              <w:cnfStyle w:val="000000000000" w:firstRow="0" w:lastRow="0" w:firstColumn="0" w:lastColumn="0" w:oddVBand="0" w:evenVBand="0" w:oddHBand="0" w:evenHBand="0" w:firstRowFirstColumn="0" w:firstRowLastColumn="0" w:lastRowFirstColumn="0" w:lastRowLastColumn="0"/>
            </w:pPr>
            <w:r w:rsidRPr="00425220">
              <w:t>Applies and experiments with digital tools and software in a range of familiar and some unfamiliar contexts</w:t>
            </w:r>
          </w:p>
        </w:tc>
      </w:tr>
    </w:tbl>
    <w:p w14:paraId="053957DC" w14:textId="77777777" w:rsidR="001C5A64" w:rsidRDefault="001C5A64" w:rsidP="001C5A64">
      <w:pPr>
        <w:pStyle w:val="Heading2"/>
      </w:pPr>
      <w:r>
        <w:t>Focus Areas and Performance Features</w:t>
      </w:r>
      <w:bookmarkEnd w:id="35"/>
      <w:bookmarkEnd w:id="36"/>
    </w:p>
    <w:p w14:paraId="03EC4713" w14:textId="77777777" w:rsidR="001C5A64" w:rsidRDefault="001C5A64" w:rsidP="001C5A64">
      <w:r w:rsidRPr="00482DED">
        <w:t xml:space="preserve">The </w:t>
      </w:r>
      <w:r>
        <w:t xml:space="preserve">Indicators for the </w:t>
      </w:r>
      <w:r w:rsidRPr="00482DED">
        <w:t xml:space="preserve">core skill of </w:t>
      </w:r>
      <w:r>
        <w:t>d</w:t>
      </w:r>
      <w:r w:rsidRPr="00482DED">
        <w:t xml:space="preserve">igital </w:t>
      </w:r>
      <w:r>
        <w:t>l</w:t>
      </w:r>
      <w:r w:rsidRPr="00482DED">
        <w:t xml:space="preserve">iteracy </w:t>
      </w:r>
      <w:r>
        <w:t xml:space="preserve">are divided into general Focus Areas, which are further divided into </w:t>
      </w:r>
      <w:r w:rsidRPr="00482DED">
        <w:t>Performance Features</w:t>
      </w:r>
      <w:r>
        <w:t xml:space="preserve">. Performance Features </w:t>
      </w:r>
      <w:r w:rsidRPr="00482DED">
        <w:t>provide detailed descriptions of competent performance at the level</w:t>
      </w:r>
      <w:r>
        <w:t xml:space="preserve"> and act as a guide to ensure consistent and reliable interpretation of the Indicators at each level. The Digital Literacy Skills Framework is organised in a grid formation at each level (and stage) to make it possible to consider specific aspects of performance for teaching, learning and assessment purposes. See Table 4.</w:t>
      </w:r>
    </w:p>
    <w:p w14:paraId="1A6F6791" w14:textId="77777777" w:rsidR="001C5A64" w:rsidRPr="001C5A64" w:rsidRDefault="001C5A64" w:rsidP="001C5A64">
      <w:r w:rsidRPr="00640CD4">
        <w:t>Table 4: Indicators and Focus Areas</w:t>
      </w:r>
    </w:p>
    <w:tbl>
      <w:tblPr>
        <w:tblStyle w:val="DESE"/>
        <w:tblW w:w="4333" w:type="dxa"/>
        <w:tblLook w:val="0020" w:firstRow="1" w:lastRow="0" w:firstColumn="0" w:lastColumn="0" w:noHBand="0" w:noVBand="0"/>
        <w:tblDescription w:val="Table 4: Indicators and Focus Areas"/>
      </w:tblPr>
      <w:tblGrid>
        <w:gridCol w:w="2122"/>
        <w:gridCol w:w="2211"/>
      </w:tblGrid>
      <w:tr w:rsidR="001C5A64" w:rsidRPr="00425220" w14:paraId="2FF4644B" w14:textId="77777777" w:rsidTr="00425220">
        <w:trPr>
          <w:cnfStyle w:val="100000000000" w:firstRow="1" w:lastRow="0" w:firstColumn="0" w:lastColumn="0" w:oddVBand="0" w:evenVBand="0" w:oddHBand="0" w:evenHBand="0" w:firstRowFirstColumn="0" w:firstRowLastColumn="0" w:lastRowFirstColumn="0" w:lastRowLastColumn="0"/>
          <w:trHeight w:val="143"/>
          <w:tblHeader/>
        </w:trPr>
        <w:tc>
          <w:tcPr>
            <w:tcW w:w="2122" w:type="dxa"/>
          </w:tcPr>
          <w:p w14:paraId="3EE4D9FA" w14:textId="77777777" w:rsidR="001C5A64" w:rsidRPr="00425220" w:rsidRDefault="00FD0B40" w:rsidP="00425220">
            <w:r w:rsidRPr="00425220">
              <w:t>Indicator</w:t>
            </w:r>
            <w:r w:rsidR="001C5A64" w:rsidRPr="00425220">
              <w:t xml:space="preserve"> .12</w:t>
            </w:r>
          </w:p>
        </w:tc>
        <w:tc>
          <w:tcPr>
            <w:tcW w:w="2211" w:type="dxa"/>
          </w:tcPr>
          <w:p w14:paraId="6C8B1D6A" w14:textId="77777777" w:rsidR="001C5A64" w:rsidRPr="00425220" w:rsidRDefault="001C5A64" w:rsidP="00425220">
            <w:r w:rsidRPr="00425220">
              <w:t>I</w:t>
            </w:r>
            <w:r w:rsidR="00FD0B40" w:rsidRPr="00425220">
              <w:t>ndicator</w:t>
            </w:r>
            <w:r w:rsidRPr="00425220">
              <w:t xml:space="preserve"> .13</w:t>
            </w:r>
          </w:p>
        </w:tc>
      </w:tr>
      <w:tr w:rsidR="001C5A64" w:rsidRPr="00425220" w14:paraId="42988215" w14:textId="77777777" w:rsidTr="00425220">
        <w:trPr>
          <w:trHeight w:val="296"/>
        </w:trPr>
        <w:tc>
          <w:tcPr>
            <w:tcW w:w="2122" w:type="dxa"/>
            <w:vAlign w:val="top"/>
          </w:tcPr>
          <w:p w14:paraId="4DB86397" w14:textId="77777777" w:rsidR="001C5A64" w:rsidRPr="00425220" w:rsidRDefault="001C5A64" w:rsidP="00425220">
            <w:r w:rsidRPr="00425220">
              <w:t>Active awareness of self as a digital user</w:t>
            </w:r>
          </w:p>
        </w:tc>
        <w:tc>
          <w:tcPr>
            <w:tcW w:w="2211" w:type="dxa"/>
            <w:vAlign w:val="top"/>
          </w:tcPr>
          <w:p w14:paraId="35D18999" w14:textId="77777777" w:rsidR="001C5A64" w:rsidRPr="00425220" w:rsidRDefault="001C5A64" w:rsidP="00425220">
            <w:r w:rsidRPr="00425220">
              <w:t>Knowledge, use and application of digital literacy skills</w:t>
            </w:r>
          </w:p>
        </w:tc>
      </w:tr>
      <w:tr w:rsidR="001C5A64" w:rsidRPr="00425220" w14:paraId="50439DCA" w14:textId="77777777" w:rsidTr="00425220">
        <w:trPr>
          <w:trHeight w:val="1294"/>
        </w:trPr>
        <w:tc>
          <w:tcPr>
            <w:tcW w:w="2122" w:type="dxa"/>
            <w:vAlign w:val="top"/>
          </w:tcPr>
          <w:p w14:paraId="6FC32EC0" w14:textId="55741052" w:rsidR="001C5A64" w:rsidRPr="00425220" w:rsidRDefault="00921615" w:rsidP="00425220">
            <w:r>
              <w:t>C</w:t>
            </w:r>
            <w:r w:rsidR="001C5A64" w:rsidRPr="00425220">
              <w:t>onnect, communicate and collaborate</w:t>
            </w:r>
          </w:p>
          <w:p w14:paraId="2DE574C3" w14:textId="77777777" w:rsidR="001C5A64" w:rsidRPr="00425220" w:rsidRDefault="001C5A64" w:rsidP="00425220">
            <w:r w:rsidRPr="00425220">
              <w:t xml:space="preserve">Digital identity and safety </w:t>
            </w:r>
          </w:p>
        </w:tc>
        <w:tc>
          <w:tcPr>
            <w:tcW w:w="2211" w:type="dxa"/>
            <w:vAlign w:val="top"/>
          </w:tcPr>
          <w:p w14:paraId="56BD1DCD" w14:textId="77777777" w:rsidR="001C5A64" w:rsidRPr="00425220" w:rsidRDefault="001C5A64" w:rsidP="00425220">
            <w:r w:rsidRPr="00425220">
              <w:t>Digital technologies and systems</w:t>
            </w:r>
          </w:p>
          <w:p w14:paraId="302D2DD2" w14:textId="448DA97E" w:rsidR="001C5A64" w:rsidRPr="00425220" w:rsidRDefault="00921615" w:rsidP="00425220">
            <w:r>
              <w:t xml:space="preserve">Create, </w:t>
            </w:r>
            <w:r w:rsidR="001C5A64" w:rsidRPr="00425220">
              <w:t>organise, present and problem solve</w:t>
            </w:r>
          </w:p>
        </w:tc>
      </w:tr>
    </w:tbl>
    <w:p w14:paraId="4D0939AE" w14:textId="77777777" w:rsidR="006222C7" w:rsidRPr="006222C7" w:rsidRDefault="006222C7" w:rsidP="006222C7">
      <w:bookmarkStart w:id="37" w:name="_Toc26203581"/>
      <w:bookmarkStart w:id="38" w:name="_Toc40978416"/>
      <w:r>
        <w:br w:type="page"/>
      </w:r>
    </w:p>
    <w:p w14:paraId="75F6A63E" w14:textId="77777777" w:rsidR="001C5A64" w:rsidRDefault="001C5A64" w:rsidP="006222C7">
      <w:pPr>
        <w:pStyle w:val="Heading2"/>
        <w:spacing w:before="0"/>
      </w:pPr>
      <w:r>
        <w:lastRenderedPageBreak/>
        <w:t>Three Domains of Communication</w:t>
      </w:r>
      <w:bookmarkEnd w:id="37"/>
      <w:bookmarkEnd w:id="38"/>
    </w:p>
    <w:p w14:paraId="12549728" w14:textId="77777777" w:rsidR="001C5A64" w:rsidRPr="00A1727C" w:rsidRDefault="001C5A64" w:rsidP="001C5A64">
      <w:r w:rsidRPr="00A1727C">
        <w:t xml:space="preserve">As with the ACSF, this </w:t>
      </w:r>
      <w:r>
        <w:t>Digital Literacy Skills F</w:t>
      </w:r>
      <w:r w:rsidRPr="00A1727C">
        <w:t xml:space="preserve">ramework considers three broad Domains of Communication when describing performance across the breadth of contexts within the core skill. As these are not entirely </w:t>
      </w:r>
      <w:r w:rsidRPr="000556BD">
        <w:t>separable, they may be better understood as orientations rather than as clearly</w:t>
      </w:r>
      <w:r w:rsidRPr="00A1727C">
        <w:t xml:space="preserve"> distinct and exclusive categories.</w:t>
      </w:r>
      <w:r>
        <w:t xml:space="preserve"> They are:</w:t>
      </w:r>
    </w:p>
    <w:p w14:paraId="52378C1B" w14:textId="77777777" w:rsidR="001C5A64" w:rsidRPr="00434642" w:rsidRDefault="001C5A64" w:rsidP="001735E3">
      <w:pPr>
        <w:pStyle w:val="ListBullet"/>
        <w:spacing w:after="100"/>
        <w:ind w:left="357" w:hanging="357"/>
      </w:pPr>
      <w:r w:rsidRPr="00434642">
        <w:t>Personal and community</w:t>
      </w:r>
    </w:p>
    <w:p w14:paraId="3806D8F3" w14:textId="77777777" w:rsidR="001C5A64" w:rsidRPr="00434642" w:rsidRDefault="001C5A64" w:rsidP="001735E3">
      <w:pPr>
        <w:pStyle w:val="ListBullet"/>
        <w:spacing w:after="100"/>
        <w:ind w:left="357" w:hanging="357"/>
      </w:pPr>
      <w:r w:rsidRPr="00434642">
        <w:t>Workplace and employment</w:t>
      </w:r>
    </w:p>
    <w:p w14:paraId="79BDC6C1" w14:textId="77777777" w:rsidR="001C5A64" w:rsidRDefault="001C5A64" w:rsidP="001735E3">
      <w:pPr>
        <w:pStyle w:val="ListBullet"/>
        <w:spacing w:after="100"/>
        <w:ind w:left="357" w:hanging="357"/>
      </w:pPr>
      <w:r w:rsidRPr="00434642">
        <w:t>Education and training</w:t>
      </w:r>
      <w:r>
        <w:t>.</w:t>
      </w:r>
    </w:p>
    <w:p w14:paraId="007ECA36" w14:textId="77777777" w:rsidR="001C5A64" w:rsidRDefault="001C5A64" w:rsidP="001C5A64">
      <w:pPr>
        <w:pStyle w:val="Heading2"/>
      </w:pPr>
      <w:bookmarkStart w:id="39" w:name="_Toc26203582"/>
      <w:bookmarkStart w:id="40" w:name="_Toc40978417"/>
      <w:r>
        <w:t>Sample activities</w:t>
      </w:r>
      <w:bookmarkEnd w:id="39"/>
      <w:bookmarkEnd w:id="40"/>
    </w:p>
    <w:p w14:paraId="1B2022E8" w14:textId="77777777" w:rsidR="001C5A64" w:rsidRDefault="001C5A64" w:rsidP="001C5A64">
      <w:r>
        <w:t xml:space="preserve">Sample activities provide examples of tasks and text types that reflect the real life experiences of adults. </w:t>
      </w:r>
      <w:r w:rsidRPr="000556BD">
        <w:t>Sample activities are provided for each of the three Domains at each level (or Stage).</w:t>
      </w:r>
    </w:p>
    <w:p w14:paraId="3AE7D4FB" w14:textId="77777777" w:rsidR="001C5A64" w:rsidRDefault="001C5A64" w:rsidP="001C5A64">
      <w:r>
        <w:t xml:space="preserve">Sample activities are not assessment activities but provide examples to guide the development of learning and assessment tasks that are appropriate for the Domain and the level. They also provide a link to real work </w:t>
      </w:r>
      <w:r>
        <w:t>to assist with mapping workplace tasks to the ACSF.</w:t>
      </w:r>
    </w:p>
    <w:p w14:paraId="6AE27716" w14:textId="77777777" w:rsidR="001C5A64" w:rsidRPr="000556BD" w:rsidRDefault="001C5A64" w:rsidP="001C5A64">
      <w:r>
        <w:t>At the lower levels of this Digital Literacy Skills Framework there are differences between tasks like ‘use’ and ‘download’, for example, downloading and setting up an app is a more demanding task than using an app.</w:t>
      </w:r>
    </w:p>
    <w:p w14:paraId="0CFF7DAF" w14:textId="77777777" w:rsidR="001C5A64" w:rsidRDefault="001C5A64" w:rsidP="001C5A64">
      <w:pPr>
        <w:pStyle w:val="Heading2"/>
      </w:pPr>
      <w:bookmarkStart w:id="41" w:name="_Toc26203583"/>
      <w:bookmarkStart w:id="42" w:name="_Toc40978418"/>
      <w:r>
        <w:t>Performance Features Grids</w:t>
      </w:r>
      <w:bookmarkEnd w:id="41"/>
      <w:bookmarkEnd w:id="42"/>
    </w:p>
    <w:p w14:paraId="40854B43" w14:textId="77777777" w:rsidR="001C5A64" w:rsidRDefault="001C5A64" w:rsidP="001C5A64">
      <w:r>
        <w:t>Appendix 1 provides the progres</w:t>
      </w:r>
      <w:r w:rsidRPr="006276B5">
        <w:t>sion across the 4 levels (and PL1 stages) at the performance feature level. The grids are a quick way to track progress</w:t>
      </w:r>
      <w:r>
        <w:t xml:space="preserve"> in specific levels of skills and to know a learner’s strengths and areas to improve. The grids also provide information for curriculum development and planning, and the LLN levels required for jobs.</w:t>
      </w:r>
    </w:p>
    <w:p w14:paraId="54A51504" w14:textId="77777777" w:rsidR="001C5A64" w:rsidRPr="006F68C3" w:rsidRDefault="001C5A64" w:rsidP="001C5A64">
      <w:pPr>
        <w:pStyle w:val="Heading2"/>
      </w:pPr>
      <w:bookmarkStart w:id="43" w:name="_Toc26203584"/>
      <w:bookmarkStart w:id="44" w:name="_Toc40978419"/>
      <w:r w:rsidRPr="006F68C3">
        <w:t>Glossary</w:t>
      </w:r>
      <w:bookmarkEnd w:id="43"/>
      <w:bookmarkEnd w:id="44"/>
    </w:p>
    <w:p w14:paraId="5C2425D3" w14:textId="77777777" w:rsidR="001C5A64" w:rsidRDefault="001C5A64" w:rsidP="001C5A64">
      <w:r w:rsidRPr="003859D5">
        <w:t>Some of the terms used in this Digital Literacy</w:t>
      </w:r>
      <w:r>
        <w:t xml:space="preserve"> Skills</w:t>
      </w:r>
      <w:r w:rsidRPr="003859D5">
        <w:t xml:space="preserve"> Framework may be unfamiliar to users, or users may interpret in different ways. The framework provides a glossary of key terms at Appendix 2. These terms are underlined throughout the framework. The glossary is also provided to help develop a common language around the core skill of Digital Literacy.</w:t>
      </w:r>
    </w:p>
    <w:bookmarkEnd w:id="32"/>
    <w:p w14:paraId="71CBF4A7" w14:textId="77777777" w:rsidR="001C5A64" w:rsidRDefault="001C5A64" w:rsidP="000E3D80">
      <w:pPr>
        <w:pStyle w:val="Quote"/>
        <w:sectPr w:rsidR="001C5A64" w:rsidSect="001C5A64">
          <w:type w:val="continuous"/>
          <w:pgSz w:w="11906" w:h="16838"/>
          <w:pgMar w:top="2268" w:right="1440" w:bottom="1440" w:left="1440" w:header="0" w:footer="708" w:gutter="0"/>
          <w:cols w:num="2" w:space="708"/>
          <w:docGrid w:linePitch="360"/>
        </w:sectPr>
      </w:pPr>
    </w:p>
    <w:p w14:paraId="3875A52D" w14:textId="77777777" w:rsidR="001C5A64" w:rsidRDefault="001C5A64">
      <w:pPr>
        <w:spacing w:after="160" w:line="259" w:lineRule="auto"/>
        <w:rPr>
          <w:iCs/>
          <w:color w:val="595959" w:themeColor="text1" w:themeTint="A6"/>
        </w:rPr>
      </w:pPr>
      <w:r>
        <w:br w:type="page"/>
      </w:r>
    </w:p>
    <w:p w14:paraId="144E8897" w14:textId="77777777" w:rsidR="001C5A64" w:rsidRPr="00482DED" w:rsidRDefault="001C5A64" w:rsidP="001C5A64">
      <w:pPr>
        <w:pStyle w:val="Heading2"/>
      </w:pPr>
      <w:bookmarkStart w:id="45" w:name="_Toc26203585"/>
      <w:bookmarkStart w:id="46" w:name="_Toc40978420"/>
      <w:r w:rsidRPr="00482DED">
        <w:lastRenderedPageBreak/>
        <w:t>Overview of the Digital Literacy</w:t>
      </w:r>
      <w:r>
        <w:t xml:space="preserve"> Skills</w:t>
      </w:r>
      <w:r w:rsidRPr="00482DED">
        <w:t xml:space="preserve"> </w:t>
      </w:r>
      <w:r>
        <w:t>F</w:t>
      </w:r>
      <w:r w:rsidRPr="00482DED">
        <w:t>ramework</w:t>
      </w:r>
      <w:bookmarkEnd w:id="45"/>
      <w:bookmarkEnd w:id="46"/>
    </w:p>
    <w:p w14:paraId="23DAC925" w14:textId="77777777" w:rsidR="00A56FC7" w:rsidRDefault="001C5A64" w:rsidP="001C5A64">
      <w:r w:rsidRPr="00425220">
        <w:rPr>
          <w:b/>
          <w:bCs/>
        </w:rPr>
        <w:t>Diagram 1</w:t>
      </w:r>
      <w:r>
        <w:t xml:space="preserve"> illustrates the structure and components of the core skill of digital literacy</w:t>
      </w:r>
      <w:r w:rsidR="00DB4406">
        <w:t>.</w:t>
      </w:r>
    </w:p>
    <w:p w14:paraId="1B636470" w14:textId="77777777" w:rsidR="00C31C7D" w:rsidRDefault="00C31C7D" w:rsidP="001C5A64">
      <w:r>
        <w:rPr>
          <w:noProof/>
          <w:lang w:eastAsia="en-AU"/>
        </w:rPr>
        <w:drawing>
          <wp:inline distT="0" distB="0" distL="0" distR="0" wp14:anchorId="09588EE3" wp14:editId="256E524A">
            <wp:extent cx="5731510" cy="3935095"/>
            <wp:effectExtent l="0" t="0" r="2540" b="8255"/>
            <wp:docPr id="2" name="Picture 2" descr="Diagram outline the structure and components of Digital Literacy. Expklained in more details within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gital Literacy.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3935095"/>
                    </a:xfrm>
                    <a:prstGeom prst="rect">
                      <a:avLst/>
                    </a:prstGeom>
                  </pic:spPr>
                </pic:pic>
              </a:graphicData>
            </a:graphic>
          </wp:inline>
        </w:drawing>
      </w:r>
    </w:p>
    <w:p w14:paraId="4F10E7EA" w14:textId="77777777" w:rsidR="00DB4406" w:rsidRDefault="00DB4406">
      <w:pPr>
        <w:spacing w:after="160" w:line="259" w:lineRule="auto"/>
      </w:pPr>
      <w:r>
        <w:br w:type="page"/>
      </w:r>
    </w:p>
    <w:p w14:paraId="569DE3EF" w14:textId="77777777" w:rsidR="00DB4406" w:rsidRDefault="00DB4406" w:rsidP="00DB4406">
      <w:pPr>
        <w:pStyle w:val="Heading1"/>
      </w:pPr>
      <w:bookmarkStart w:id="47" w:name="_Toc40978421"/>
      <w:r>
        <w:lastRenderedPageBreak/>
        <w:t>Core Skills</w:t>
      </w:r>
      <w:bookmarkEnd w:id="47"/>
    </w:p>
    <w:p w14:paraId="023E1F32" w14:textId="77777777" w:rsidR="00DB4406" w:rsidRDefault="00DB4406" w:rsidP="00DB4406">
      <w:pPr>
        <w:pStyle w:val="Heading2"/>
      </w:pPr>
      <w:bookmarkStart w:id="48" w:name="_Toc40978422"/>
      <w:r>
        <w:t>Digital Literacy</w:t>
      </w:r>
      <w:bookmarkEnd w:id="48"/>
    </w:p>
    <w:p w14:paraId="243F6CB3" w14:textId="77777777" w:rsidR="0005304E" w:rsidRDefault="0005304E" w:rsidP="0005304E">
      <w:pPr>
        <w:pStyle w:val="Heading3"/>
      </w:pPr>
      <w:r>
        <w:t>Digital Literacy Pre Level 1</w:t>
      </w:r>
    </w:p>
    <w:tbl>
      <w:tblPr>
        <w:tblStyle w:val="DESE"/>
        <w:tblW w:w="5000" w:type="pct"/>
        <w:tblLook w:val="04A0" w:firstRow="1" w:lastRow="0" w:firstColumn="1" w:lastColumn="0" w:noHBand="0" w:noVBand="1"/>
        <w:tblDescription w:val="PL1.12 Demonstrates extremely limited awareness of self as a digital user&#10;"/>
      </w:tblPr>
      <w:tblGrid>
        <w:gridCol w:w="2122"/>
        <w:gridCol w:w="1581"/>
        <w:gridCol w:w="1771"/>
        <w:gridCol w:w="1771"/>
        <w:gridCol w:w="1771"/>
      </w:tblGrid>
      <w:tr w:rsidR="0005304E" w:rsidRPr="000271B3" w14:paraId="0A49622D" w14:textId="77777777" w:rsidTr="00977D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77" w:type="dxa"/>
          </w:tcPr>
          <w:p w14:paraId="3039D6F6" w14:textId="77777777" w:rsidR="0005304E" w:rsidRPr="00425220" w:rsidRDefault="0005304E" w:rsidP="00425220">
            <w:r w:rsidRPr="00425220">
              <w:t>Level of  Performance</w:t>
            </w:r>
          </w:p>
        </w:tc>
        <w:tc>
          <w:tcPr>
            <w:tcW w:w="1428" w:type="dxa"/>
          </w:tcPr>
          <w:p w14:paraId="35F8743C" w14:textId="77777777" w:rsidR="0005304E" w:rsidRPr="00425220" w:rsidRDefault="0005304E" w:rsidP="00425220">
            <w:pPr>
              <w:cnfStyle w:val="100000000000" w:firstRow="1" w:lastRow="0" w:firstColumn="0" w:lastColumn="0" w:oddVBand="0" w:evenVBand="0" w:oddHBand="0" w:evenHBand="0" w:firstRowFirstColumn="0" w:firstRowLastColumn="0" w:lastRowFirstColumn="0" w:lastRowLastColumn="0"/>
            </w:pPr>
            <w:r w:rsidRPr="00425220">
              <w:t>Support</w:t>
            </w:r>
          </w:p>
        </w:tc>
        <w:tc>
          <w:tcPr>
            <w:tcW w:w="1735" w:type="dxa"/>
          </w:tcPr>
          <w:p w14:paraId="178FE59C" w14:textId="77777777" w:rsidR="0005304E" w:rsidRPr="00425220" w:rsidRDefault="0005304E" w:rsidP="00425220">
            <w:pPr>
              <w:cnfStyle w:val="100000000000" w:firstRow="1" w:lastRow="0" w:firstColumn="0" w:lastColumn="0" w:oddVBand="0" w:evenVBand="0" w:oddHBand="0" w:evenHBand="0" w:firstRowFirstColumn="0" w:firstRowLastColumn="0" w:lastRowFirstColumn="0" w:lastRowLastColumn="0"/>
            </w:pPr>
            <w:r w:rsidRPr="00425220">
              <w:t>Context</w:t>
            </w:r>
          </w:p>
        </w:tc>
        <w:tc>
          <w:tcPr>
            <w:tcW w:w="1735" w:type="dxa"/>
          </w:tcPr>
          <w:p w14:paraId="066853EA" w14:textId="77777777" w:rsidR="0005304E" w:rsidRPr="00425220" w:rsidRDefault="0005304E" w:rsidP="00425220">
            <w:pPr>
              <w:cnfStyle w:val="100000000000" w:firstRow="1" w:lastRow="0" w:firstColumn="0" w:lastColumn="0" w:oddVBand="0" w:evenVBand="0" w:oddHBand="0" w:evenHBand="0" w:firstRowFirstColumn="0" w:firstRowLastColumn="0" w:lastRowFirstColumn="0" w:lastRowLastColumn="0"/>
            </w:pPr>
            <w:r w:rsidRPr="00425220">
              <w:t>Text Complexity</w:t>
            </w:r>
          </w:p>
        </w:tc>
        <w:tc>
          <w:tcPr>
            <w:tcW w:w="1735" w:type="dxa"/>
          </w:tcPr>
          <w:p w14:paraId="6B67DAFF" w14:textId="77777777" w:rsidR="0005304E" w:rsidRPr="00425220" w:rsidRDefault="0005304E" w:rsidP="00425220">
            <w:pPr>
              <w:cnfStyle w:val="100000000000" w:firstRow="1" w:lastRow="0" w:firstColumn="0" w:lastColumn="0" w:oddVBand="0" w:evenVBand="0" w:oddHBand="0" w:evenHBand="0" w:firstRowFirstColumn="0" w:firstRowLastColumn="0" w:lastRowFirstColumn="0" w:lastRowLastColumn="0"/>
            </w:pPr>
            <w:r w:rsidRPr="00425220">
              <w:t>Task Complexity</w:t>
            </w:r>
          </w:p>
        </w:tc>
      </w:tr>
      <w:tr w:rsidR="0005304E" w:rsidRPr="000271B3" w14:paraId="3594EF1C" w14:textId="77777777" w:rsidTr="002B333A">
        <w:tc>
          <w:tcPr>
            <w:cnfStyle w:val="001000000000" w:firstRow="0" w:lastRow="0" w:firstColumn="1" w:lastColumn="0" w:oddVBand="0" w:evenVBand="0" w:oddHBand="0" w:evenHBand="0" w:firstRowFirstColumn="0" w:firstRowLastColumn="0" w:lastRowFirstColumn="0" w:lastRowLastColumn="0"/>
            <w:tcW w:w="2077" w:type="dxa"/>
            <w:vAlign w:val="top"/>
          </w:tcPr>
          <w:p w14:paraId="3C47FD70" w14:textId="77777777" w:rsidR="0005304E" w:rsidRPr="000271B3" w:rsidRDefault="0005304E" w:rsidP="002B333A">
            <w:pPr>
              <w:rPr>
                <w:sz w:val="20"/>
                <w:szCs w:val="20"/>
              </w:rPr>
            </w:pPr>
            <w:r w:rsidRPr="0005304E">
              <w:rPr>
                <w:b/>
              </w:rPr>
              <w:t>PL1.12</w:t>
            </w:r>
            <w:r w:rsidR="002B333A">
              <w:rPr>
                <w:b/>
              </w:rPr>
              <w:t xml:space="preserve"> </w:t>
            </w:r>
            <w:r w:rsidRPr="0005304E">
              <w:rPr>
                <w:b/>
              </w:rPr>
              <w:t>Demonstrates extremely limited awareness of self as a digital user</w:t>
            </w:r>
          </w:p>
        </w:tc>
        <w:tc>
          <w:tcPr>
            <w:tcW w:w="1428" w:type="dxa"/>
            <w:vAlign w:val="top"/>
          </w:tcPr>
          <w:p w14:paraId="30D28828"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Works with an expert/mentor where highly structured support and modelling is provided, initiated by the expert/mentor</w:t>
            </w:r>
          </w:p>
        </w:tc>
        <w:tc>
          <w:tcPr>
            <w:tcW w:w="1735" w:type="dxa"/>
            <w:vAlign w:val="top"/>
          </w:tcPr>
          <w:p w14:paraId="17BE318A"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Extremely familiar contexts</w:t>
            </w:r>
          </w:p>
          <w:p w14:paraId="767F27C9"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Extremely concrete and immediate</w:t>
            </w:r>
          </w:p>
          <w:p w14:paraId="0726541E"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Extremely restricted range of contexts</w:t>
            </w:r>
          </w:p>
        </w:tc>
        <w:tc>
          <w:tcPr>
            <w:tcW w:w="1735" w:type="dxa"/>
            <w:vAlign w:val="top"/>
          </w:tcPr>
          <w:p w14:paraId="6475AD62"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 xml:space="preserve">Extremely simple, short texts </w:t>
            </w:r>
          </w:p>
          <w:p w14:paraId="11896212"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Extremely explicit purpose</w:t>
            </w:r>
          </w:p>
          <w:p w14:paraId="5E83FB5E"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Extremely limited and personally relevant vocabulary</w:t>
            </w:r>
          </w:p>
        </w:tc>
        <w:tc>
          <w:tcPr>
            <w:tcW w:w="1735" w:type="dxa"/>
            <w:vAlign w:val="top"/>
          </w:tcPr>
          <w:p w14:paraId="084F3326"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Concrete tasks of a single step</w:t>
            </w:r>
          </w:p>
          <w:p w14:paraId="6169DECB" w14:textId="77777777" w:rsidR="0005304E" w:rsidRPr="00977DBA" w:rsidRDefault="0005304E" w:rsidP="00977DBA">
            <w:pPr>
              <w:cnfStyle w:val="000000000000" w:firstRow="0" w:lastRow="0" w:firstColumn="0" w:lastColumn="0" w:oddVBand="0" w:evenVBand="0" w:oddHBand="0" w:evenHBand="0" w:firstRowFirstColumn="0" w:firstRowLastColumn="0" w:lastRowFirstColumn="0" w:lastRowLastColumn="0"/>
            </w:pPr>
            <w:r w:rsidRPr="00977DBA">
              <w:t>Processes include copying, naming, matching, limited ordering, simple recognising</w:t>
            </w:r>
          </w:p>
        </w:tc>
      </w:tr>
    </w:tbl>
    <w:p w14:paraId="2DA5C516" w14:textId="77777777" w:rsidR="0005304E" w:rsidRPr="0005304E" w:rsidRDefault="0005304E" w:rsidP="00DB4406">
      <w:pPr>
        <w:rPr>
          <w:sz w:val="2"/>
          <w:szCs w:val="16"/>
        </w:rPr>
      </w:pPr>
    </w:p>
    <w:tbl>
      <w:tblPr>
        <w:tblStyle w:val="DESE"/>
        <w:tblW w:w="5000" w:type="pct"/>
        <w:tblLook w:val="04A0" w:firstRow="1" w:lastRow="0" w:firstColumn="1" w:lastColumn="0" w:noHBand="0" w:noVBand="1"/>
        <w:tblDescription w:val="PL1.12 Demonstrates extremely limited awareness of self as a digital user - Table 2"/>
      </w:tblPr>
      <w:tblGrid>
        <w:gridCol w:w="3464"/>
        <w:gridCol w:w="2659"/>
        <w:gridCol w:w="2893"/>
      </w:tblGrid>
      <w:tr w:rsidR="0005304E" w:rsidRPr="00C45EFF" w14:paraId="55F67F79" w14:textId="77777777" w:rsidTr="002B33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46" w:type="dxa"/>
            <w:vAlign w:val="top"/>
          </w:tcPr>
          <w:p w14:paraId="4B86B482" w14:textId="77777777" w:rsidR="0005304E" w:rsidRPr="00977DBA" w:rsidRDefault="0005304E" w:rsidP="002B333A">
            <w:r w:rsidRPr="00977DBA">
              <w:t>Focus area</w:t>
            </w:r>
          </w:p>
        </w:tc>
        <w:tc>
          <w:tcPr>
            <w:tcW w:w="2569" w:type="dxa"/>
            <w:vAlign w:val="top"/>
          </w:tcPr>
          <w:p w14:paraId="09C7BF10" w14:textId="77777777" w:rsidR="0005304E" w:rsidRPr="00977DBA" w:rsidRDefault="0005304E" w:rsidP="002B333A">
            <w:pPr>
              <w:cnfStyle w:val="100000000000" w:firstRow="1" w:lastRow="0" w:firstColumn="0" w:lastColumn="0" w:oddVBand="0" w:evenVBand="0" w:oddHBand="0" w:evenHBand="0" w:firstRowFirstColumn="0" w:firstRowLastColumn="0" w:lastRowFirstColumn="0" w:lastRowLastColumn="0"/>
            </w:pPr>
            <w:r w:rsidRPr="00977DBA">
              <w:t>Performance features include Stage A</w:t>
            </w:r>
          </w:p>
        </w:tc>
        <w:tc>
          <w:tcPr>
            <w:tcW w:w="2795" w:type="dxa"/>
          </w:tcPr>
          <w:p w14:paraId="4EF98880" w14:textId="77777777" w:rsidR="0005304E" w:rsidRPr="00977DBA" w:rsidRDefault="0005304E" w:rsidP="00977DBA">
            <w:pPr>
              <w:cnfStyle w:val="100000000000" w:firstRow="1" w:lastRow="0" w:firstColumn="0" w:lastColumn="0" w:oddVBand="0" w:evenVBand="0" w:oddHBand="0" w:evenHBand="0" w:firstRowFirstColumn="0" w:firstRowLastColumn="0" w:lastRowFirstColumn="0" w:lastRowLastColumn="0"/>
            </w:pPr>
            <w:r w:rsidRPr="00977DBA">
              <w:t>Performance features include Stage B</w:t>
            </w:r>
          </w:p>
        </w:tc>
      </w:tr>
      <w:tr w:rsidR="0005304E" w:rsidRPr="00EE16CA" w14:paraId="34A7EF58" w14:textId="77777777" w:rsidTr="002B333A">
        <w:tc>
          <w:tcPr>
            <w:cnfStyle w:val="001000000000" w:firstRow="0" w:lastRow="0" w:firstColumn="1" w:lastColumn="0" w:oddVBand="0" w:evenVBand="0" w:oddHBand="0" w:evenHBand="0" w:firstRowFirstColumn="0" w:firstRowLastColumn="0" w:lastRowFirstColumn="0" w:lastRowLastColumn="0"/>
            <w:tcW w:w="3346" w:type="dxa"/>
            <w:vAlign w:val="top"/>
          </w:tcPr>
          <w:p w14:paraId="6C853127" w14:textId="77777777" w:rsidR="0005304E" w:rsidRPr="0005304E" w:rsidRDefault="0005304E" w:rsidP="002B333A">
            <w:pPr>
              <w:rPr>
                <w:b/>
              </w:rPr>
            </w:pPr>
            <w:r w:rsidRPr="0005304E">
              <w:rPr>
                <w:b/>
              </w:rPr>
              <w:t>Connect, communicate and collaborate</w:t>
            </w:r>
          </w:p>
        </w:tc>
        <w:tc>
          <w:tcPr>
            <w:tcW w:w="2569" w:type="dxa"/>
            <w:vAlign w:val="top"/>
          </w:tcPr>
          <w:p w14:paraId="4CBB8A19" w14:textId="77777777" w:rsidR="0005304E" w:rsidRPr="002D28E3" w:rsidRDefault="0005304E"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 xml:space="preserve">Begins to recognise there are different </w:t>
            </w:r>
            <w:r w:rsidRPr="00977DBA">
              <w:rPr>
                <w:rStyle w:val="Strong"/>
              </w:rPr>
              <w:t>digital devices</w:t>
            </w:r>
            <w:r w:rsidRPr="002D28E3">
              <w:t xml:space="preserve"> commonly used to connect with others</w:t>
            </w:r>
          </w:p>
          <w:p w14:paraId="51ADAE55" w14:textId="77777777" w:rsidR="0005304E" w:rsidRPr="002D28E3" w:rsidRDefault="0005304E"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 xml:space="preserve">Demonstrates extremely limited use of </w:t>
            </w:r>
            <w:r w:rsidRPr="00977DBA">
              <w:rPr>
                <w:rStyle w:val="Strong"/>
              </w:rPr>
              <w:t>digital device</w:t>
            </w:r>
            <w:r w:rsidRPr="002D28E3">
              <w:t xml:space="preserve"> </w:t>
            </w:r>
          </w:p>
          <w:p w14:paraId="0F05D723" w14:textId="77777777" w:rsidR="0005304E" w:rsidRPr="002D28E3" w:rsidRDefault="0005304E" w:rsidP="006222C7">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Begins to recognise some benefits of digitally connecting with others</w:t>
            </w:r>
          </w:p>
        </w:tc>
        <w:tc>
          <w:tcPr>
            <w:tcW w:w="2795" w:type="dxa"/>
          </w:tcPr>
          <w:p w14:paraId="6E1B0E89" w14:textId="77777777" w:rsidR="0005304E" w:rsidRPr="002D28E3" w:rsidRDefault="0005304E"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 xml:space="preserve">Begins to understand the purpose of some commonly used digital devices and </w:t>
            </w:r>
            <w:r w:rsidRPr="00977DBA">
              <w:rPr>
                <w:rStyle w:val="Strong"/>
              </w:rPr>
              <w:t>software</w:t>
            </w:r>
            <w:r w:rsidRPr="002D28E3">
              <w:t xml:space="preserve"> applications </w:t>
            </w:r>
          </w:p>
          <w:p w14:paraId="1F09A026" w14:textId="77777777" w:rsidR="0005304E" w:rsidRPr="002D28E3" w:rsidRDefault="0005304E"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Begins to understand internet connectivity</w:t>
            </w:r>
          </w:p>
          <w:p w14:paraId="4F518761" w14:textId="77777777" w:rsidR="0005304E" w:rsidRPr="002D28E3" w:rsidRDefault="0005304E"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 xml:space="preserve">Begins to use an extremely limited number of </w:t>
            </w:r>
            <w:r w:rsidRPr="00977DBA">
              <w:rPr>
                <w:rStyle w:val="Strong"/>
              </w:rPr>
              <w:t>digital devices</w:t>
            </w:r>
            <w:r w:rsidRPr="002D28E3">
              <w:t xml:space="preserve"> and </w:t>
            </w:r>
            <w:r w:rsidRPr="00977DBA">
              <w:rPr>
                <w:rStyle w:val="Strong"/>
              </w:rPr>
              <w:t>software</w:t>
            </w:r>
            <w:r w:rsidRPr="002D28E3">
              <w:t xml:space="preserve"> applications</w:t>
            </w:r>
          </w:p>
          <w:p w14:paraId="05C36936" w14:textId="77777777" w:rsidR="0005304E" w:rsidRPr="002D28E3" w:rsidRDefault="0005304E"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 xml:space="preserve">Understands a limited range of benefits and drawbacks of being </w:t>
            </w:r>
            <w:r w:rsidRPr="002D28E3">
              <w:lastRenderedPageBreak/>
              <w:t>digitally connected to others</w:t>
            </w:r>
          </w:p>
        </w:tc>
      </w:tr>
      <w:tr w:rsidR="0005304E" w:rsidRPr="00EE16CA" w14:paraId="3B82087B" w14:textId="77777777" w:rsidTr="002B333A">
        <w:tc>
          <w:tcPr>
            <w:cnfStyle w:val="001000000000" w:firstRow="0" w:lastRow="0" w:firstColumn="1" w:lastColumn="0" w:oddVBand="0" w:evenVBand="0" w:oddHBand="0" w:evenHBand="0" w:firstRowFirstColumn="0" w:firstRowLastColumn="0" w:lastRowFirstColumn="0" w:lastRowLastColumn="0"/>
            <w:tcW w:w="3346" w:type="dxa"/>
            <w:vAlign w:val="top"/>
          </w:tcPr>
          <w:p w14:paraId="2995DBAF" w14:textId="77777777" w:rsidR="0005304E" w:rsidRPr="0005304E" w:rsidRDefault="0005304E" w:rsidP="002B333A">
            <w:pPr>
              <w:rPr>
                <w:b/>
              </w:rPr>
            </w:pPr>
            <w:r w:rsidRPr="0005304E">
              <w:rPr>
                <w:b/>
              </w:rPr>
              <w:lastRenderedPageBreak/>
              <w:t>Digital identity and safety</w:t>
            </w:r>
          </w:p>
        </w:tc>
        <w:tc>
          <w:tcPr>
            <w:tcW w:w="2569" w:type="dxa"/>
            <w:vAlign w:val="top"/>
          </w:tcPr>
          <w:p w14:paraId="7519A4CF" w14:textId="77777777" w:rsidR="0005304E" w:rsidRPr="002D28E3" w:rsidRDefault="0005304E"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 xml:space="preserve">Shows some recognition that users connect digitally for different purposes </w:t>
            </w:r>
          </w:p>
          <w:p w14:paraId="73D48A0A" w14:textId="77777777" w:rsidR="0005304E" w:rsidRPr="002D28E3" w:rsidRDefault="0005304E" w:rsidP="006222C7">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Copies simple risk protection code</w:t>
            </w:r>
          </w:p>
        </w:tc>
        <w:tc>
          <w:tcPr>
            <w:tcW w:w="2795" w:type="dxa"/>
          </w:tcPr>
          <w:p w14:paraId="3BC090C1" w14:textId="77777777" w:rsidR="0005304E" w:rsidRPr="002D28E3" w:rsidRDefault="0005304E"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Begins to understand there are risks associated with providing information</w:t>
            </w:r>
          </w:p>
          <w:p w14:paraId="657DFDF9" w14:textId="77777777" w:rsidR="0005304E" w:rsidRPr="002D28E3" w:rsidRDefault="0005304E"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 xml:space="preserve">Begins to recognise purpose of </w:t>
            </w:r>
            <w:r w:rsidRPr="00977DBA">
              <w:rPr>
                <w:rStyle w:val="Strong"/>
              </w:rPr>
              <w:t>digital risk protection</w:t>
            </w:r>
          </w:p>
          <w:p w14:paraId="2D852CB3" w14:textId="77777777" w:rsidR="0005304E" w:rsidRPr="002D28E3" w:rsidRDefault="0005304E"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Begins to understand the concept of privacy</w:t>
            </w:r>
          </w:p>
          <w:p w14:paraId="69109070" w14:textId="77777777" w:rsidR="0005304E" w:rsidRPr="002D28E3" w:rsidRDefault="0005304E"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D28E3">
              <w:t xml:space="preserve">Makes simple risk protection code </w:t>
            </w:r>
          </w:p>
        </w:tc>
      </w:tr>
    </w:tbl>
    <w:p w14:paraId="068C30D3" w14:textId="77777777" w:rsidR="0005304E" w:rsidRDefault="0005304E" w:rsidP="0005304E">
      <w:pPr>
        <w:pStyle w:val="Heading3"/>
      </w:pPr>
      <w:r>
        <w:t>Digital Literacy Pre Level 1</w:t>
      </w:r>
    </w:p>
    <w:tbl>
      <w:tblPr>
        <w:tblStyle w:val="DESE"/>
        <w:tblW w:w="5000" w:type="pct"/>
        <w:tblLook w:val="04A0" w:firstRow="1" w:lastRow="0" w:firstColumn="1" w:lastColumn="0" w:noHBand="0" w:noVBand="1"/>
        <w:tblDescription w:val="PL1.13 Demonstrates an extremely limited knowledge and use of digital devices"/>
      </w:tblPr>
      <w:tblGrid>
        <w:gridCol w:w="2114"/>
        <w:gridCol w:w="1603"/>
        <w:gridCol w:w="1755"/>
        <w:gridCol w:w="1772"/>
        <w:gridCol w:w="1772"/>
      </w:tblGrid>
      <w:tr w:rsidR="0005304E" w:rsidRPr="000271B3" w14:paraId="20E1A5F4" w14:textId="77777777" w:rsidTr="00977D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2" w:type="dxa"/>
            <w:vAlign w:val="top"/>
          </w:tcPr>
          <w:p w14:paraId="4B39D5D5" w14:textId="77777777" w:rsidR="0005304E" w:rsidRPr="00977DBA" w:rsidRDefault="0005304E" w:rsidP="00977DBA">
            <w:r w:rsidRPr="00977DBA">
              <w:t>Level of  Performance</w:t>
            </w:r>
          </w:p>
        </w:tc>
        <w:tc>
          <w:tcPr>
            <w:tcW w:w="1549" w:type="dxa"/>
            <w:vAlign w:val="top"/>
          </w:tcPr>
          <w:p w14:paraId="04CD3BA7" w14:textId="77777777" w:rsidR="0005304E" w:rsidRPr="00977DBA" w:rsidRDefault="0005304E" w:rsidP="00977DBA">
            <w:pPr>
              <w:cnfStyle w:val="100000000000" w:firstRow="1" w:lastRow="0" w:firstColumn="0" w:lastColumn="0" w:oddVBand="0" w:evenVBand="0" w:oddHBand="0" w:evenHBand="0" w:firstRowFirstColumn="0" w:firstRowLastColumn="0" w:lastRowFirstColumn="0" w:lastRowLastColumn="0"/>
            </w:pPr>
            <w:r w:rsidRPr="00977DBA">
              <w:t>Support</w:t>
            </w:r>
          </w:p>
        </w:tc>
        <w:tc>
          <w:tcPr>
            <w:tcW w:w="1695" w:type="dxa"/>
            <w:vAlign w:val="top"/>
          </w:tcPr>
          <w:p w14:paraId="50761F07" w14:textId="77777777" w:rsidR="0005304E" w:rsidRPr="00977DBA" w:rsidRDefault="0005304E" w:rsidP="00977DBA">
            <w:pPr>
              <w:cnfStyle w:val="100000000000" w:firstRow="1" w:lastRow="0" w:firstColumn="0" w:lastColumn="0" w:oddVBand="0" w:evenVBand="0" w:oddHBand="0" w:evenHBand="0" w:firstRowFirstColumn="0" w:firstRowLastColumn="0" w:lastRowFirstColumn="0" w:lastRowLastColumn="0"/>
            </w:pPr>
            <w:r w:rsidRPr="00977DBA">
              <w:t>Context</w:t>
            </w:r>
          </w:p>
        </w:tc>
        <w:tc>
          <w:tcPr>
            <w:tcW w:w="1712" w:type="dxa"/>
            <w:vAlign w:val="top"/>
          </w:tcPr>
          <w:p w14:paraId="5E913392" w14:textId="77777777" w:rsidR="0005304E" w:rsidRPr="00977DBA" w:rsidRDefault="0005304E" w:rsidP="00977DBA">
            <w:pPr>
              <w:cnfStyle w:val="100000000000" w:firstRow="1" w:lastRow="0" w:firstColumn="0" w:lastColumn="0" w:oddVBand="0" w:evenVBand="0" w:oddHBand="0" w:evenHBand="0" w:firstRowFirstColumn="0" w:firstRowLastColumn="0" w:lastRowFirstColumn="0" w:lastRowLastColumn="0"/>
            </w:pPr>
            <w:r w:rsidRPr="00977DBA">
              <w:t>Text Complexity</w:t>
            </w:r>
          </w:p>
        </w:tc>
        <w:tc>
          <w:tcPr>
            <w:tcW w:w="1712" w:type="dxa"/>
            <w:vAlign w:val="top"/>
          </w:tcPr>
          <w:p w14:paraId="037454B0" w14:textId="77777777" w:rsidR="0005304E" w:rsidRPr="00977DBA" w:rsidRDefault="0005304E" w:rsidP="00977DBA">
            <w:pPr>
              <w:cnfStyle w:val="100000000000" w:firstRow="1" w:lastRow="0" w:firstColumn="0" w:lastColumn="0" w:oddVBand="0" w:evenVBand="0" w:oddHBand="0" w:evenHBand="0" w:firstRowFirstColumn="0" w:firstRowLastColumn="0" w:lastRowFirstColumn="0" w:lastRowLastColumn="0"/>
            </w:pPr>
            <w:r w:rsidRPr="00977DBA">
              <w:t>Task Complexity</w:t>
            </w:r>
          </w:p>
        </w:tc>
      </w:tr>
      <w:tr w:rsidR="0020671E" w:rsidRPr="000271B3" w14:paraId="438CD360" w14:textId="77777777" w:rsidTr="002B333A">
        <w:tc>
          <w:tcPr>
            <w:cnfStyle w:val="001000000000" w:firstRow="0" w:lastRow="0" w:firstColumn="1" w:lastColumn="0" w:oddVBand="0" w:evenVBand="0" w:oddHBand="0" w:evenHBand="0" w:firstRowFirstColumn="0" w:firstRowLastColumn="0" w:lastRowFirstColumn="0" w:lastRowLastColumn="0"/>
            <w:tcW w:w="2042" w:type="dxa"/>
            <w:vAlign w:val="top"/>
          </w:tcPr>
          <w:p w14:paraId="0BA83618" w14:textId="77777777" w:rsidR="0020671E" w:rsidRPr="000271B3" w:rsidRDefault="0020671E" w:rsidP="002B333A">
            <w:pPr>
              <w:rPr>
                <w:sz w:val="20"/>
                <w:szCs w:val="20"/>
              </w:rPr>
            </w:pPr>
            <w:r w:rsidRPr="00DE3490">
              <w:rPr>
                <w:b/>
                <w:bCs/>
                <w:szCs w:val="18"/>
              </w:rPr>
              <w:t>PL1.13</w:t>
            </w:r>
            <w:r>
              <w:rPr>
                <w:b/>
                <w:bCs/>
                <w:szCs w:val="18"/>
              </w:rPr>
              <w:t xml:space="preserve"> </w:t>
            </w:r>
            <w:r w:rsidRPr="00450DA7">
              <w:rPr>
                <w:b/>
                <w:bCs/>
              </w:rPr>
              <w:t>Demonstrates an extremely limited knowledge and use of digital devices</w:t>
            </w:r>
          </w:p>
        </w:tc>
        <w:tc>
          <w:tcPr>
            <w:tcW w:w="1549" w:type="dxa"/>
            <w:vAlign w:val="top"/>
          </w:tcPr>
          <w:p w14:paraId="4F2FEFE3" w14:textId="77777777" w:rsidR="0020671E" w:rsidRPr="00DF3002" w:rsidRDefault="0020671E" w:rsidP="00977DBA">
            <w:pPr>
              <w:cnfStyle w:val="000000000000" w:firstRow="0" w:lastRow="0" w:firstColumn="0" w:lastColumn="0" w:oddVBand="0" w:evenVBand="0" w:oddHBand="0" w:evenHBand="0" w:firstRowFirstColumn="0" w:firstRowLastColumn="0" w:lastRowFirstColumn="0" w:lastRowLastColumn="0"/>
            </w:pPr>
            <w:r w:rsidRPr="00DF3002">
              <w:t>Works with an expert/mentor where highly structured support and modelling is provided, initiated by the expert/mentor</w:t>
            </w:r>
          </w:p>
        </w:tc>
        <w:tc>
          <w:tcPr>
            <w:tcW w:w="1695" w:type="dxa"/>
            <w:vAlign w:val="top"/>
          </w:tcPr>
          <w:p w14:paraId="7D12C801" w14:textId="77777777" w:rsidR="0020671E" w:rsidRDefault="0020671E" w:rsidP="00977DBA">
            <w:pPr>
              <w:cnfStyle w:val="000000000000" w:firstRow="0" w:lastRow="0" w:firstColumn="0" w:lastColumn="0" w:oddVBand="0" w:evenVBand="0" w:oddHBand="0" w:evenHBand="0" w:firstRowFirstColumn="0" w:firstRowLastColumn="0" w:lastRowFirstColumn="0" w:lastRowLastColumn="0"/>
            </w:pPr>
            <w:r>
              <w:t>Extremely familiar contexts</w:t>
            </w:r>
          </w:p>
          <w:p w14:paraId="548FC7D2" w14:textId="77777777" w:rsidR="0020671E" w:rsidRDefault="0020671E" w:rsidP="00977DBA">
            <w:pPr>
              <w:cnfStyle w:val="000000000000" w:firstRow="0" w:lastRow="0" w:firstColumn="0" w:lastColumn="0" w:oddVBand="0" w:evenVBand="0" w:oddHBand="0" w:evenHBand="0" w:firstRowFirstColumn="0" w:firstRowLastColumn="0" w:lastRowFirstColumn="0" w:lastRowLastColumn="0"/>
            </w:pPr>
            <w:r>
              <w:t>Extremely concrete and immediate</w:t>
            </w:r>
          </w:p>
          <w:p w14:paraId="2AF1AE10" w14:textId="77777777" w:rsidR="0020671E" w:rsidRPr="00DF3002" w:rsidRDefault="0020671E" w:rsidP="00977DBA">
            <w:pPr>
              <w:cnfStyle w:val="000000000000" w:firstRow="0" w:lastRow="0" w:firstColumn="0" w:lastColumn="0" w:oddVBand="0" w:evenVBand="0" w:oddHBand="0" w:evenHBand="0" w:firstRowFirstColumn="0" w:firstRowLastColumn="0" w:lastRowFirstColumn="0" w:lastRowLastColumn="0"/>
            </w:pPr>
            <w:r w:rsidRPr="00DF3002">
              <w:t>Extremely restricted range of contexts</w:t>
            </w:r>
          </w:p>
        </w:tc>
        <w:tc>
          <w:tcPr>
            <w:tcW w:w="1712" w:type="dxa"/>
            <w:vAlign w:val="top"/>
          </w:tcPr>
          <w:p w14:paraId="14AF6F6F" w14:textId="77777777" w:rsidR="0020671E" w:rsidRPr="00BC0E45" w:rsidRDefault="0020671E" w:rsidP="00977DBA">
            <w:pPr>
              <w:cnfStyle w:val="000000000000" w:firstRow="0" w:lastRow="0" w:firstColumn="0" w:lastColumn="0" w:oddVBand="0" w:evenVBand="0" w:oddHBand="0" w:evenHBand="0" w:firstRowFirstColumn="0" w:firstRowLastColumn="0" w:lastRowFirstColumn="0" w:lastRowLastColumn="0"/>
            </w:pPr>
            <w:r>
              <w:t xml:space="preserve">Extremely simple, short </w:t>
            </w:r>
            <w:r w:rsidRPr="00BC0E45">
              <w:t>text</w:t>
            </w:r>
            <w:r>
              <w:t>s</w:t>
            </w:r>
            <w:r w:rsidRPr="00BC0E45">
              <w:t xml:space="preserve"> </w:t>
            </w:r>
          </w:p>
          <w:p w14:paraId="2952C413" w14:textId="77777777" w:rsidR="0020671E" w:rsidRPr="00BC0E45" w:rsidRDefault="0020671E" w:rsidP="00977DBA">
            <w:pPr>
              <w:cnfStyle w:val="000000000000" w:firstRow="0" w:lastRow="0" w:firstColumn="0" w:lastColumn="0" w:oddVBand="0" w:evenVBand="0" w:oddHBand="0" w:evenHBand="0" w:firstRowFirstColumn="0" w:firstRowLastColumn="0" w:lastRowFirstColumn="0" w:lastRowLastColumn="0"/>
            </w:pPr>
            <w:r>
              <w:t>Extremely explicit</w:t>
            </w:r>
            <w:r w:rsidRPr="00BC0E45">
              <w:t xml:space="preserve"> purpose</w:t>
            </w:r>
          </w:p>
          <w:p w14:paraId="6738E311" w14:textId="77777777" w:rsidR="0020671E" w:rsidRPr="00DF3002" w:rsidRDefault="0020671E" w:rsidP="00977DBA">
            <w:pPr>
              <w:cnfStyle w:val="000000000000" w:firstRow="0" w:lastRow="0" w:firstColumn="0" w:lastColumn="0" w:oddVBand="0" w:evenVBand="0" w:oddHBand="0" w:evenHBand="0" w:firstRowFirstColumn="0" w:firstRowLastColumn="0" w:lastRowFirstColumn="0" w:lastRowLastColumn="0"/>
            </w:pPr>
            <w:r w:rsidRPr="00DF3002">
              <w:t>Extremely limited and personally relevant vocabulary</w:t>
            </w:r>
          </w:p>
        </w:tc>
        <w:tc>
          <w:tcPr>
            <w:tcW w:w="1712" w:type="dxa"/>
            <w:vAlign w:val="top"/>
          </w:tcPr>
          <w:p w14:paraId="0C6BFF09" w14:textId="77777777" w:rsidR="0020671E" w:rsidRPr="00BC0E45" w:rsidRDefault="0020671E" w:rsidP="00977DBA">
            <w:pPr>
              <w:cnfStyle w:val="000000000000" w:firstRow="0" w:lastRow="0" w:firstColumn="0" w:lastColumn="0" w:oddVBand="0" w:evenVBand="0" w:oddHBand="0" w:evenHBand="0" w:firstRowFirstColumn="0" w:firstRowLastColumn="0" w:lastRowFirstColumn="0" w:lastRowLastColumn="0"/>
            </w:pPr>
            <w:r w:rsidRPr="00BC0E45">
              <w:t>Concrete tasks of a single step</w:t>
            </w:r>
          </w:p>
          <w:p w14:paraId="2623B96A" w14:textId="77777777" w:rsidR="0020671E" w:rsidRPr="00D152AB" w:rsidRDefault="0020671E" w:rsidP="00977DBA">
            <w:pPr>
              <w:cnfStyle w:val="000000000000" w:firstRow="0" w:lastRow="0" w:firstColumn="0" w:lastColumn="0" w:oddVBand="0" w:evenVBand="0" w:oddHBand="0" w:evenHBand="0" w:firstRowFirstColumn="0" w:firstRowLastColumn="0" w:lastRowFirstColumn="0" w:lastRowLastColumn="0"/>
            </w:pPr>
            <w:r w:rsidRPr="00DF3002">
              <w:t>Processes include copying, naming, matching, limited ordering, simple recognising</w:t>
            </w:r>
          </w:p>
        </w:tc>
      </w:tr>
    </w:tbl>
    <w:p w14:paraId="0C95E8BD" w14:textId="77777777" w:rsidR="0005304E" w:rsidRPr="0005304E" w:rsidRDefault="0005304E" w:rsidP="0005304E">
      <w:pPr>
        <w:rPr>
          <w:sz w:val="2"/>
          <w:szCs w:val="16"/>
        </w:rPr>
      </w:pPr>
    </w:p>
    <w:tbl>
      <w:tblPr>
        <w:tblStyle w:val="DESE"/>
        <w:tblW w:w="5000" w:type="pct"/>
        <w:tblLook w:val="04A0" w:firstRow="1" w:lastRow="0" w:firstColumn="1" w:lastColumn="0" w:noHBand="0" w:noVBand="1"/>
        <w:tblDescription w:val="PL1.13 Demonstrates an extremely limited knowledge and use of digital devices - Table 2"/>
      </w:tblPr>
      <w:tblGrid>
        <w:gridCol w:w="3464"/>
        <w:gridCol w:w="2659"/>
        <w:gridCol w:w="2893"/>
      </w:tblGrid>
      <w:tr w:rsidR="0005304E" w:rsidRPr="001735E3" w14:paraId="6BCA35D2" w14:textId="77777777" w:rsidTr="00977DB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464" w:type="dxa"/>
          </w:tcPr>
          <w:p w14:paraId="6E0E4C7C" w14:textId="77777777" w:rsidR="0005304E" w:rsidRPr="001735E3" w:rsidRDefault="0005304E" w:rsidP="001735E3">
            <w:r w:rsidRPr="001735E3">
              <w:lastRenderedPageBreak/>
              <w:t>Focus area</w:t>
            </w:r>
          </w:p>
        </w:tc>
        <w:tc>
          <w:tcPr>
            <w:tcW w:w="2659" w:type="dxa"/>
          </w:tcPr>
          <w:p w14:paraId="3599293C" w14:textId="77777777" w:rsidR="0005304E" w:rsidRPr="001735E3" w:rsidRDefault="0005304E" w:rsidP="001735E3">
            <w:pPr>
              <w:cnfStyle w:val="100000000000" w:firstRow="1" w:lastRow="0" w:firstColumn="0" w:lastColumn="0" w:oddVBand="0" w:evenVBand="0" w:oddHBand="0" w:evenHBand="0" w:firstRowFirstColumn="0" w:firstRowLastColumn="0" w:lastRowFirstColumn="0" w:lastRowLastColumn="0"/>
            </w:pPr>
            <w:r w:rsidRPr="001735E3">
              <w:t>Performance features include Stage A</w:t>
            </w:r>
          </w:p>
        </w:tc>
        <w:tc>
          <w:tcPr>
            <w:tcW w:w="2893" w:type="dxa"/>
          </w:tcPr>
          <w:p w14:paraId="4FCFA3C2" w14:textId="77777777" w:rsidR="0005304E" w:rsidRPr="001735E3" w:rsidRDefault="0005304E" w:rsidP="001735E3">
            <w:pPr>
              <w:cnfStyle w:val="100000000000" w:firstRow="1" w:lastRow="0" w:firstColumn="0" w:lastColumn="0" w:oddVBand="0" w:evenVBand="0" w:oddHBand="0" w:evenHBand="0" w:firstRowFirstColumn="0" w:firstRowLastColumn="0" w:lastRowFirstColumn="0" w:lastRowLastColumn="0"/>
            </w:pPr>
            <w:r w:rsidRPr="001735E3">
              <w:t>Performance features include Stage B</w:t>
            </w:r>
          </w:p>
        </w:tc>
      </w:tr>
      <w:tr w:rsidR="0020671E" w:rsidRPr="001735E3" w14:paraId="4A6984AD" w14:textId="77777777" w:rsidTr="00977DBA">
        <w:tc>
          <w:tcPr>
            <w:cnfStyle w:val="001000000000" w:firstRow="0" w:lastRow="0" w:firstColumn="1" w:lastColumn="0" w:oddVBand="0" w:evenVBand="0" w:oddHBand="0" w:evenHBand="0" w:firstRowFirstColumn="0" w:firstRowLastColumn="0" w:lastRowFirstColumn="0" w:lastRowLastColumn="0"/>
            <w:tcW w:w="3464" w:type="dxa"/>
          </w:tcPr>
          <w:p w14:paraId="477FAC27" w14:textId="77777777" w:rsidR="0020671E" w:rsidRPr="001735E3" w:rsidRDefault="0020671E" w:rsidP="0020671E">
            <w:pPr>
              <w:rPr>
                <w:rFonts w:cstheme="minorHAnsi"/>
                <w:b/>
              </w:rPr>
            </w:pPr>
            <w:r w:rsidRPr="001735E3">
              <w:rPr>
                <w:rFonts w:cstheme="minorHAnsi"/>
                <w:b/>
              </w:rPr>
              <w:t>Digital technologies and systems</w:t>
            </w:r>
          </w:p>
        </w:tc>
        <w:tc>
          <w:tcPr>
            <w:tcW w:w="2659" w:type="dxa"/>
          </w:tcPr>
          <w:p w14:paraId="07FC3F8B"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Begins to recognise extremely familiar digital devices</w:t>
            </w:r>
          </w:p>
          <w:p w14:paraId="731E7622"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 xml:space="preserve">Demonstrates extremely limited understanding of maintaining digital devices </w:t>
            </w:r>
          </w:p>
          <w:p w14:paraId="72A6F0DB"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theme="minorHAnsi"/>
                <w:color w:val="auto"/>
              </w:rPr>
            </w:pPr>
            <w:r w:rsidRPr="001735E3">
              <w:rPr>
                <w:rFonts w:cstheme="minorHAnsi"/>
              </w:rPr>
              <w:t>Begins to recognise extremely familiar digital symbols</w:t>
            </w:r>
          </w:p>
        </w:tc>
        <w:tc>
          <w:tcPr>
            <w:tcW w:w="2893" w:type="dxa"/>
          </w:tcPr>
          <w:p w14:paraId="0973012A"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Begins to understand the purpose of some extremely familiar digital devices and software</w:t>
            </w:r>
          </w:p>
          <w:p w14:paraId="1C0068A0"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 xml:space="preserve">Demonstrates an extremely limited capacity to maintain digital devices </w:t>
            </w:r>
          </w:p>
          <w:p w14:paraId="56BA76B9"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Begins to navigate extremely simple digital screen</w:t>
            </w:r>
          </w:p>
        </w:tc>
      </w:tr>
      <w:tr w:rsidR="0020671E" w:rsidRPr="001735E3" w14:paraId="49DE245E" w14:textId="77777777" w:rsidTr="006222C7">
        <w:tc>
          <w:tcPr>
            <w:cnfStyle w:val="001000000000" w:firstRow="0" w:lastRow="0" w:firstColumn="1" w:lastColumn="0" w:oddVBand="0" w:evenVBand="0" w:oddHBand="0" w:evenHBand="0" w:firstRowFirstColumn="0" w:firstRowLastColumn="0" w:lastRowFirstColumn="0" w:lastRowLastColumn="0"/>
            <w:tcW w:w="3464" w:type="dxa"/>
          </w:tcPr>
          <w:p w14:paraId="4D13C926" w14:textId="1EC9F376" w:rsidR="0020671E" w:rsidRPr="001735E3" w:rsidRDefault="007F6F10" w:rsidP="001735E3">
            <w:pPr>
              <w:pStyle w:val="PJTableTextbold"/>
              <w:spacing w:before="80" w:after="80"/>
              <w:rPr>
                <w:rFonts w:asciiTheme="minorHAnsi" w:hAnsiTheme="minorHAnsi" w:cstheme="minorHAnsi"/>
                <w:sz w:val="22"/>
                <w:szCs w:val="22"/>
              </w:rPr>
            </w:pPr>
            <w:r>
              <w:rPr>
                <w:rFonts w:asciiTheme="minorHAnsi" w:hAnsiTheme="minorHAnsi" w:cstheme="minorHAnsi"/>
                <w:sz w:val="22"/>
                <w:szCs w:val="22"/>
              </w:rPr>
              <w:t>Create</w:t>
            </w:r>
            <w:r w:rsidR="0020671E" w:rsidRPr="001735E3">
              <w:rPr>
                <w:rFonts w:asciiTheme="minorHAnsi" w:hAnsiTheme="minorHAnsi" w:cstheme="minorHAnsi"/>
                <w:sz w:val="22"/>
                <w:szCs w:val="22"/>
              </w:rPr>
              <w:t>, organise, present and problem solve</w:t>
            </w:r>
          </w:p>
        </w:tc>
        <w:tc>
          <w:tcPr>
            <w:tcW w:w="2659" w:type="dxa"/>
            <w:vAlign w:val="top"/>
          </w:tcPr>
          <w:p w14:paraId="0B188AA7" w14:textId="77777777" w:rsidR="0020671E" w:rsidRPr="001735E3" w:rsidRDefault="0020671E" w:rsidP="006222C7">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Uses an extremely limited range of digital letters and symbols</w:t>
            </w:r>
          </w:p>
          <w:p w14:paraId="478BE5F6" w14:textId="77777777" w:rsidR="0020671E" w:rsidRPr="001735E3" w:rsidRDefault="0020671E" w:rsidP="006222C7">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theme="minorHAnsi"/>
                <w:b/>
                <w:bCs/>
              </w:rPr>
            </w:pPr>
            <w:r w:rsidRPr="001735E3">
              <w:rPr>
                <w:rFonts w:cstheme="minorHAnsi"/>
              </w:rPr>
              <w:t>Follows a single step oral or pictorial instruction to activate or deactivate tool</w:t>
            </w:r>
            <w:r w:rsidRPr="001735E3">
              <w:rPr>
                <w:rStyle w:val="A4"/>
                <w:rFonts w:cstheme="minorHAnsi"/>
                <w:b/>
                <w:bCs/>
              </w:rPr>
              <w:t xml:space="preserve"> </w:t>
            </w:r>
          </w:p>
          <w:p w14:paraId="5D01D82C" w14:textId="77777777" w:rsidR="0020671E" w:rsidRPr="00977DBA" w:rsidRDefault="0020671E" w:rsidP="006222C7">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Strong"/>
              </w:rPr>
            </w:pPr>
            <w:r w:rsidRPr="001735E3">
              <w:rPr>
                <w:rStyle w:val="A4"/>
                <w:rFonts w:cstheme="minorHAnsi"/>
              </w:rPr>
              <w:t xml:space="preserve">Begins to use </w:t>
            </w:r>
            <w:r w:rsidRPr="00977DBA">
              <w:rPr>
                <w:rStyle w:val="Strong"/>
              </w:rPr>
              <w:t xml:space="preserve">digital peripherals </w:t>
            </w:r>
          </w:p>
          <w:p w14:paraId="2ACEE69A" w14:textId="77777777" w:rsidR="0020671E" w:rsidRPr="001735E3" w:rsidRDefault="0020671E" w:rsidP="006222C7">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theme="minorHAnsi"/>
              </w:rPr>
            </w:pPr>
            <w:r w:rsidRPr="001735E3">
              <w:rPr>
                <w:rStyle w:val="A4"/>
                <w:rFonts w:cstheme="minorHAnsi"/>
              </w:rPr>
              <w:t xml:space="preserve">Responds to an extremely limited number of digital alerts or symbols </w:t>
            </w:r>
          </w:p>
        </w:tc>
        <w:tc>
          <w:tcPr>
            <w:tcW w:w="2893" w:type="dxa"/>
          </w:tcPr>
          <w:p w14:paraId="5E717AE2"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 xml:space="preserve">Uses an extremely limited number of </w:t>
            </w:r>
            <w:r w:rsidRPr="00977DBA">
              <w:rPr>
                <w:rStyle w:val="Strong"/>
              </w:rPr>
              <w:t>digital devices</w:t>
            </w:r>
            <w:r w:rsidRPr="001735E3">
              <w:rPr>
                <w:rFonts w:cstheme="minorHAnsi"/>
              </w:rPr>
              <w:t xml:space="preserve"> and </w:t>
            </w:r>
            <w:r w:rsidRPr="00977DBA">
              <w:rPr>
                <w:rStyle w:val="Strong"/>
              </w:rPr>
              <w:t>software</w:t>
            </w:r>
            <w:r w:rsidRPr="001735E3">
              <w:rPr>
                <w:rFonts w:cstheme="minorHAnsi"/>
              </w:rPr>
              <w:t xml:space="preserve"> applications</w:t>
            </w:r>
          </w:p>
          <w:p w14:paraId="4284213E"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Recognises and responds to a limited number of digital prompts or alerts, texts and symbols</w:t>
            </w:r>
          </w:p>
          <w:p w14:paraId="61FC2C00"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theme="minorHAnsi"/>
              </w:rPr>
            </w:pPr>
            <w:r w:rsidRPr="001735E3">
              <w:rPr>
                <w:rFonts w:cstheme="minorHAnsi"/>
              </w:rPr>
              <w:t xml:space="preserve">Demonstrates a recognition of the relationship between </w:t>
            </w:r>
            <w:r w:rsidRPr="00977DBA">
              <w:rPr>
                <w:rStyle w:val="Strong"/>
              </w:rPr>
              <w:t>digital peripherals</w:t>
            </w:r>
            <w:r w:rsidRPr="001735E3">
              <w:rPr>
                <w:rFonts w:cstheme="minorHAnsi"/>
              </w:rPr>
              <w:t xml:space="preserve"> and action on screen</w:t>
            </w:r>
          </w:p>
          <w:p w14:paraId="2230EC18" w14:textId="77777777" w:rsidR="0020671E" w:rsidRPr="001735E3" w:rsidRDefault="0020671E"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theme="minorHAnsi"/>
                <w:color w:val="auto"/>
              </w:rPr>
            </w:pPr>
            <w:r w:rsidRPr="001735E3">
              <w:rPr>
                <w:rFonts w:cstheme="minorHAnsi"/>
              </w:rPr>
              <w:t>Begins to understand that content can be changed.</w:t>
            </w:r>
          </w:p>
        </w:tc>
      </w:tr>
    </w:tbl>
    <w:p w14:paraId="6A260735" w14:textId="77777777" w:rsidR="00977DBA" w:rsidRDefault="00977DBA">
      <w:pPr>
        <w:spacing w:after="160" w:line="259" w:lineRule="auto"/>
      </w:pPr>
    </w:p>
    <w:tbl>
      <w:tblPr>
        <w:tblStyle w:val="DESE"/>
        <w:tblW w:w="5000" w:type="pct"/>
        <w:tblLook w:val="04A0" w:firstRow="1" w:lastRow="0" w:firstColumn="1" w:lastColumn="0" w:noHBand="0" w:noVBand="1"/>
        <w:tblDescription w:val="Digital Literacy Pre Level 1 - table 5"/>
      </w:tblPr>
      <w:tblGrid>
        <w:gridCol w:w="1937"/>
        <w:gridCol w:w="3547"/>
        <w:gridCol w:w="3532"/>
      </w:tblGrid>
      <w:tr w:rsidR="00977DBA" w:rsidRPr="00C068D9" w14:paraId="681C881D" w14:textId="77777777" w:rsidTr="00977DBA">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976" w:type="dxa"/>
          </w:tcPr>
          <w:p w14:paraId="4FEF6D05" w14:textId="77777777" w:rsidR="00977DBA" w:rsidRPr="001D2693" w:rsidRDefault="00977DBA" w:rsidP="00977DBA">
            <w:r w:rsidRPr="001D2693">
              <w:lastRenderedPageBreak/>
              <w:t>D</w:t>
            </w:r>
            <w:r>
              <w:t>omains of Communication</w:t>
            </w:r>
          </w:p>
        </w:tc>
        <w:tc>
          <w:tcPr>
            <w:tcW w:w="3758" w:type="dxa"/>
            <w:vAlign w:val="top"/>
          </w:tcPr>
          <w:p w14:paraId="2F3640D1" w14:textId="77777777" w:rsidR="00977DBA" w:rsidRPr="001D2693" w:rsidRDefault="00977DBA" w:rsidP="00977DBA">
            <w:pPr>
              <w:cnfStyle w:val="100000000000" w:firstRow="1" w:lastRow="0" w:firstColumn="0" w:lastColumn="0" w:oddVBand="0" w:evenVBand="0" w:oddHBand="0" w:evenHBand="0" w:firstRowFirstColumn="0" w:firstRowLastColumn="0" w:lastRowFirstColumn="0" w:lastRowLastColumn="0"/>
            </w:pPr>
            <w:r w:rsidRPr="001D2693">
              <w:t>D</w:t>
            </w:r>
            <w:r>
              <w:t>igital literacy Pre Level 1A Sample activities</w:t>
            </w:r>
          </w:p>
        </w:tc>
        <w:tc>
          <w:tcPr>
            <w:tcW w:w="3759" w:type="dxa"/>
            <w:vAlign w:val="top"/>
          </w:tcPr>
          <w:p w14:paraId="4F617043" w14:textId="77777777" w:rsidR="00977DBA" w:rsidRPr="001D2693" w:rsidRDefault="00977DBA" w:rsidP="00977DBA">
            <w:pPr>
              <w:cnfStyle w:val="100000000000" w:firstRow="1" w:lastRow="0" w:firstColumn="0" w:lastColumn="0" w:oddVBand="0" w:evenVBand="0" w:oddHBand="0" w:evenHBand="0" w:firstRowFirstColumn="0" w:firstRowLastColumn="0" w:lastRowFirstColumn="0" w:lastRowLastColumn="0"/>
            </w:pPr>
            <w:r w:rsidRPr="001D2693">
              <w:t>D</w:t>
            </w:r>
            <w:r>
              <w:t>igital literacy Pre Level 1B Sample activities</w:t>
            </w:r>
          </w:p>
        </w:tc>
      </w:tr>
      <w:tr w:rsidR="00977DBA" w:rsidRPr="004821E7" w14:paraId="0A9AD3F4" w14:textId="77777777" w:rsidTr="002B333A">
        <w:trPr>
          <w:cantSplit/>
        </w:trPr>
        <w:tc>
          <w:tcPr>
            <w:cnfStyle w:val="001000000000" w:firstRow="0" w:lastRow="0" w:firstColumn="1" w:lastColumn="0" w:oddVBand="0" w:evenVBand="0" w:oddHBand="0" w:evenHBand="0" w:firstRowFirstColumn="0" w:firstRowLastColumn="0" w:lastRowFirstColumn="0" w:lastRowLastColumn="0"/>
            <w:tcW w:w="1976" w:type="dxa"/>
            <w:vAlign w:val="top"/>
          </w:tcPr>
          <w:p w14:paraId="299EAF35" w14:textId="77777777" w:rsidR="00977DBA" w:rsidRPr="00FD0B40" w:rsidRDefault="00977DBA" w:rsidP="002B333A">
            <w:pPr>
              <w:rPr>
                <w:b/>
              </w:rPr>
            </w:pPr>
            <w:r w:rsidRPr="00FD0B40">
              <w:rPr>
                <w:b/>
              </w:rPr>
              <w:t>Personal and community</w:t>
            </w:r>
          </w:p>
        </w:tc>
        <w:tc>
          <w:tcPr>
            <w:tcW w:w="3758" w:type="dxa"/>
            <w:vAlign w:val="top"/>
          </w:tcPr>
          <w:p w14:paraId="47B44298"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Recognises mobile phone, personal computer, tablet</w:t>
            </w:r>
          </w:p>
          <w:p w14:paraId="696B9FDA"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Turns phone on or off</w:t>
            </w:r>
          </w:p>
          <w:p w14:paraId="60E057D8"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 xml:space="preserve">Answers a mobile phone call </w:t>
            </w:r>
          </w:p>
          <w:p w14:paraId="1996D7A8"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Turns TV or computer monitor on or off</w:t>
            </w:r>
          </w:p>
          <w:p w14:paraId="4ADC07DF"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Adjusts volume on a digital radio</w:t>
            </w:r>
          </w:p>
          <w:p w14:paraId="7626C68F"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Enters extremely familiar passcode on a mobile phone</w:t>
            </w:r>
          </w:p>
          <w:p w14:paraId="489C3FE7"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Recognises different forms of the same letter, e.g. A, a</w:t>
            </w:r>
          </w:p>
          <w:p w14:paraId="2D4C66BF"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Locates symbols on phone, e.g. battery, volume + up, - down</w:t>
            </w:r>
          </w:p>
          <w:p w14:paraId="670E8174"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Copies first name onto simple digital form</w:t>
            </w:r>
          </w:p>
          <w:p w14:paraId="328937B4"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Recognises the arrival of a new message</w:t>
            </w:r>
          </w:p>
        </w:tc>
        <w:tc>
          <w:tcPr>
            <w:tcW w:w="3759" w:type="dxa"/>
            <w:vAlign w:val="top"/>
          </w:tcPr>
          <w:p w14:paraId="552AB1D5"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Names and identifies the purpose of extremely familiar digital devices, e.g. mobile phone, computer, tablet</w:t>
            </w:r>
          </w:p>
          <w:p w14:paraId="61F5101E"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Matches digital tool to common output, e.g. remote control for TV</w:t>
            </w:r>
          </w:p>
          <w:p w14:paraId="117843A4"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Taps for EFTPOS transaction</w:t>
            </w:r>
          </w:p>
          <w:p w14:paraId="4DC79DE7"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Ensures that phone locks</w:t>
            </w:r>
          </w:p>
          <w:p w14:paraId="7E019103"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Taps on or off public transport</w:t>
            </w:r>
          </w:p>
          <w:p w14:paraId="1D252816"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 xml:space="preserve">Recognises when device battery is low </w:t>
            </w:r>
          </w:p>
          <w:p w14:paraId="357FA18B"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 xml:space="preserve">Replies to a short SMS using one word or emoji, e.g. Yes, No, </w:t>
            </w:r>
            <w:r w:rsidRPr="001D2693">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Pr="001D2693">
              <w:t xml:space="preserve"> </w:t>
            </w:r>
          </w:p>
          <w:p w14:paraId="7C652B42"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Uses motions on a touch screen to perform tasks, e.g. swipe left to turn a page</w:t>
            </w:r>
          </w:p>
          <w:p w14:paraId="5039740B"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Plays a simple digital game</w:t>
            </w:r>
          </w:p>
          <w:p w14:paraId="4725A795"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Clicks on close down symbol (X) on task bar to close screen</w:t>
            </w:r>
          </w:p>
        </w:tc>
      </w:tr>
      <w:tr w:rsidR="00977DBA" w:rsidRPr="00942500" w14:paraId="0AE4B71B" w14:textId="77777777" w:rsidTr="002B333A">
        <w:trPr>
          <w:cantSplit/>
        </w:trPr>
        <w:tc>
          <w:tcPr>
            <w:cnfStyle w:val="001000000000" w:firstRow="0" w:lastRow="0" w:firstColumn="1" w:lastColumn="0" w:oddVBand="0" w:evenVBand="0" w:oddHBand="0" w:evenHBand="0" w:firstRowFirstColumn="0" w:firstRowLastColumn="0" w:lastRowFirstColumn="0" w:lastRowLastColumn="0"/>
            <w:tcW w:w="1976" w:type="dxa"/>
            <w:vAlign w:val="top"/>
          </w:tcPr>
          <w:p w14:paraId="70C1DC6E" w14:textId="77777777" w:rsidR="00977DBA" w:rsidRPr="00FD0B40" w:rsidRDefault="00977DBA" w:rsidP="002B333A">
            <w:pPr>
              <w:rPr>
                <w:b/>
              </w:rPr>
            </w:pPr>
            <w:r w:rsidRPr="00FD0B40">
              <w:rPr>
                <w:b/>
              </w:rPr>
              <w:lastRenderedPageBreak/>
              <w:t>Workplace and employment</w:t>
            </w:r>
          </w:p>
        </w:tc>
        <w:tc>
          <w:tcPr>
            <w:tcW w:w="3758" w:type="dxa"/>
            <w:vAlign w:val="top"/>
          </w:tcPr>
          <w:p w14:paraId="583248EB"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Recognises mobile phone, laptop computer, tablet</w:t>
            </w:r>
          </w:p>
          <w:p w14:paraId="1C243B03"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Opens SMS instruction from supervisor</w:t>
            </w:r>
          </w:p>
          <w:p w14:paraId="34F89B30"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Turns two-way radio or satellite phone on or off</w:t>
            </w:r>
          </w:p>
          <w:p w14:paraId="406643A6"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Enters extremely familiar passcode on a digital pad</w:t>
            </w:r>
          </w:p>
          <w:p w14:paraId="2E3E0E86"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 xml:space="preserve">Follows modelled instruction to turn computer on </w:t>
            </w:r>
          </w:p>
          <w:p w14:paraId="1DBFEEA4"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Responds to extremely familiar on-screen instruction, e.g. screen flashes red = shut down machine</w:t>
            </w:r>
          </w:p>
        </w:tc>
        <w:tc>
          <w:tcPr>
            <w:tcW w:w="3759" w:type="dxa"/>
            <w:vAlign w:val="top"/>
          </w:tcPr>
          <w:p w14:paraId="6732D9C0"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Names and identifies the purpose of extremely familiar digital devices, e.g. identification (ID) scanner</w:t>
            </w:r>
          </w:p>
          <w:p w14:paraId="24D8823A"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Matches digital tool to common use, e.g. tablet to gas meter reader</w:t>
            </w:r>
          </w:p>
          <w:p w14:paraId="2108BEFE"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Selects correct channel on two-way radio</w:t>
            </w:r>
          </w:p>
          <w:p w14:paraId="6793DA88"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Uses desktop icon to open software program, e.g. Microsoft Outlook®</w:t>
            </w:r>
          </w:p>
          <w:p w14:paraId="2E337F74"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 xml:space="preserve">Replies to a short SMS instruction using one word or symbol e.g. Yes, No, </w:t>
            </w:r>
            <w:r w:rsidRPr="001D2693">
              <w:rPr>
                <w:rFonts w:ascii="Segoe UI Symbol" w:hAnsi="Segoe UI Symbol" w:cs="Segoe UI Symbol"/>
              </w:rPr>
              <w:t>👍</w:t>
            </w:r>
          </w:p>
          <w:p w14:paraId="08AD5C23"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Holds shift key to get a capital letter</w:t>
            </w:r>
          </w:p>
          <w:p w14:paraId="7DB459C4"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 xml:space="preserve">Uses backspace key </w:t>
            </w:r>
            <w:r w:rsidRPr="001D2693">
              <w:rPr>
                <w:noProof/>
                <w:lang w:eastAsia="en-AU"/>
              </w:rPr>
              <w:drawing>
                <wp:inline distT="0" distB="0" distL="0" distR="0" wp14:anchorId="1457A0BA" wp14:editId="00BDA9C2">
                  <wp:extent cx="228600" cy="127159"/>
                  <wp:effectExtent l="0" t="0" r="0" b="6350"/>
                  <wp:docPr id="21" name="Picture 21" descr="Backspa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30941" cy="128461"/>
                          </a:xfrm>
                          <a:prstGeom prst="rect">
                            <a:avLst/>
                          </a:prstGeom>
                        </pic:spPr>
                      </pic:pic>
                    </a:graphicData>
                  </a:graphic>
                </wp:inline>
              </w:drawing>
            </w:r>
            <w:r w:rsidRPr="001D2693">
              <w:t xml:space="preserve"> to delete text</w:t>
            </w:r>
          </w:p>
        </w:tc>
      </w:tr>
      <w:tr w:rsidR="00977DBA" w:rsidRPr="00C068D9" w14:paraId="0B5FCFA4" w14:textId="77777777" w:rsidTr="002B333A">
        <w:trPr>
          <w:cantSplit/>
        </w:trPr>
        <w:tc>
          <w:tcPr>
            <w:cnfStyle w:val="001000000000" w:firstRow="0" w:lastRow="0" w:firstColumn="1" w:lastColumn="0" w:oddVBand="0" w:evenVBand="0" w:oddHBand="0" w:evenHBand="0" w:firstRowFirstColumn="0" w:firstRowLastColumn="0" w:lastRowFirstColumn="0" w:lastRowLastColumn="0"/>
            <w:tcW w:w="1976" w:type="dxa"/>
            <w:vAlign w:val="top"/>
          </w:tcPr>
          <w:p w14:paraId="035146E0" w14:textId="77777777" w:rsidR="00977DBA" w:rsidRPr="00FD0B40" w:rsidRDefault="00977DBA" w:rsidP="002B333A">
            <w:pPr>
              <w:rPr>
                <w:b/>
              </w:rPr>
            </w:pPr>
            <w:r w:rsidRPr="00FD0B40">
              <w:rPr>
                <w:b/>
              </w:rPr>
              <w:lastRenderedPageBreak/>
              <w:t>Education and training</w:t>
            </w:r>
          </w:p>
        </w:tc>
        <w:tc>
          <w:tcPr>
            <w:tcW w:w="3758" w:type="dxa"/>
            <w:vAlign w:val="top"/>
          </w:tcPr>
          <w:p w14:paraId="6018BE77"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Recognises extremely familiar digital terminology, e.g. on, off</w:t>
            </w:r>
          </w:p>
          <w:p w14:paraId="304FB2D3"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Recognises mobile phone, computer, tablet</w:t>
            </w:r>
          </w:p>
          <w:p w14:paraId="7C8C2017"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Turns tablet on or off</w:t>
            </w:r>
          </w:p>
          <w:p w14:paraId="26B81196"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Answers phone call from trainer</w:t>
            </w:r>
          </w:p>
          <w:p w14:paraId="7E876B73"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Copies generic password on computer, e.g. GUEST1</w:t>
            </w:r>
          </w:p>
          <w:p w14:paraId="2C321151"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Follows extremely simple instruction and demonstration to turn phone on and off</w:t>
            </w:r>
          </w:p>
          <w:p w14:paraId="17CF11B1"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Locates battery symbol on device</w:t>
            </w:r>
          </w:p>
          <w:p w14:paraId="7DE66ECA"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Begins to use computer mouse with single left click</w:t>
            </w:r>
          </w:p>
        </w:tc>
        <w:tc>
          <w:tcPr>
            <w:tcW w:w="3759" w:type="dxa"/>
            <w:vAlign w:val="top"/>
          </w:tcPr>
          <w:p w14:paraId="0C354421"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Understands extremely familiar digital terminology, e.g. turn computer on</w:t>
            </w:r>
          </w:p>
          <w:p w14:paraId="72836C7E"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Use desktop icon to open extremely familiar software program, e.g. Language program</w:t>
            </w:r>
          </w:p>
          <w:p w14:paraId="36E61B0E"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 xml:space="preserve">Responds to a poll question with one word or symbol, e.g. Yes, No, </w:t>
            </w:r>
            <w:r w:rsidRPr="001D2693">
              <w:rPr>
                <w:rFonts w:ascii="Segoe UI Symbol" w:hAnsi="Segoe UI Symbol" w:cs="Segoe UI Symbol"/>
              </w:rPr>
              <w:t>👍</w:t>
            </w:r>
            <w:r w:rsidRPr="001D2693">
              <w:t xml:space="preserve"> </w:t>
            </w:r>
          </w:p>
          <w:p w14:paraId="34A8B689"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 xml:space="preserve">Uses computer mouse with increasing accuracy and double clicks </w:t>
            </w:r>
          </w:p>
          <w:p w14:paraId="476F866D"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Uses shift key to distinguish upper case from lower case</w:t>
            </w:r>
          </w:p>
          <w:p w14:paraId="1C84E994"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Enters full name on digital form</w:t>
            </w:r>
          </w:p>
          <w:p w14:paraId="32018E69"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Moves up and down a digital page</w:t>
            </w:r>
          </w:p>
          <w:p w14:paraId="00C11C1A" w14:textId="77777777" w:rsidR="00977DBA" w:rsidRPr="001D2693" w:rsidRDefault="00977DBA" w:rsidP="00977DB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1D2693">
              <w:t>Responds to prompt to save file</w:t>
            </w:r>
          </w:p>
        </w:tc>
      </w:tr>
    </w:tbl>
    <w:p w14:paraId="75AD70E9" w14:textId="77777777" w:rsidR="00FD0B40" w:rsidRDefault="00FD0B40">
      <w:pPr>
        <w:spacing w:after="160" w:line="259" w:lineRule="auto"/>
      </w:pPr>
      <w:r>
        <w:br w:type="page"/>
      </w:r>
    </w:p>
    <w:p w14:paraId="19D1980A" w14:textId="77777777" w:rsidR="00FD0B40" w:rsidRDefault="00FD0B40" w:rsidP="00FD0B40">
      <w:pPr>
        <w:pStyle w:val="Heading3"/>
      </w:pPr>
      <w:r>
        <w:lastRenderedPageBreak/>
        <w:t>Digital Literacy Level 1</w:t>
      </w:r>
    </w:p>
    <w:tbl>
      <w:tblPr>
        <w:tblStyle w:val="DESE"/>
        <w:tblW w:w="5000" w:type="pct"/>
        <w:tblLook w:val="04A0" w:firstRow="1" w:lastRow="0" w:firstColumn="1" w:lastColumn="0" w:noHBand="0" w:noVBand="1"/>
        <w:tblDescription w:val="1.12 Demonstrates some awareness of self as a digital user"/>
      </w:tblPr>
      <w:tblGrid>
        <w:gridCol w:w="2114"/>
        <w:gridCol w:w="1603"/>
        <w:gridCol w:w="1755"/>
        <w:gridCol w:w="1772"/>
        <w:gridCol w:w="1772"/>
      </w:tblGrid>
      <w:tr w:rsidR="00FD0B40" w:rsidRPr="002E15F6" w14:paraId="68C7DCFD" w14:textId="77777777" w:rsidTr="002B33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2" w:type="dxa"/>
          </w:tcPr>
          <w:p w14:paraId="18C27D65" w14:textId="77777777" w:rsidR="00FD0B40" w:rsidRPr="002E15F6" w:rsidRDefault="00FD0B40" w:rsidP="002E15F6">
            <w:r w:rsidRPr="002E15F6">
              <w:t>Level of  Performance</w:t>
            </w:r>
          </w:p>
        </w:tc>
        <w:tc>
          <w:tcPr>
            <w:tcW w:w="1549" w:type="dxa"/>
          </w:tcPr>
          <w:p w14:paraId="78514349"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Support</w:t>
            </w:r>
          </w:p>
        </w:tc>
        <w:tc>
          <w:tcPr>
            <w:tcW w:w="1695" w:type="dxa"/>
          </w:tcPr>
          <w:p w14:paraId="608F3F2E"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Context</w:t>
            </w:r>
          </w:p>
        </w:tc>
        <w:tc>
          <w:tcPr>
            <w:tcW w:w="1712" w:type="dxa"/>
          </w:tcPr>
          <w:p w14:paraId="7277A4B2"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Text Complexity</w:t>
            </w:r>
          </w:p>
        </w:tc>
        <w:tc>
          <w:tcPr>
            <w:tcW w:w="1712" w:type="dxa"/>
          </w:tcPr>
          <w:p w14:paraId="72F62A76"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Task Complexity</w:t>
            </w:r>
          </w:p>
        </w:tc>
      </w:tr>
      <w:tr w:rsidR="00FD0B40" w:rsidRPr="002E15F6" w14:paraId="365B8013" w14:textId="77777777" w:rsidTr="002B333A">
        <w:tc>
          <w:tcPr>
            <w:cnfStyle w:val="001000000000" w:firstRow="0" w:lastRow="0" w:firstColumn="1" w:lastColumn="0" w:oddVBand="0" w:evenVBand="0" w:oddHBand="0" w:evenHBand="0" w:firstRowFirstColumn="0" w:firstRowLastColumn="0" w:lastRowFirstColumn="0" w:lastRowLastColumn="0"/>
            <w:tcW w:w="2042" w:type="dxa"/>
          </w:tcPr>
          <w:p w14:paraId="5675B3F2" w14:textId="77777777" w:rsidR="00FD0B40" w:rsidRPr="002E15F6" w:rsidRDefault="00FD0B40" w:rsidP="002E15F6">
            <w:pPr>
              <w:rPr>
                <w:rStyle w:val="Strong"/>
              </w:rPr>
            </w:pPr>
            <w:r w:rsidRPr="002E15F6">
              <w:rPr>
                <w:rStyle w:val="Strong"/>
              </w:rPr>
              <w:t>1.12</w:t>
            </w:r>
            <w:r w:rsidR="002B333A">
              <w:rPr>
                <w:rStyle w:val="Strong"/>
              </w:rPr>
              <w:t xml:space="preserve"> </w:t>
            </w:r>
            <w:r w:rsidR="00E87986" w:rsidRPr="002E15F6">
              <w:rPr>
                <w:rStyle w:val="Strong"/>
              </w:rPr>
              <w:t>Demonstrates some awareness of self as a digital user</w:t>
            </w:r>
          </w:p>
        </w:tc>
        <w:tc>
          <w:tcPr>
            <w:tcW w:w="1549" w:type="dxa"/>
            <w:vAlign w:val="top"/>
          </w:tcPr>
          <w:p w14:paraId="7C85232D" w14:textId="77777777" w:rsidR="00FD0B40" w:rsidRPr="002E15F6" w:rsidRDefault="00FD0B40" w:rsidP="002E15F6">
            <w:pPr>
              <w:cnfStyle w:val="000000000000" w:firstRow="0" w:lastRow="0" w:firstColumn="0" w:lastColumn="0" w:oddVBand="0" w:evenVBand="0" w:oddHBand="0" w:evenHBand="0" w:firstRowFirstColumn="0" w:firstRowLastColumn="0" w:lastRowFirstColumn="0" w:lastRowLastColumn="0"/>
            </w:pPr>
            <w:r w:rsidRPr="002E15F6">
              <w:t>Works alongside an expert/ mentor where prompting and advice can be provided</w:t>
            </w:r>
          </w:p>
        </w:tc>
        <w:tc>
          <w:tcPr>
            <w:tcW w:w="1695" w:type="dxa"/>
            <w:vAlign w:val="top"/>
          </w:tcPr>
          <w:p w14:paraId="1AA37481" w14:textId="77777777" w:rsidR="00FD0B40" w:rsidRPr="002E15F6" w:rsidRDefault="00FD0B40" w:rsidP="002E15F6">
            <w:pPr>
              <w:cnfStyle w:val="000000000000" w:firstRow="0" w:lastRow="0" w:firstColumn="0" w:lastColumn="0" w:oddVBand="0" w:evenVBand="0" w:oddHBand="0" w:evenHBand="0" w:firstRowFirstColumn="0" w:firstRowLastColumn="0" w:lastRowFirstColumn="0" w:lastRowLastColumn="0"/>
            </w:pPr>
            <w:r w:rsidRPr="002E15F6">
              <w:t xml:space="preserve">Highly familiar contexts Concrete and immediate </w:t>
            </w:r>
          </w:p>
          <w:p w14:paraId="0BB935C9" w14:textId="77777777" w:rsidR="00FD0B40" w:rsidRPr="002E15F6" w:rsidRDefault="00FD0B40" w:rsidP="002E15F6">
            <w:pPr>
              <w:cnfStyle w:val="000000000000" w:firstRow="0" w:lastRow="0" w:firstColumn="0" w:lastColumn="0" w:oddVBand="0" w:evenVBand="0" w:oddHBand="0" w:evenHBand="0" w:firstRowFirstColumn="0" w:firstRowLastColumn="0" w:lastRowFirstColumn="0" w:lastRowLastColumn="0"/>
            </w:pPr>
            <w:r w:rsidRPr="002E15F6">
              <w:t xml:space="preserve">Very restricted range of contexts </w:t>
            </w:r>
          </w:p>
        </w:tc>
        <w:tc>
          <w:tcPr>
            <w:tcW w:w="1712" w:type="dxa"/>
            <w:vAlign w:val="top"/>
          </w:tcPr>
          <w:p w14:paraId="5B5106FB" w14:textId="77777777" w:rsidR="00FD0B40" w:rsidRPr="002E15F6" w:rsidRDefault="00FD0B40" w:rsidP="002E15F6">
            <w:pPr>
              <w:cnfStyle w:val="000000000000" w:firstRow="0" w:lastRow="0" w:firstColumn="0" w:lastColumn="0" w:oddVBand="0" w:evenVBand="0" w:oddHBand="0" w:evenHBand="0" w:firstRowFirstColumn="0" w:firstRowLastColumn="0" w:lastRowFirstColumn="0" w:lastRowLastColumn="0"/>
            </w:pPr>
            <w:r w:rsidRPr="002E15F6">
              <w:t xml:space="preserve">Short and simple </w:t>
            </w:r>
          </w:p>
          <w:p w14:paraId="4E85B668" w14:textId="77777777" w:rsidR="00FD0B40" w:rsidRPr="002E15F6" w:rsidRDefault="00FD0B40" w:rsidP="002E15F6">
            <w:pPr>
              <w:cnfStyle w:val="000000000000" w:firstRow="0" w:lastRow="0" w:firstColumn="0" w:lastColumn="0" w:oddVBand="0" w:evenVBand="0" w:oddHBand="0" w:evenHBand="0" w:firstRowFirstColumn="0" w:firstRowLastColumn="0" w:lastRowFirstColumn="0" w:lastRowLastColumn="0"/>
            </w:pPr>
            <w:r w:rsidRPr="002E15F6">
              <w:t xml:space="preserve">Highly explicit purpose </w:t>
            </w:r>
          </w:p>
          <w:p w14:paraId="7AB38AD8" w14:textId="77777777" w:rsidR="00FD0B40" w:rsidRPr="002E15F6" w:rsidRDefault="00FD0B40" w:rsidP="002E15F6">
            <w:pPr>
              <w:cnfStyle w:val="000000000000" w:firstRow="0" w:lastRow="0" w:firstColumn="0" w:lastColumn="0" w:oddVBand="0" w:evenVBand="0" w:oddHBand="0" w:evenHBand="0" w:firstRowFirstColumn="0" w:firstRowLastColumn="0" w:lastRowFirstColumn="0" w:lastRowLastColumn="0"/>
            </w:pPr>
            <w:r w:rsidRPr="002E15F6">
              <w:t>Limited, highly familiar vocabulary</w:t>
            </w:r>
          </w:p>
        </w:tc>
        <w:tc>
          <w:tcPr>
            <w:tcW w:w="1712" w:type="dxa"/>
            <w:vAlign w:val="top"/>
          </w:tcPr>
          <w:p w14:paraId="54E28338" w14:textId="77777777" w:rsidR="00FD0B40" w:rsidRPr="002E15F6" w:rsidRDefault="00FD0B40" w:rsidP="002E15F6">
            <w:pPr>
              <w:cnfStyle w:val="000000000000" w:firstRow="0" w:lastRow="0" w:firstColumn="0" w:lastColumn="0" w:oddVBand="0" w:evenVBand="0" w:oddHBand="0" w:evenHBand="0" w:firstRowFirstColumn="0" w:firstRowLastColumn="0" w:lastRowFirstColumn="0" w:lastRowLastColumn="0"/>
            </w:pPr>
            <w:r w:rsidRPr="002E15F6">
              <w:t xml:space="preserve">Concrete tasks of 1 or </w:t>
            </w:r>
            <w:r w:rsidRPr="002E15F6">
              <w:br/>
              <w:t>2 steps</w:t>
            </w:r>
          </w:p>
          <w:p w14:paraId="10D0D3D6" w14:textId="77777777" w:rsidR="00FD0B40" w:rsidRPr="002E15F6" w:rsidRDefault="00FD0B40" w:rsidP="002E15F6">
            <w:pPr>
              <w:cnfStyle w:val="000000000000" w:firstRow="0" w:lastRow="0" w:firstColumn="0" w:lastColumn="0" w:oddVBand="0" w:evenVBand="0" w:oddHBand="0" w:evenHBand="0" w:firstRowFirstColumn="0" w:firstRowLastColumn="0" w:lastRowFirstColumn="0" w:lastRowLastColumn="0"/>
            </w:pPr>
            <w:r w:rsidRPr="002E15F6">
              <w:t>Processes include locating, recognising</w:t>
            </w:r>
          </w:p>
        </w:tc>
      </w:tr>
    </w:tbl>
    <w:p w14:paraId="6F4D2FBE" w14:textId="77777777" w:rsidR="00FD0B40" w:rsidRPr="0005304E" w:rsidRDefault="00FD0B40" w:rsidP="00FD0B40">
      <w:pPr>
        <w:rPr>
          <w:sz w:val="2"/>
          <w:szCs w:val="16"/>
        </w:rPr>
      </w:pPr>
    </w:p>
    <w:tbl>
      <w:tblPr>
        <w:tblStyle w:val="DESE"/>
        <w:tblW w:w="5000" w:type="pct"/>
        <w:tblLook w:val="04A0" w:firstRow="1" w:lastRow="0" w:firstColumn="1" w:lastColumn="0" w:noHBand="0" w:noVBand="1"/>
        <w:tblDescription w:val="1.12 Demonstrates some awareness of self as a digital user - Table 2"/>
      </w:tblPr>
      <w:tblGrid>
        <w:gridCol w:w="3491"/>
        <w:gridCol w:w="5525"/>
      </w:tblGrid>
      <w:tr w:rsidR="00FD0B40" w:rsidRPr="00C45EFF" w14:paraId="0906E105" w14:textId="77777777" w:rsidTr="002B33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46" w:type="dxa"/>
            <w:vAlign w:val="top"/>
          </w:tcPr>
          <w:p w14:paraId="7F2D79DD" w14:textId="77777777" w:rsidR="00FD0B40" w:rsidRPr="002E15F6" w:rsidRDefault="00FD0B40" w:rsidP="002B333A">
            <w:r w:rsidRPr="002E15F6">
              <w:t>Focus area</w:t>
            </w:r>
          </w:p>
        </w:tc>
        <w:tc>
          <w:tcPr>
            <w:tcW w:w="5296" w:type="dxa"/>
          </w:tcPr>
          <w:p w14:paraId="0EA91E95"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 xml:space="preserve">Performance features include </w:t>
            </w:r>
          </w:p>
        </w:tc>
      </w:tr>
      <w:tr w:rsidR="00FD0B40" w:rsidRPr="00EE16CA" w14:paraId="5E771295" w14:textId="77777777" w:rsidTr="002B333A">
        <w:tc>
          <w:tcPr>
            <w:cnfStyle w:val="001000000000" w:firstRow="0" w:lastRow="0" w:firstColumn="1" w:lastColumn="0" w:oddVBand="0" w:evenVBand="0" w:oddHBand="0" w:evenHBand="0" w:firstRowFirstColumn="0" w:firstRowLastColumn="0" w:lastRowFirstColumn="0" w:lastRowLastColumn="0"/>
            <w:tcW w:w="3346" w:type="dxa"/>
            <w:vAlign w:val="top"/>
          </w:tcPr>
          <w:p w14:paraId="67F33AB4" w14:textId="27F25700" w:rsidR="00FD0B40" w:rsidRPr="00FD0B40" w:rsidRDefault="00921615" w:rsidP="002B333A">
            <w:pPr>
              <w:rPr>
                <w:b/>
              </w:rPr>
            </w:pPr>
            <w:r>
              <w:rPr>
                <w:b/>
              </w:rPr>
              <w:t xml:space="preserve">Connect, </w:t>
            </w:r>
            <w:r w:rsidR="00FD0B40" w:rsidRPr="00FD0B40">
              <w:rPr>
                <w:b/>
              </w:rPr>
              <w:t>communicate and collaborate</w:t>
            </w:r>
          </w:p>
        </w:tc>
        <w:tc>
          <w:tcPr>
            <w:tcW w:w="5296" w:type="dxa"/>
          </w:tcPr>
          <w:p w14:paraId="79200CF0" w14:textId="77777777" w:rsidR="00FD0B40" w:rsidRPr="009962FB"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D28E3">
              <w:rPr>
                <w:rStyle w:val="A4"/>
                <w:szCs w:val="18"/>
              </w:rPr>
              <w:t xml:space="preserve">Uses the internet to connect with others using a limited range of </w:t>
            </w:r>
            <w:r w:rsidRPr="002E15F6">
              <w:rPr>
                <w:rStyle w:val="Strong"/>
              </w:rPr>
              <w:t>digital devices</w:t>
            </w:r>
            <w:r w:rsidRPr="002D28E3">
              <w:rPr>
                <w:rStyle w:val="A4"/>
                <w:szCs w:val="18"/>
              </w:rPr>
              <w:t xml:space="preserve"> and </w:t>
            </w:r>
            <w:r w:rsidRPr="002E15F6">
              <w:rPr>
                <w:rStyle w:val="Strong"/>
              </w:rPr>
              <w:t>software</w:t>
            </w:r>
          </w:p>
          <w:p w14:paraId="5D9D5590" w14:textId="77777777" w:rsidR="00FD0B40" w:rsidRPr="009962FB"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9962FB">
              <w:rPr>
                <w:rStyle w:val="A4"/>
                <w:szCs w:val="18"/>
              </w:rPr>
              <w:t>Uses the internet to carry out a limited range of familiar digital activities</w:t>
            </w:r>
          </w:p>
          <w:p w14:paraId="77E8513F" w14:textId="77777777" w:rsidR="00FD0B40" w:rsidRPr="002D28E3"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9962FB">
              <w:rPr>
                <w:rStyle w:val="A4"/>
                <w:szCs w:val="18"/>
              </w:rPr>
              <w:t>Begins to understand and</w:t>
            </w:r>
            <w:r w:rsidRPr="002D28E3">
              <w:rPr>
                <w:rStyle w:val="A4"/>
                <w:szCs w:val="18"/>
              </w:rPr>
              <w:t xml:space="preserve"> use some basic conventions of online </w:t>
            </w:r>
            <w:r w:rsidRPr="002E15F6">
              <w:rPr>
                <w:rStyle w:val="Strong"/>
              </w:rPr>
              <w:t>netiquette</w:t>
            </w:r>
          </w:p>
          <w:p w14:paraId="2681D938" w14:textId="77777777" w:rsidR="00FD0B40" w:rsidRPr="00FD0B40"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Frutiger 45 Light"/>
                <w:color w:val="000000"/>
                <w:szCs w:val="18"/>
              </w:rPr>
            </w:pPr>
            <w:r w:rsidRPr="002D28E3">
              <w:rPr>
                <w:rStyle w:val="A4"/>
                <w:szCs w:val="18"/>
              </w:rPr>
              <w:t>Understands a limited range of short, highly explicit digital texts and tasks</w:t>
            </w:r>
          </w:p>
        </w:tc>
      </w:tr>
      <w:tr w:rsidR="00FD0B40" w:rsidRPr="00EE16CA" w14:paraId="1EA2D9F4" w14:textId="77777777" w:rsidTr="002B333A">
        <w:tc>
          <w:tcPr>
            <w:cnfStyle w:val="001000000000" w:firstRow="0" w:lastRow="0" w:firstColumn="1" w:lastColumn="0" w:oddVBand="0" w:evenVBand="0" w:oddHBand="0" w:evenHBand="0" w:firstRowFirstColumn="0" w:firstRowLastColumn="0" w:lastRowFirstColumn="0" w:lastRowLastColumn="0"/>
            <w:tcW w:w="3346" w:type="dxa"/>
            <w:vAlign w:val="top"/>
          </w:tcPr>
          <w:p w14:paraId="1910C4C9" w14:textId="77777777" w:rsidR="00FD0B40" w:rsidRPr="00FD0B40" w:rsidRDefault="00FD0B40" w:rsidP="002B333A">
            <w:pPr>
              <w:rPr>
                <w:b/>
              </w:rPr>
            </w:pPr>
            <w:r w:rsidRPr="00FD0B40">
              <w:rPr>
                <w:b/>
              </w:rPr>
              <w:t xml:space="preserve">Digital identity and safety </w:t>
            </w:r>
          </w:p>
        </w:tc>
        <w:tc>
          <w:tcPr>
            <w:tcW w:w="5296" w:type="dxa"/>
          </w:tcPr>
          <w:p w14:paraId="335A00A7" w14:textId="77777777" w:rsidR="00FD0B40" w:rsidRPr="002D28E3"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D28E3">
              <w:rPr>
                <w:rStyle w:val="A4"/>
                <w:szCs w:val="18"/>
              </w:rPr>
              <w:t xml:space="preserve">Begins to recognise own </w:t>
            </w:r>
            <w:r w:rsidRPr="002E15F6">
              <w:rPr>
                <w:rStyle w:val="Strong"/>
              </w:rPr>
              <w:t>digital footprint</w:t>
            </w:r>
            <w:r w:rsidRPr="002D28E3">
              <w:rPr>
                <w:rStyle w:val="A4"/>
                <w:szCs w:val="18"/>
              </w:rPr>
              <w:t xml:space="preserve"> and its permanency </w:t>
            </w:r>
          </w:p>
          <w:p w14:paraId="1ED7D1E6" w14:textId="77777777" w:rsidR="00FD0B40" w:rsidRPr="002D28E3"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D28E3">
              <w:rPr>
                <w:rStyle w:val="A4"/>
                <w:szCs w:val="18"/>
              </w:rPr>
              <w:t xml:space="preserve">Recognises and applies a very restricted range of </w:t>
            </w:r>
            <w:r w:rsidRPr="002E15F6">
              <w:rPr>
                <w:rStyle w:val="Strong"/>
              </w:rPr>
              <w:t>digital risk protection software</w:t>
            </w:r>
            <w:r w:rsidRPr="002D28E3">
              <w:rPr>
                <w:rStyle w:val="A4"/>
                <w:szCs w:val="18"/>
              </w:rPr>
              <w:t xml:space="preserve"> and privacy strategies</w:t>
            </w:r>
          </w:p>
          <w:p w14:paraId="589C261E" w14:textId="77777777" w:rsidR="00FD0B40" w:rsidRPr="002D28E3"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D28E3">
              <w:rPr>
                <w:rStyle w:val="A4"/>
                <w:szCs w:val="18"/>
              </w:rPr>
              <w:t xml:space="preserve">Begins to recognise unsafe web </w:t>
            </w:r>
            <w:r w:rsidRPr="002E15F6">
              <w:rPr>
                <w:rStyle w:val="Strong"/>
              </w:rPr>
              <w:t>links</w:t>
            </w:r>
            <w:r>
              <w:rPr>
                <w:rStyle w:val="A4"/>
                <w:szCs w:val="18"/>
              </w:rPr>
              <w:t xml:space="preserve"> and warnings</w:t>
            </w:r>
          </w:p>
          <w:p w14:paraId="796F2443" w14:textId="77777777" w:rsidR="00FD0B40" w:rsidRPr="002667CF"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szCs w:val="18"/>
              </w:rPr>
            </w:pPr>
            <w:r w:rsidRPr="002D28E3">
              <w:rPr>
                <w:rStyle w:val="A4"/>
                <w:szCs w:val="18"/>
              </w:rPr>
              <w:t xml:space="preserve">Makes some distinction between personal and work related use of </w:t>
            </w:r>
            <w:r w:rsidRPr="002E15F6">
              <w:rPr>
                <w:rStyle w:val="Strong"/>
              </w:rPr>
              <w:t>digital devices</w:t>
            </w:r>
            <w:r w:rsidRPr="002D28E3">
              <w:rPr>
                <w:rStyle w:val="A4"/>
                <w:szCs w:val="18"/>
              </w:rPr>
              <w:t xml:space="preserve"> and </w:t>
            </w:r>
            <w:r w:rsidRPr="002E15F6">
              <w:rPr>
                <w:rStyle w:val="Strong"/>
              </w:rPr>
              <w:t>software</w:t>
            </w:r>
          </w:p>
          <w:p w14:paraId="37CF169A" w14:textId="77777777" w:rsidR="00FD0B40" w:rsidRPr="00FD0B40" w:rsidRDefault="00FD0B40"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2D28E3">
              <w:rPr>
                <w:rStyle w:val="A4"/>
                <w:szCs w:val="18"/>
              </w:rPr>
              <w:t>Begins to recognise some inappropriate content</w:t>
            </w:r>
          </w:p>
        </w:tc>
      </w:tr>
    </w:tbl>
    <w:p w14:paraId="68902E78" w14:textId="77777777" w:rsidR="00FD0B40" w:rsidRDefault="00FD0B40">
      <w:pPr>
        <w:spacing w:after="160" w:line="259" w:lineRule="auto"/>
      </w:pPr>
      <w:r>
        <w:br w:type="page"/>
      </w:r>
    </w:p>
    <w:p w14:paraId="7E53A0B5" w14:textId="77777777" w:rsidR="00FD0B40" w:rsidRDefault="00FD0B40" w:rsidP="00FD0B40">
      <w:pPr>
        <w:pStyle w:val="Heading3"/>
      </w:pPr>
      <w:r>
        <w:lastRenderedPageBreak/>
        <w:t>Digital Literacy Level 1</w:t>
      </w:r>
    </w:p>
    <w:tbl>
      <w:tblPr>
        <w:tblStyle w:val="DESE"/>
        <w:tblW w:w="5000" w:type="pct"/>
        <w:tblLook w:val="04A0" w:firstRow="1" w:lastRow="0" w:firstColumn="1" w:lastColumn="0" w:noHBand="0" w:noVBand="1"/>
        <w:tblDescription w:val="1.13 - Recognises a restricted range of methods of accessing and organising digital information"/>
      </w:tblPr>
      <w:tblGrid>
        <w:gridCol w:w="2114"/>
        <w:gridCol w:w="1603"/>
        <w:gridCol w:w="1755"/>
        <w:gridCol w:w="1772"/>
        <w:gridCol w:w="1772"/>
      </w:tblGrid>
      <w:tr w:rsidR="00FD0B40" w:rsidRPr="000271B3" w14:paraId="6037B0B0" w14:textId="77777777" w:rsidTr="002B33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2" w:type="dxa"/>
          </w:tcPr>
          <w:p w14:paraId="69494E44" w14:textId="77777777" w:rsidR="00FD0B40" w:rsidRPr="002E15F6" w:rsidRDefault="00FD0B40" w:rsidP="002E15F6">
            <w:r w:rsidRPr="002E15F6">
              <w:t>Level of  Performance</w:t>
            </w:r>
          </w:p>
        </w:tc>
        <w:tc>
          <w:tcPr>
            <w:tcW w:w="1549" w:type="dxa"/>
          </w:tcPr>
          <w:p w14:paraId="3C4C7320"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Support</w:t>
            </w:r>
          </w:p>
        </w:tc>
        <w:tc>
          <w:tcPr>
            <w:tcW w:w="1695" w:type="dxa"/>
          </w:tcPr>
          <w:p w14:paraId="5BE96618"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Context</w:t>
            </w:r>
          </w:p>
        </w:tc>
        <w:tc>
          <w:tcPr>
            <w:tcW w:w="1712" w:type="dxa"/>
          </w:tcPr>
          <w:p w14:paraId="23FE8DE6"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Text Complexity</w:t>
            </w:r>
          </w:p>
        </w:tc>
        <w:tc>
          <w:tcPr>
            <w:tcW w:w="1712" w:type="dxa"/>
          </w:tcPr>
          <w:p w14:paraId="77966899" w14:textId="77777777" w:rsidR="00FD0B40" w:rsidRPr="002E15F6" w:rsidRDefault="00FD0B40" w:rsidP="002E15F6">
            <w:pPr>
              <w:cnfStyle w:val="100000000000" w:firstRow="1" w:lastRow="0" w:firstColumn="0" w:lastColumn="0" w:oddVBand="0" w:evenVBand="0" w:oddHBand="0" w:evenHBand="0" w:firstRowFirstColumn="0" w:firstRowLastColumn="0" w:lastRowFirstColumn="0" w:lastRowLastColumn="0"/>
            </w:pPr>
            <w:r w:rsidRPr="002E15F6">
              <w:t>Task Complexity</w:t>
            </w:r>
          </w:p>
        </w:tc>
      </w:tr>
      <w:tr w:rsidR="00E87986" w:rsidRPr="000271B3" w14:paraId="0D9ACD57" w14:textId="77777777" w:rsidTr="002B333A">
        <w:tc>
          <w:tcPr>
            <w:cnfStyle w:val="001000000000" w:firstRow="0" w:lastRow="0" w:firstColumn="1" w:lastColumn="0" w:oddVBand="0" w:evenVBand="0" w:oddHBand="0" w:evenHBand="0" w:firstRowFirstColumn="0" w:firstRowLastColumn="0" w:lastRowFirstColumn="0" w:lastRowLastColumn="0"/>
            <w:tcW w:w="2042" w:type="dxa"/>
            <w:vAlign w:val="top"/>
          </w:tcPr>
          <w:p w14:paraId="53823A8F" w14:textId="77777777" w:rsidR="00E87986" w:rsidRPr="000271B3" w:rsidRDefault="00E87986" w:rsidP="002E15F6">
            <w:pPr>
              <w:rPr>
                <w:sz w:val="20"/>
                <w:szCs w:val="20"/>
              </w:rPr>
            </w:pPr>
            <w:r>
              <w:rPr>
                <w:b/>
                <w:bCs/>
                <w:szCs w:val="18"/>
              </w:rPr>
              <w:t xml:space="preserve">1.13 </w:t>
            </w:r>
            <w:r w:rsidRPr="00C068D9">
              <w:rPr>
                <w:b/>
              </w:rPr>
              <w:t>Recognises a restricted range of methods of accessing and organising digital information</w:t>
            </w:r>
          </w:p>
        </w:tc>
        <w:tc>
          <w:tcPr>
            <w:tcW w:w="1549" w:type="dxa"/>
            <w:vAlign w:val="top"/>
          </w:tcPr>
          <w:p w14:paraId="460D6BFF" w14:textId="77777777" w:rsidR="00E87986" w:rsidRPr="00C068D9" w:rsidRDefault="00E87986" w:rsidP="002E15F6">
            <w:pPr>
              <w:cnfStyle w:val="000000000000" w:firstRow="0" w:lastRow="0" w:firstColumn="0" w:lastColumn="0" w:oddVBand="0" w:evenVBand="0" w:oddHBand="0" w:evenHBand="0" w:firstRowFirstColumn="0" w:firstRowLastColumn="0" w:lastRowFirstColumn="0" w:lastRowLastColumn="0"/>
            </w:pPr>
            <w:r w:rsidRPr="00C068D9">
              <w:t>Works alongside an expert/ mentor where prompting and advice can be provided</w:t>
            </w:r>
          </w:p>
        </w:tc>
        <w:tc>
          <w:tcPr>
            <w:tcW w:w="1695" w:type="dxa"/>
            <w:vAlign w:val="top"/>
          </w:tcPr>
          <w:p w14:paraId="0BF4ECA2" w14:textId="77777777" w:rsidR="00E87986" w:rsidRPr="00C068D9" w:rsidRDefault="00E87986" w:rsidP="002E15F6">
            <w:pPr>
              <w:cnfStyle w:val="000000000000" w:firstRow="0" w:lastRow="0" w:firstColumn="0" w:lastColumn="0" w:oddVBand="0" w:evenVBand="0" w:oddHBand="0" w:evenHBand="0" w:firstRowFirstColumn="0" w:firstRowLastColumn="0" w:lastRowFirstColumn="0" w:lastRowLastColumn="0"/>
            </w:pPr>
            <w:r w:rsidRPr="00C068D9">
              <w:t xml:space="preserve">Highly familiar contexts Concrete and immediate </w:t>
            </w:r>
          </w:p>
          <w:p w14:paraId="4E26B1E8" w14:textId="77777777" w:rsidR="00E87986" w:rsidRPr="00C068D9" w:rsidRDefault="00E87986" w:rsidP="002E15F6">
            <w:pPr>
              <w:cnfStyle w:val="000000000000" w:firstRow="0" w:lastRow="0" w:firstColumn="0" w:lastColumn="0" w:oddVBand="0" w:evenVBand="0" w:oddHBand="0" w:evenHBand="0" w:firstRowFirstColumn="0" w:firstRowLastColumn="0" w:lastRowFirstColumn="0" w:lastRowLastColumn="0"/>
            </w:pPr>
            <w:r w:rsidRPr="00C068D9">
              <w:t xml:space="preserve">Very restricted range of contexts </w:t>
            </w:r>
          </w:p>
        </w:tc>
        <w:tc>
          <w:tcPr>
            <w:tcW w:w="1712" w:type="dxa"/>
            <w:vAlign w:val="top"/>
          </w:tcPr>
          <w:p w14:paraId="3D83EDD1" w14:textId="77777777" w:rsidR="00E87986" w:rsidRPr="00C068D9" w:rsidRDefault="00E87986" w:rsidP="002E15F6">
            <w:pPr>
              <w:cnfStyle w:val="000000000000" w:firstRow="0" w:lastRow="0" w:firstColumn="0" w:lastColumn="0" w:oddVBand="0" w:evenVBand="0" w:oddHBand="0" w:evenHBand="0" w:firstRowFirstColumn="0" w:firstRowLastColumn="0" w:lastRowFirstColumn="0" w:lastRowLastColumn="0"/>
            </w:pPr>
            <w:r w:rsidRPr="00C068D9">
              <w:t xml:space="preserve">Short and simple </w:t>
            </w:r>
          </w:p>
          <w:p w14:paraId="09475148" w14:textId="77777777" w:rsidR="00E87986" w:rsidRPr="00C068D9" w:rsidRDefault="00E87986" w:rsidP="002E15F6">
            <w:pPr>
              <w:cnfStyle w:val="000000000000" w:firstRow="0" w:lastRow="0" w:firstColumn="0" w:lastColumn="0" w:oddVBand="0" w:evenVBand="0" w:oddHBand="0" w:evenHBand="0" w:firstRowFirstColumn="0" w:firstRowLastColumn="0" w:lastRowFirstColumn="0" w:lastRowLastColumn="0"/>
            </w:pPr>
            <w:r w:rsidRPr="00C068D9">
              <w:t xml:space="preserve">Highly explicit purpose </w:t>
            </w:r>
          </w:p>
          <w:p w14:paraId="1005EF48" w14:textId="77777777" w:rsidR="00E87986" w:rsidRPr="00C068D9" w:rsidRDefault="00E87986" w:rsidP="002E15F6">
            <w:pPr>
              <w:cnfStyle w:val="000000000000" w:firstRow="0" w:lastRow="0" w:firstColumn="0" w:lastColumn="0" w:oddVBand="0" w:evenVBand="0" w:oddHBand="0" w:evenHBand="0" w:firstRowFirstColumn="0" w:firstRowLastColumn="0" w:lastRowFirstColumn="0" w:lastRowLastColumn="0"/>
            </w:pPr>
            <w:r w:rsidRPr="00C068D9">
              <w:t>Limited, highly familiar vocabulary</w:t>
            </w:r>
          </w:p>
        </w:tc>
        <w:tc>
          <w:tcPr>
            <w:tcW w:w="1712" w:type="dxa"/>
            <w:vAlign w:val="top"/>
          </w:tcPr>
          <w:p w14:paraId="4EB95281" w14:textId="77777777" w:rsidR="00E87986" w:rsidRPr="00C068D9" w:rsidRDefault="00E87986" w:rsidP="002E15F6">
            <w:pPr>
              <w:cnfStyle w:val="000000000000" w:firstRow="0" w:lastRow="0" w:firstColumn="0" w:lastColumn="0" w:oddVBand="0" w:evenVBand="0" w:oddHBand="0" w:evenHBand="0" w:firstRowFirstColumn="0" w:firstRowLastColumn="0" w:lastRowFirstColumn="0" w:lastRowLastColumn="0"/>
            </w:pPr>
            <w:r w:rsidRPr="00C068D9">
              <w:t xml:space="preserve">Concrete tasks of 1 or </w:t>
            </w:r>
            <w:r w:rsidRPr="00C068D9">
              <w:br/>
              <w:t>2 steps</w:t>
            </w:r>
          </w:p>
          <w:p w14:paraId="369F054B" w14:textId="77777777" w:rsidR="00E87986" w:rsidRPr="00C068D9" w:rsidRDefault="00E87986" w:rsidP="002E15F6">
            <w:pPr>
              <w:cnfStyle w:val="000000000000" w:firstRow="0" w:lastRow="0" w:firstColumn="0" w:lastColumn="0" w:oddVBand="0" w:evenVBand="0" w:oddHBand="0" w:evenHBand="0" w:firstRowFirstColumn="0" w:firstRowLastColumn="0" w:lastRowFirstColumn="0" w:lastRowLastColumn="0"/>
            </w:pPr>
            <w:r w:rsidRPr="00C068D9">
              <w:t>Processes include locating, recognising</w:t>
            </w:r>
          </w:p>
        </w:tc>
      </w:tr>
    </w:tbl>
    <w:p w14:paraId="06C433D6" w14:textId="77777777" w:rsidR="00FD0B40" w:rsidRPr="0005304E" w:rsidRDefault="00FD0B40" w:rsidP="00FD0B40">
      <w:pPr>
        <w:rPr>
          <w:sz w:val="2"/>
          <w:szCs w:val="16"/>
        </w:rPr>
      </w:pPr>
    </w:p>
    <w:tbl>
      <w:tblPr>
        <w:tblStyle w:val="DESE"/>
        <w:tblW w:w="5000" w:type="pct"/>
        <w:tblLook w:val="04A0" w:firstRow="1" w:lastRow="0" w:firstColumn="1" w:lastColumn="0" w:noHBand="0" w:noVBand="1"/>
        <w:tblDescription w:val="1.13 - Recognises a restricted range of methods of accessing and organising digital information - Table 2"/>
      </w:tblPr>
      <w:tblGrid>
        <w:gridCol w:w="3491"/>
        <w:gridCol w:w="5525"/>
      </w:tblGrid>
      <w:tr w:rsidR="00FD0B40" w:rsidRPr="00C45EFF" w14:paraId="6EA04BED" w14:textId="77777777" w:rsidTr="002B33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46" w:type="dxa"/>
            <w:vAlign w:val="top"/>
          </w:tcPr>
          <w:p w14:paraId="3005592F" w14:textId="77777777" w:rsidR="00FD0B40" w:rsidRPr="002B333A" w:rsidRDefault="00FD0B40" w:rsidP="002B333A">
            <w:r w:rsidRPr="002B333A">
              <w:t>Focus area</w:t>
            </w:r>
          </w:p>
        </w:tc>
        <w:tc>
          <w:tcPr>
            <w:tcW w:w="5296" w:type="dxa"/>
          </w:tcPr>
          <w:p w14:paraId="583B1BA4" w14:textId="77777777" w:rsidR="00FD0B40" w:rsidRPr="002B333A" w:rsidRDefault="00FD0B40" w:rsidP="002B333A">
            <w:pPr>
              <w:cnfStyle w:val="100000000000" w:firstRow="1" w:lastRow="0" w:firstColumn="0" w:lastColumn="0" w:oddVBand="0" w:evenVBand="0" w:oddHBand="0" w:evenHBand="0" w:firstRowFirstColumn="0" w:firstRowLastColumn="0" w:lastRowFirstColumn="0" w:lastRowLastColumn="0"/>
            </w:pPr>
            <w:r w:rsidRPr="002B333A">
              <w:t xml:space="preserve">Performance features include </w:t>
            </w:r>
          </w:p>
        </w:tc>
      </w:tr>
      <w:tr w:rsidR="00E87986" w:rsidRPr="00EE16CA" w14:paraId="5E8F162F" w14:textId="77777777" w:rsidTr="002B333A">
        <w:tc>
          <w:tcPr>
            <w:cnfStyle w:val="001000000000" w:firstRow="0" w:lastRow="0" w:firstColumn="1" w:lastColumn="0" w:oddVBand="0" w:evenVBand="0" w:oddHBand="0" w:evenHBand="0" w:firstRowFirstColumn="0" w:firstRowLastColumn="0" w:lastRowFirstColumn="0" w:lastRowLastColumn="0"/>
            <w:tcW w:w="3346" w:type="dxa"/>
            <w:vAlign w:val="top"/>
          </w:tcPr>
          <w:p w14:paraId="168DABC6" w14:textId="77777777" w:rsidR="00E87986" w:rsidRPr="00E87986" w:rsidRDefault="00E87986" w:rsidP="002B333A">
            <w:pPr>
              <w:rPr>
                <w:b/>
              </w:rPr>
            </w:pPr>
            <w:r w:rsidRPr="00E87986">
              <w:rPr>
                <w:b/>
              </w:rPr>
              <w:t>Digital technologies and systems</w:t>
            </w:r>
          </w:p>
        </w:tc>
        <w:tc>
          <w:tcPr>
            <w:tcW w:w="5296" w:type="dxa"/>
          </w:tcPr>
          <w:p w14:paraId="54039B54"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Identifies some appropriate digital devices and software for immediate tasks</w:t>
            </w:r>
          </w:p>
          <w:p w14:paraId="296ABB89"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Recognises a limited range of terms, symbols and icons with some understanding of their meaning</w:t>
            </w:r>
          </w:p>
          <w:p w14:paraId="7EA93E53"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 xml:space="preserve">Demonstrates some familiarity with the basic layout conventions of websites and screens </w:t>
            </w:r>
          </w:p>
          <w:p w14:paraId="3DC8E1E6"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Understands the purpose and key features of highly familiar digital devices and software</w:t>
            </w:r>
          </w:p>
        </w:tc>
      </w:tr>
      <w:tr w:rsidR="00E87986" w:rsidRPr="00EE16CA" w14:paraId="42E6656F" w14:textId="77777777" w:rsidTr="002B333A">
        <w:tc>
          <w:tcPr>
            <w:cnfStyle w:val="001000000000" w:firstRow="0" w:lastRow="0" w:firstColumn="1" w:lastColumn="0" w:oddVBand="0" w:evenVBand="0" w:oddHBand="0" w:evenHBand="0" w:firstRowFirstColumn="0" w:firstRowLastColumn="0" w:lastRowFirstColumn="0" w:lastRowLastColumn="0"/>
            <w:tcW w:w="3346" w:type="dxa"/>
            <w:vAlign w:val="top"/>
          </w:tcPr>
          <w:p w14:paraId="3252FCEA" w14:textId="5C87DAD6" w:rsidR="00E87986" w:rsidRPr="00E87986" w:rsidRDefault="00921615" w:rsidP="002B333A">
            <w:pPr>
              <w:rPr>
                <w:b/>
              </w:rPr>
            </w:pPr>
            <w:r>
              <w:rPr>
                <w:b/>
              </w:rPr>
              <w:t xml:space="preserve">Create, </w:t>
            </w:r>
            <w:r w:rsidR="00E87986" w:rsidRPr="00E87986">
              <w:rPr>
                <w:b/>
              </w:rPr>
              <w:t>organise, present and problem solve</w:t>
            </w:r>
          </w:p>
        </w:tc>
        <w:tc>
          <w:tcPr>
            <w:tcW w:w="5296" w:type="dxa"/>
          </w:tcPr>
          <w:p w14:paraId="34BD6FCE"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Uses the key features of a limited range of digital devices and software applications</w:t>
            </w:r>
          </w:p>
          <w:p w14:paraId="627700A9"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Retrieves short and simple information from a digital system</w:t>
            </w:r>
          </w:p>
          <w:p w14:paraId="0A613089"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Creates new file using highly familiar software</w:t>
            </w:r>
          </w:p>
          <w:p w14:paraId="4D8FA2C7"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Navigates to required digital location</w:t>
            </w:r>
          </w:p>
          <w:p w14:paraId="1A64902D"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Begins to use some basic troubleshooting strategies</w:t>
            </w:r>
          </w:p>
          <w:p w14:paraId="1EFBC6B2"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Uses highly familiar digital peripherals</w:t>
            </w:r>
          </w:p>
          <w:p w14:paraId="3C0264EB" w14:textId="77777777" w:rsidR="00E87986" w:rsidRPr="00E87986" w:rsidRDefault="00E87986"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87986">
              <w:t xml:space="preserve">Uses highly familiar software and adaptive technology to enhance accessibility and useability </w:t>
            </w:r>
          </w:p>
        </w:tc>
      </w:tr>
    </w:tbl>
    <w:p w14:paraId="1BCE39E7" w14:textId="77777777" w:rsidR="00E87986" w:rsidRDefault="00E87986">
      <w:pPr>
        <w:spacing w:after="160" w:line="259" w:lineRule="auto"/>
      </w:pPr>
      <w:r>
        <w:br w:type="page"/>
      </w:r>
    </w:p>
    <w:tbl>
      <w:tblPr>
        <w:tblStyle w:val="DESE"/>
        <w:tblW w:w="5000" w:type="pct"/>
        <w:tblLook w:val="04A0" w:firstRow="1" w:lastRow="0" w:firstColumn="1" w:lastColumn="0" w:noHBand="0" w:noVBand="1"/>
        <w:tblDescription w:val="1.13 Recognises a restricted range of methods of accessing and organising digital information - Table 3"/>
      </w:tblPr>
      <w:tblGrid>
        <w:gridCol w:w="2062"/>
        <w:gridCol w:w="6954"/>
      </w:tblGrid>
      <w:tr w:rsidR="00E87986" w:rsidRPr="00C068D9" w14:paraId="56C82FE4" w14:textId="77777777" w:rsidTr="002B33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976" w:type="dxa"/>
            <w:vAlign w:val="top"/>
          </w:tcPr>
          <w:p w14:paraId="51901FF2" w14:textId="77777777" w:rsidR="00E87986" w:rsidRPr="001D2693" w:rsidRDefault="00E87986" w:rsidP="002B333A">
            <w:r w:rsidRPr="001D2693">
              <w:lastRenderedPageBreak/>
              <w:t>D</w:t>
            </w:r>
            <w:r>
              <w:t>omains of Communication</w:t>
            </w:r>
          </w:p>
        </w:tc>
        <w:tc>
          <w:tcPr>
            <w:tcW w:w="6666" w:type="dxa"/>
          </w:tcPr>
          <w:p w14:paraId="21265644" w14:textId="77777777" w:rsidR="00E87986" w:rsidRPr="001D2693" w:rsidRDefault="00E87986" w:rsidP="002B333A">
            <w:pPr>
              <w:cnfStyle w:val="100000000000" w:firstRow="1" w:lastRow="0" w:firstColumn="0" w:lastColumn="0" w:oddVBand="0" w:evenVBand="0" w:oddHBand="0" w:evenHBand="0" w:firstRowFirstColumn="0" w:firstRowLastColumn="0" w:lastRowFirstColumn="0" w:lastRowLastColumn="0"/>
            </w:pPr>
            <w:r w:rsidRPr="001D2693">
              <w:t>D</w:t>
            </w:r>
            <w:r>
              <w:t>igital literacy Level 1 Sample activities</w:t>
            </w:r>
          </w:p>
        </w:tc>
      </w:tr>
      <w:tr w:rsidR="00E87986" w:rsidRPr="004821E7" w14:paraId="56EDA485" w14:textId="77777777" w:rsidTr="002B333A">
        <w:tc>
          <w:tcPr>
            <w:cnfStyle w:val="001000000000" w:firstRow="0" w:lastRow="0" w:firstColumn="1" w:lastColumn="0" w:oddVBand="0" w:evenVBand="0" w:oddHBand="0" w:evenHBand="0" w:firstRowFirstColumn="0" w:firstRowLastColumn="0" w:lastRowFirstColumn="0" w:lastRowLastColumn="0"/>
            <w:tcW w:w="1976" w:type="dxa"/>
            <w:vAlign w:val="top"/>
          </w:tcPr>
          <w:p w14:paraId="58E218B7" w14:textId="77777777" w:rsidR="00E87986" w:rsidRPr="00FD0B40" w:rsidRDefault="00E87986" w:rsidP="002B333A">
            <w:pPr>
              <w:rPr>
                <w:b/>
              </w:rPr>
            </w:pPr>
            <w:r w:rsidRPr="00FD0B40">
              <w:rPr>
                <w:b/>
              </w:rPr>
              <w:t>Personal and community</w:t>
            </w:r>
          </w:p>
        </w:tc>
        <w:tc>
          <w:tcPr>
            <w:tcW w:w="6666" w:type="dxa"/>
          </w:tcPr>
          <w:p w14:paraId="74DB0AFB"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 xml:space="preserve">Initiates </w:t>
            </w:r>
            <w:r w:rsidRPr="002B333A">
              <w:rPr>
                <w:rStyle w:val="Strong"/>
              </w:rPr>
              <w:t>SMS</w:t>
            </w:r>
            <w:r w:rsidRPr="00C068D9">
              <w:rPr>
                <w:rStyle w:val="A4"/>
              </w:rPr>
              <w:t xml:space="preserve"> message</w:t>
            </w:r>
            <w:r>
              <w:rPr>
                <w:rStyle w:val="A4"/>
              </w:rPr>
              <w:t xml:space="preserve"> and adds an </w:t>
            </w:r>
            <w:r w:rsidRPr="002B333A">
              <w:rPr>
                <w:rStyle w:val="Strong"/>
              </w:rPr>
              <w:t>emoji</w:t>
            </w:r>
            <w:r>
              <w:rPr>
                <w:rStyle w:val="A4"/>
              </w:rPr>
              <w:t xml:space="preserve">, photo or </w:t>
            </w:r>
            <w:r w:rsidRPr="002B333A">
              <w:rPr>
                <w:rStyle w:val="Strong"/>
              </w:rPr>
              <w:t>GIF</w:t>
            </w:r>
          </w:p>
          <w:p w14:paraId="12412B9C"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Turns mobile phone off and on again as a troubleshooting strategy</w:t>
            </w:r>
          </w:p>
          <w:p w14:paraId="6932ACDA"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 xml:space="preserve">Replies to </w:t>
            </w:r>
            <w:r>
              <w:rPr>
                <w:rStyle w:val="A4"/>
              </w:rPr>
              <w:t>a short, simple email message</w:t>
            </w:r>
          </w:p>
          <w:p w14:paraId="581E1557" w14:textId="77777777" w:rsidR="00E87986" w:rsidRPr="00A2422C"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Checks balance of bank account</w:t>
            </w:r>
          </w:p>
          <w:p w14:paraId="152584E6"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 xml:space="preserve">Saves a file into a designated folder, e.g. </w:t>
            </w:r>
            <w:r w:rsidRPr="00977DBA">
              <w:rPr>
                <w:rStyle w:val="Strong"/>
              </w:rPr>
              <w:t>a cake recipe into Recipes folder</w:t>
            </w:r>
          </w:p>
          <w:p w14:paraId="5B681A4F"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Right clicks mouse to display menu and chooses action, e.g. </w:t>
            </w:r>
            <w:r w:rsidRPr="00977DBA">
              <w:rPr>
                <w:rStyle w:val="Strong"/>
              </w:rPr>
              <w:t>copy and paste</w:t>
            </w:r>
          </w:p>
          <w:p w14:paraId="43C62FBA"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Uses mouse with increasing speed and accuracy, e.g. </w:t>
            </w:r>
            <w:r w:rsidRPr="00977DBA">
              <w:rPr>
                <w:rStyle w:val="Strong"/>
              </w:rPr>
              <w:t>time taken decreases or a number of difficulty levels is achieved in interactive digital games</w:t>
            </w:r>
            <w:r>
              <w:rPr>
                <w:rStyle w:val="A4"/>
              </w:rPr>
              <w:t xml:space="preserve"> </w:t>
            </w:r>
          </w:p>
          <w:p w14:paraId="2521C30C"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Takes a digital photo and sends to a friend</w:t>
            </w:r>
          </w:p>
          <w:p w14:paraId="1B4459FC"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Distinguishes personal activity from work activity, e.g</w:t>
            </w:r>
            <w:r w:rsidRPr="00977DBA">
              <w:rPr>
                <w:rStyle w:val="Strong"/>
              </w:rPr>
              <w:t>. saves files to separate folders</w:t>
            </w:r>
            <w:r>
              <w:rPr>
                <w:rStyle w:val="A4"/>
              </w:rPr>
              <w:t xml:space="preserve"> </w:t>
            </w:r>
          </w:p>
          <w:p w14:paraId="283CDBFC"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Retrieves a digital photo on phone from a particular date</w:t>
            </w:r>
          </w:p>
          <w:p w14:paraId="41D0184E"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Adjusts temperature of air conditioning using digital interface</w:t>
            </w:r>
          </w:p>
          <w:p w14:paraId="6741464B"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Knows not to click on </w:t>
            </w:r>
            <w:r w:rsidRPr="002B333A">
              <w:rPr>
                <w:rStyle w:val="Strong"/>
              </w:rPr>
              <w:t>links</w:t>
            </w:r>
            <w:r>
              <w:rPr>
                <w:rStyle w:val="A4"/>
              </w:rPr>
              <w:t xml:space="preserve"> in emails from unknown sender</w:t>
            </w:r>
          </w:p>
          <w:p w14:paraId="4E32A2E8"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Tops up public transport card</w:t>
            </w:r>
          </w:p>
          <w:p w14:paraId="07A07B32" w14:textId="77777777" w:rsidR="00E87986" w:rsidRPr="00D41DDA"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F676DC">
              <w:rPr>
                <w:rStyle w:val="A4"/>
              </w:rPr>
              <w:t>Use</w:t>
            </w:r>
            <w:r>
              <w:rPr>
                <w:rStyle w:val="A4"/>
              </w:rPr>
              <w:t>s</w:t>
            </w:r>
            <w:r w:rsidRPr="00F676DC">
              <w:rPr>
                <w:rStyle w:val="A4"/>
              </w:rPr>
              <w:t xml:space="preserve"> voice to text</w:t>
            </w:r>
            <w:r>
              <w:rPr>
                <w:rStyle w:val="A4"/>
              </w:rPr>
              <w:t xml:space="preserve">/text to voice </w:t>
            </w:r>
            <w:r w:rsidRPr="002B333A">
              <w:rPr>
                <w:rStyle w:val="Strong"/>
              </w:rPr>
              <w:t xml:space="preserve">applications </w:t>
            </w:r>
          </w:p>
          <w:p w14:paraId="32A2E9A2"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Locates a phone number in own contacts list </w:t>
            </w:r>
          </w:p>
          <w:p w14:paraId="2EE9B5BB" w14:textId="77777777" w:rsidR="00E87986" w:rsidRPr="001D2693"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Pr>
                <w:rStyle w:val="A4"/>
              </w:rPr>
              <w:t>Keeps passwords private</w:t>
            </w:r>
          </w:p>
        </w:tc>
      </w:tr>
      <w:tr w:rsidR="00E87986" w:rsidRPr="004821E7" w14:paraId="366F73FF" w14:textId="77777777" w:rsidTr="002B333A">
        <w:tc>
          <w:tcPr>
            <w:cnfStyle w:val="001000000000" w:firstRow="0" w:lastRow="0" w:firstColumn="1" w:lastColumn="0" w:oddVBand="0" w:evenVBand="0" w:oddHBand="0" w:evenHBand="0" w:firstRowFirstColumn="0" w:firstRowLastColumn="0" w:lastRowFirstColumn="0" w:lastRowLastColumn="0"/>
            <w:tcW w:w="1976" w:type="dxa"/>
            <w:vAlign w:val="top"/>
          </w:tcPr>
          <w:p w14:paraId="75CD5722" w14:textId="77777777" w:rsidR="00E87986" w:rsidRPr="00E87986" w:rsidRDefault="00E87986" w:rsidP="002B333A">
            <w:pPr>
              <w:rPr>
                <w:b/>
              </w:rPr>
            </w:pPr>
            <w:r w:rsidRPr="00E87986">
              <w:rPr>
                <w:b/>
              </w:rPr>
              <w:t>Workplace and employment</w:t>
            </w:r>
          </w:p>
        </w:tc>
        <w:tc>
          <w:tcPr>
            <w:tcW w:w="6666" w:type="dxa"/>
          </w:tcPr>
          <w:p w14:paraId="6194A4DE"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Understands highly familiar digital terminology, e.g. </w:t>
            </w:r>
            <w:r w:rsidRPr="00977DBA">
              <w:rPr>
                <w:rStyle w:val="Strong"/>
              </w:rPr>
              <w:t>desktop, log on, log off</w:t>
            </w:r>
          </w:p>
          <w:p w14:paraId="1E85B9AF"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Minimise</w:t>
            </w:r>
            <w:r>
              <w:rPr>
                <w:rStyle w:val="A4"/>
              </w:rPr>
              <w:t>s</w:t>
            </w:r>
            <w:r w:rsidRPr="00C068D9">
              <w:rPr>
                <w:rStyle w:val="A4"/>
              </w:rPr>
              <w:t>, maximise</w:t>
            </w:r>
            <w:r>
              <w:rPr>
                <w:rStyle w:val="A4"/>
              </w:rPr>
              <w:t>s</w:t>
            </w:r>
            <w:r w:rsidRPr="00C068D9">
              <w:rPr>
                <w:rStyle w:val="A4"/>
              </w:rPr>
              <w:t xml:space="preserve"> and close</w:t>
            </w:r>
            <w:r>
              <w:rPr>
                <w:rStyle w:val="A4"/>
              </w:rPr>
              <w:t>s</w:t>
            </w:r>
            <w:r w:rsidRPr="00C068D9">
              <w:rPr>
                <w:rStyle w:val="A4"/>
              </w:rPr>
              <w:t xml:space="preserve"> screens</w:t>
            </w:r>
          </w:p>
          <w:p w14:paraId="0B312AAC"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Turns computer off and on again as a troubleshooting strategy</w:t>
            </w:r>
          </w:p>
          <w:p w14:paraId="783EAF85"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Operates equipment using digital interface, e.g. </w:t>
            </w:r>
            <w:r w:rsidRPr="00977DBA">
              <w:rPr>
                <w:rStyle w:val="Strong"/>
              </w:rPr>
              <w:t>adjusts speed of conveyor belt</w:t>
            </w:r>
          </w:p>
          <w:p w14:paraId="17E07383"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Makes a call on a mobile phone</w:t>
            </w:r>
          </w:p>
          <w:p w14:paraId="18BC152D"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Enters delivery address into </w:t>
            </w:r>
            <w:r w:rsidRPr="002B333A">
              <w:rPr>
                <w:rStyle w:val="Strong"/>
              </w:rPr>
              <w:t>GPS</w:t>
            </w:r>
            <w:r>
              <w:rPr>
                <w:rStyle w:val="A4"/>
              </w:rPr>
              <w:t xml:space="preserve"> navigator and locates directions</w:t>
            </w:r>
          </w:p>
          <w:p w14:paraId="028515C0"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lastRenderedPageBreak/>
              <w:t>Locates a highly familiar document</w:t>
            </w:r>
            <w:r>
              <w:rPr>
                <w:rStyle w:val="A4"/>
              </w:rPr>
              <w:t xml:space="preserve">, e.g. </w:t>
            </w:r>
            <w:r w:rsidRPr="00977DBA">
              <w:rPr>
                <w:rStyle w:val="Strong"/>
              </w:rPr>
              <w:t>client record</w:t>
            </w:r>
          </w:p>
          <w:p w14:paraId="46A01548"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Creates a password or PIN</w:t>
            </w:r>
            <w:r>
              <w:rPr>
                <w:rStyle w:val="A4"/>
              </w:rPr>
              <w:t xml:space="preserve"> </w:t>
            </w:r>
          </w:p>
          <w:p w14:paraId="065D3D49"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C068D9">
              <w:rPr>
                <w:rStyle w:val="A4"/>
                <w:rFonts w:cs="Arial"/>
              </w:rPr>
              <w:t>Communicates using a two-way radio</w:t>
            </w:r>
          </w:p>
          <w:p w14:paraId="4204C0A2"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 xml:space="preserve">Saves a file or report in an established filing or data management system, e.g. </w:t>
            </w:r>
            <w:r w:rsidRPr="00977DBA">
              <w:rPr>
                <w:rStyle w:val="Strong"/>
              </w:rPr>
              <w:t>notes under client name</w:t>
            </w:r>
          </w:p>
          <w:p w14:paraId="4B5ED9A6"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Sends short and simple reply</w:t>
            </w:r>
            <w:r w:rsidRPr="00C068D9">
              <w:rPr>
                <w:rStyle w:val="A4"/>
              </w:rPr>
              <w:t xml:space="preserve"> to an email communication</w:t>
            </w:r>
            <w:r>
              <w:rPr>
                <w:rStyle w:val="A4"/>
              </w:rPr>
              <w:t xml:space="preserve"> using a digital device</w:t>
            </w:r>
          </w:p>
          <w:p w14:paraId="10D08422"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Deletes inappropriate joke emails</w:t>
            </w:r>
          </w:p>
          <w:p w14:paraId="2A69C320" w14:textId="77777777" w:rsidR="00E87986" w:rsidRPr="00BF4EE0"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Responds to pedestrian alert system (while operating forklift)</w:t>
            </w:r>
          </w:p>
        </w:tc>
      </w:tr>
      <w:tr w:rsidR="00E87986" w:rsidRPr="004821E7" w14:paraId="63BEE731" w14:textId="77777777" w:rsidTr="002B333A">
        <w:tc>
          <w:tcPr>
            <w:cnfStyle w:val="001000000000" w:firstRow="0" w:lastRow="0" w:firstColumn="1" w:lastColumn="0" w:oddVBand="0" w:evenVBand="0" w:oddHBand="0" w:evenHBand="0" w:firstRowFirstColumn="0" w:firstRowLastColumn="0" w:lastRowFirstColumn="0" w:lastRowLastColumn="0"/>
            <w:tcW w:w="1976" w:type="dxa"/>
            <w:vAlign w:val="top"/>
          </w:tcPr>
          <w:p w14:paraId="6CC1E184" w14:textId="77777777" w:rsidR="00E87986" w:rsidRPr="00E87986" w:rsidRDefault="00E87986" w:rsidP="002B333A">
            <w:pPr>
              <w:rPr>
                <w:b/>
              </w:rPr>
            </w:pPr>
            <w:r w:rsidRPr="00E87986">
              <w:rPr>
                <w:b/>
              </w:rPr>
              <w:lastRenderedPageBreak/>
              <w:t>Education and training</w:t>
            </w:r>
          </w:p>
        </w:tc>
        <w:tc>
          <w:tcPr>
            <w:tcW w:w="6666" w:type="dxa"/>
          </w:tcPr>
          <w:p w14:paraId="64F563A9"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D01AEC">
              <w:rPr>
                <w:rStyle w:val="A4"/>
              </w:rPr>
              <w:t>Logs on with username and password</w:t>
            </w:r>
          </w:p>
          <w:p w14:paraId="34FD3B03"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Changes font in a document heading and saves</w:t>
            </w:r>
          </w:p>
          <w:p w14:paraId="71CDBC27" w14:textId="77777777" w:rsidR="00E87986" w:rsidRPr="00977DBA"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Strong"/>
              </w:rPr>
            </w:pPr>
            <w:r>
              <w:rPr>
                <w:rStyle w:val="A4"/>
              </w:rPr>
              <w:t>Completes basic</w:t>
            </w:r>
            <w:r w:rsidRPr="00C068D9">
              <w:rPr>
                <w:rStyle w:val="A4"/>
              </w:rPr>
              <w:t xml:space="preserve"> internet search to find specific information</w:t>
            </w:r>
            <w:r>
              <w:rPr>
                <w:rStyle w:val="A4"/>
              </w:rPr>
              <w:t xml:space="preserve">, e.g. </w:t>
            </w:r>
            <w:r w:rsidRPr="00977DBA">
              <w:rPr>
                <w:rStyle w:val="Strong"/>
              </w:rPr>
              <w:t>today’s temperature</w:t>
            </w:r>
          </w:p>
          <w:p w14:paraId="7CB80ABE" w14:textId="77777777" w:rsidR="00E87986" w:rsidRPr="00C068D9"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 xml:space="preserve">Turns </w:t>
            </w:r>
            <w:r w:rsidRPr="002B333A">
              <w:rPr>
                <w:rStyle w:val="Strong"/>
              </w:rPr>
              <w:t>tablet</w:t>
            </w:r>
            <w:r w:rsidRPr="00C068D9">
              <w:rPr>
                <w:rStyle w:val="A4"/>
              </w:rPr>
              <w:t xml:space="preserve"> off and on again as a troubleshooting strategy</w:t>
            </w:r>
          </w:p>
          <w:p w14:paraId="3B810E7D"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 xml:space="preserve">Creates a new folder for </w:t>
            </w:r>
            <w:r>
              <w:rPr>
                <w:rStyle w:val="A4"/>
              </w:rPr>
              <w:t>student</w:t>
            </w:r>
            <w:r w:rsidRPr="00C068D9">
              <w:rPr>
                <w:rStyle w:val="A4"/>
              </w:rPr>
              <w:t xml:space="preserve"> files</w:t>
            </w:r>
          </w:p>
          <w:p w14:paraId="6115A7CD"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Uses digital language translator for short, simple text</w:t>
            </w:r>
          </w:p>
          <w:p w14:paraId="16D34DE0" w14:textId="77777777" w:rsidR="00E87986" w:rsidRPr="00977DBA"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Strong"/>
              </w:rPr>
            </w:pPr>
            <w:r>
              <w:rPr>
                <w:rStyle w:val="A4"/>
              </w:rPr>
              <w:t xml:space="preserve">Uses drop down menu to select option on digital form, e.g. </w:t>
            </w:r>
            <w:r w:rsidRPr="00977DBA">
              <w:rPr>
                <w:rStyle w:val="Strong"/>
              </w:rPr>
              <w:t>state or territory</w:t>
            </w:r>
          </w:p>
          <w:p w14:paraId="435F3B27" w14:textId="77777777" w:rsidR="00E87986" w:rsidRPr="0004198A"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 xml:space="preserve">Saves a file into a designated folder, e.g. </w:t>
            </w:r>
            <w:r w:rsidRPr="00977DBA">
              <w:rPr>
                <w:rStyle w:val="Strong"/>
              </w:rPr>
              <w:t>own work to student file</w:t>
            </w:r>
          </w:p>
          <w:p w14:paraId="376D2A86" w14:textId="77777777" w:rsidR="00E87986" w:rsidRPr="0004198A"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sidRPr="00C068D9">
              <w:rPr>
                <w:rStyle w:val="A4"/>
              </w:rPr>
              <w:t>Uses computer mouse with increasing accuracy</w:t>
            </w:r>
            <w:r>
              <w:rPr>
                <w:rStyle w:val="A4"/>
              </w:rPr>
              <w:t xml:space="preserve"> </w:t>
            </w:r>
            <w:r w:rsidRPr="0004198A">
              <w:rPr>
                <w:rStyle w:val="A4"/>
              </w:rPr>
              <w:t>and right clicks to locate menu</w:t>
            </w:r>
          </w:p>
          <w:p w14:paraId="72052AF9"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Distinguishes ‘Reply’ from ‘Reply all’</w:t>
            </w:r>
          </w:p>
          <w:p w14:paraId="4B4E798F" w14:textId="77777777" w:rsidR="00E87986"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Recognises a range of </w:t>
            </w:r>
            <w:r w:rsidRPr="002B333A">
              <w:rPr>
                <w:rStyle w:val="Strong"/>
              </w:rPr>
              <w:t>software</w:t>
            </w:r>
            <w:r>
              <w:rPr>
                <w:rStyle w:val="A4"/>
              </w:rPr>
              <w:t xml:space="preserve"> icons on desktop, e.g. </w:t>
            </w:r>
            <w:r w:rsidRPr="00977DBA">
              <w:rPr>
                <w:rStyle w:val="Strong"/>
              </w:rPr>
              <w:t>Microsoft Office</w:t>
            </w:r>
            <w:r w:rsidRPr="000B14CB">
              <w:rPr>
                <w:rStyle w:val="A4"/>
                <w:rFonts w:cs="Arial"/>
                <w:i/>
                <w:iCs/>
                <w:vertAlign w:val="superscript"/>
              </w:rPr>
              <w:t>®</w:t>
            </w:r>
            <w:r w:rsidRPr="00977DBA">
              <w:rPr>
                <w:rStyle w:val="Strong"/>
              </w:rPr>
              <w:t xml:space="preserve"> suite</w:t>
            </w:r>
          </w:p>
          <w:p w14:paraId="1C9A3A65" w14:textId="77777777" w:rsidR="00E87986" w:rsidRPr="00AD73FE" w:rsidRDefault="00E87986"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Recognises a limited range of symbols, e.g. </w:t>
            </w:r>
            <w:r>
              <w:rPr>
                <w:noProof/>
                <w:lang w:eastAsia="en-AU"/>
              </w:rPr>
              <w:drawing>
                <wp:inline distT="0" distB="0" distL="0" distR="0" wp14:anchorId="07263512" wp14:editId="5FCEB2DA">
                  <wp:extent cx="228600" cy="200025"/>
                  <wp:effectExtent l="0" t="0" r="0" b="9525"/>
                  <wp:docPr id="19" name="Picture 19" descr="Wif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38111" cy="208347"/>
                          </a:xfrm>
                          <a:prstGeom prst="rect">
                            <a:avLst/>
                          </a:prstGeom>
                        </pic:spPr>
                      </pic:pic>
                    </a:graphicData>
                  </a:graphic>
                </wp:inline>
              </w:drawing>
            </w:r>
            <w:r>
              <w:rPr>
                <w:noProof/>
                <w:lang w:eastAsia="en-AU"/>
              </w:rPr>
              <w:drawing>
                <wp:inline distT="0" distB="0" distL="0" distR="0" wp14:anchorId="17B04D32" wp14:editId="618E39D9">
                  <wp:extent cx="171609" cy="196124"/>
                  <wp:effectExtent l="0" t="0" r="0" b="0"/>
                  <wp:docPr id="20" name="Picture 20" descr="B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441" cy="209647"/>
                          </a:xfrm>
                          <a:prstGeom prst="rect">
                            <a:avLst/>
                          </a:prstGeom>
                        </pic:spPr>
                      </pic:pic>
                    </a:graphicData>
                  </a:graphic>
                </wp:inline>
              </w:drawing>
            </w:r>
            <w:r>
              <w:rPr>
                <w:rStyle w:val="A4"/>
              </w:rPr>
              <w:t xml:space="preserve">  </w:t>
            </w:r>
            <w:r w:rsidRPr="00C0445E">
              <w:rPr>
                <w:rFonts w:cstheme="minorHAnsi"/>
                <w:noProof/>
                <w:sz w:val="24"/>
                <w:szCs w:val="24"/>
                <w:lang w:eastAsia="en-AU"/>
              </w:rPr>
              <w:drawing>
                <wp:inline distT="0" distB="0" distL="0" distR="0" wp14:anchorId="284E2D00" wp14:editId="5A211371">
                  <wp:extent cx="181069" cy="181255"/>
                  <wp:effectExtent l="0" t="0" r="0" b="9525"/>
                  <wp:docPr id="233" name="Picture 233" descr="volu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olume icon fre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6639" cy="186831"/>
                          </a:xfrm>
                          <a:prstGeom prst="rect">
                            <a:avLst/>
                          </a:prstGeom>
                          <a:noFill/>
                          <a:ln>
                            <a:noFill/>
                          </a:ln>
                        </pic:spPr>
                      </pic:pic>
                    </a:graphicData>
                  </a:graphic>
                </wp:inline>
              </w:drawing>
            </w:r>
            <w:r w:rsidRPr="00C0445E">
              <w:rPr>
                <w:rFonts w:cstheme="minorHAnsi"/>
                <w:sz w:val="24"/>
                <w:szCs w:val="24"/>
              </w:rPr>
              <w:t xml:space="preserve">  </w:t>
            </w:r>
            <w:r w:rsidRPr="00C0445E">
              <w:rPr>
                <w:rFonts w:cstheme="minorHAnsi"/>
                <w:noProof/>
                <w:sz w:val="24"/>
                <w:szCs w:val="24"/>
                <w:lang w:eastAsia="en-AU"/>
              </w:rPr>
              <w:drawing>
                <wp:inline distT="0" distB="0" distL="0" distR="0" wp14:anchorId="41F3C9F7" wp14:editId="4097E27F">
                  <wp:extent cx="217071" cy="163917"/>
                  <wp:effectExtent l="0" t="0" r="0" b="7620"/>
                  <wp:docPr id="232" name="Picture 232" descr="headphon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headphone transparent white icon fre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918" cy="167577"/>
                          </a:xfrm>
                          <a:prstGeom prst="rect">
                            <a:avLst/>
                          </a:prstGeom>
                          <a:noFill/>
                          <a:ln>
                            <a:noFill/>
                          </a:ln>
                        </pic:spPr>
                      </pic:pic>
                    </a:graphicData>
                  </a:graphic>
                </wp:inline>
              </w:drawing>
            </w:r>
            <w:r w:rsidRPr="00C0445E">
              <w:rPr>
                <w:rFonts w:cstheme="minorHAnsi"/>
                <w:sz w:val="24"/>
                <w:szCs w:val="24"/>
              </w:rPr>
              <w:t xml:space="preserve">  </w:t>
            </w:r>
            <w:r w:rsidRPr="00C0445E">
              <w:rPr>
                <w:rFonts w:cstheme="minorHAnsi"/>
                <w:noProof/>
                <w:sz w:val="24"/>
                <w:szCs w:val="24"/>
                <w:lang w:eastAsia="en-AU"/>
              </w:rPr>
              <w:drawing>
                <wp:inline distT="0" distB="0" distL="0" distR="0" wp14:anchorId="1DD8ECD8" wp14:editId="2602D19E">
                  <wp:extent cx="185596" cy="185596"/>
                  <wp:effectExtent l="0" t="0" r="5080" b="5080"/>
                  <wp:docPr id="11" name="Picture 11" descr="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search icon royalty fre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3193" cy="193193"/>
                          </a:xfrm>
                          <a:prstGeom prst="rect">
                            <a:avLst/>
                          </a:prstGeom>
                          <a:noFill/>
                          <a:ln>
                            <a:noFill/>
                          </a:ln>
                        </pic:spPr>
                      </pic:pic>
                    </a:graphicData>
                  </a:graphic>
                </wp:inline>
              </w:drawing>
            </w:r>
            <w:r w:rsidRPr="00C0445E">
              <w:rPr>
                <w:rFonts w:cstheme="minorHAnsi"/>
                <w:sz w:val="24"/>
                <w:szCs w:val="24"/>
              </w:rPr>
              <w:t xml:space="preserve"> </w:t>
            </w:r>
            <w:r w:rsidRPr="00C0445E">
              <w:rPr>
                <w:rFonts w:cstheme="minorHAnsi"/>
                <w:noProof/>
                <w:sz w:val="24"/>
                <w:szCs w:val="24"/>
                <w:lang w:eastAsia="en-AU"/>
              </w:rPr>
              <w:drawing>
                <wp:inline distT="0" distB="0" distL="0" distR="0" wp14:anchorId="5530683F" wp14:editId="3D1C2E86">
                  <wp:extent cx="212102" cy="212102"/>
                  <wp:effectExtent l="0" t="0" r="0" b="0"/>
                  <wp:docPr id="8" name="Picture 8" descr="batter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battery icon fre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16100" cy="216100"/>
                          </a:xfrm>
                          <a:prstGeom prst="rect">
                            <a:avLst/>
                          </a:prstGeom>
                          <a:noFill/>
                          <a:ln>
                            <a:noFill/>
                          </a:ln>
                        </pic:spPr>
                      </pic:pic>
                    </a:graphicData>
                  </a:graphic>
                </wp:inline>
              </w:drawing>
            </w:r>
            <w:r w:rsidRPr="00C0445E">
              <w:rPr>
                <w:rFonts w:cstheme="minorHAnsi"/>
                <w:sz w:val="24"/>
                <w:szCs w:val="24"/>
              </w:rPr>
              <w:t xml:space="preserve">  </w:t>
            </w:r>
            <w:r w:rsidRPr="00C0445E">
              <w:rPr>
                <w:rFonts w:cstheme="minorHAnsi"/>
                <w:noProof/>
                <w:sz w:val="24"/>
                <w:szCs w:val="24"/>
                <w:lang w:eastAsia="en-AU"/>
              </w:rPr>
              <w:drawing>
                <wp:inline distT="0" distB="0" distL="0" distR="0" wp14:anchorId="7D31AB42" wp14:editId="75840859">
                  <wp:extent cx="162963" cy="162963"/>
                  <wp:effectExtent l="0" t="0" r="8890" b="8890"/>
                  <wp:docPr id="9" name="Picture 9" descr="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print icon fre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596" cy="165596"/>
                          </a:xfrm>
                          <a:prstGeom prst="rect">
                            <a:avLst/>
                          </a:prstGeom>
                          <a:noFill/>
                          <a:ln>
                            <a:noFill/>
                          </a:ln>
                        </pic:spPr>
                      </pic:pic>
                    </a:graphicData>
                  </a:graphic>
                </wp:inline>
              </w:drawing>
            </w:r>
          </w:p>
        </w:tc>
      </w:tr>
    </w:tbl>
    <w:p w14:paraId="2DB82CFA" w14:textId="77777777" w:rsidR="00B063C3" w:rsidRDefault="00B063C3">
      <w:pPr>
        <w:spacing w:after="160" w:line="259" w:lineRule="auto"/>
      </w:pPr>
      <w:r>
        <w:br w:type="page"/>
      </w:r>
    </w:p>
    <w:p w14:paraId="0DA2350F" w14:textId="77777777" w:rsidR="00B063C3" w:rsidRDefault="00B063C3" w:rsidP="00B063C3">
      <w:pPr>
        <w:pStyle w:val="Heading3"/>
      </w:pPr>
      <w:r>
        <w:lastRenderedPageBreak/>
        <w:t>Digital Literacy Level 2</w:t>
      </w:r>
    </w:p>
    <w:tbl>
      <w:tblPr>
        <w:tblStyle w:val="DESE"/>
        <w:tblW w:w="5000" w:type="pct"/>
        <w:tblLook w:val="04A0" w:firstRow="1" w:lastRow="0" w:firstColumn="1" w:lastColumn="0" w:noHBand="0" w:noVBand="1"/>
        <w:tblDescription w:val="2.12 Demonstrates an understanding of self as a digital user in familiar contexts"/>
      </w:tblPr>
      <w:tblGrid>
        <w:gridCol w:w="2114"/>
        <w:gridCol w:w="1603"/>
        <w:gridCol w:w="1755"/>
        <w:gridCol w:w="1772"/>
        <w:gridCol w:w="1772"/>
      </w:tblGrid>
      <w:tr w:rsidR="00B063C3" w:rsidRPr="000271B3" w14:paraId="6C3A6418" w14:textId="77777777" w:rsidTr="002B33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2" w:type="dxa"/>
          </w:tcPr>
          <w:p w14:paraId="22DA49CE" w14:textId="77777777" w:rsidR="00B063C3" w:rsidRPr="002B333A" w:rsidRDefault="00B063C3" w:rsidP="002B333A">
            <w:r w:rsidRPr="002B333A">
              <w:t>Level of  Performance</w:t>
            </w:r>
          </w:p>
        </w:tc>
        <w:tc>
          <w:tcPr>
            <w:tcW w:w="1549" w:type="dxa"/>
          </w:tcPr>
          <w:p w14:paraId="2B4E3702" w14:textId="77777777" w:rsidR="00B063C3" w:rsidRPr="002B333A" w:rsidRDefault="00B063C3" w:rsidP="002B333A">
            <w:pPr>
              <w:cnfStyle w:val="100000000000" w:firstRow="1" w:lastRow="0" w:firstColumn="0" w:lastColumn="0" w:oddVBand="0" w:evenVBand="0" w:oddHBand="0" w:evenHBand="0" w:firstRowFirstColumn="0" w:firstRowLastColumn="0" w:lastRowFirstColumn="0" w:lastRowLastColumn="0"/>
            </w:pPr>
            <w:r w:rsidRPr="002B333A">
              <w:t>Support</w:t>
            </w:r>
          </w:p>
        </w:tc>
        <w:tc>
          <w:tcPr>
            <w:tcW w:w="1695" w:type="dxa"/>
          </w:tcPr>
          <w:p w14:paraId="72A11307" w14:textId="77777777" w:rsidR="00B063C3" w:rsidRPr="002B333A" w:rsidRDefault="00B063C3" w:rsidP="002B333A">
            <w:pPr>
              <w:cnfStyle w:val="100000000000" w:firstRow="1" w:lastRow="0" w:firstColumn="0" w:lastColumn="0" w:oddVBand="0" w:evenVBand="0" w:oddHBand="0" w:evenHBand="0" w:firstRowFirstColumn="0" w:firstRowLastColumn="0" w:lastRowFirstColumn="0" w:lastRowLastColumn="0"/>
            </w:pPr>
            <w:r w:rsidRPr="002B333A">
              <w:t>Context</w:t>
            </w:r>
          </w:p>
        </w:tc>
        <w:tc>
          <w:tcPr>
            <w:tcW w:w="1712" w:type="dxa"/>
          </w:tcPr>
          <w:p w14:paraId="2863E270" w14:textId="77777777" w:rsidR="00B063C3" w:rsidRPr="002B333A" w:rsidRDefault="00B063C3" w:rsidP="002B333A">
            <w:pPr>
              <w:cnfStyle w:val="100000000000" w:firstRow="1" w:lastRow="0" w:firstColumn="0" w:lastColumn="0" w:oddVBand="0" w:evenVBand="0" w:oddHBand="0" w:evenHBand="0" w:firstRowFirstColumn="0" w:firstRowLastColumn="0" w:lastRowFirstColumn="0" w:lastRowLastColumn="0"/>
            </w:pPr>
            <w:r w:rsidRPr="002B333A">
              <w:t>Text Complexity</w:t>
            </w:r>
          </w:p>
        </w:tc>
        <w:tc>
          <w:tcPr>
            <w:tcW w:w="1712" w:type="dxa"/>
          </w:tcPr>
          <w:p w14:paraId="1AF2B5EF" w14:textId="77777777" w:rsidR="00B063C3" w:rsidRPr="002B333A" w:rsidRDefault="00B063C3" w:rsidP="002B333A">
            <w:pPr>
              <w:cnfStyle w:val="100000000000" w:firstRow="1" w:lastRow="0" w:firstColumn="0" w:lastColumn="0" w:oddVBand="0" w:evenVBand="0" w:oddHBand="0" w:evenHBand="0" w:firstRowFirstColumn="0" w:firstRowLastColumn="0" w:lastRowFirstColumn="0" w:lastRowLastColumn="0"/>
            </w:pPr>
            <w:r w:rsidRPr="002B333A">
              <w:t>Task Complexity</w:t>
            </w:r>
          </w:p>
        </w:tc>
      </w:tr>
      <w:tr w:rsidR="00B063C3" w:rsidRPr="000271B3" w14:paraId="1C58AEF6" w14:textId="77777777" w:rsidTr="002B333A">
        <w:tc>
          <w:tcPr>
            <w:cnfStyle w:val="001000000000" w:firstRow="0" w:lastRow="0" w:firstColumn="1" w:lastColumn="0" w:oddVBand="0" w:evenVBand="0" w:oddHBand="0" w:evenHBand="0" w:firstRowFirstColumn="0" w:firstRowLastColumn="0" w:lastRowFirstColumn="0" w:lastRowLastColumn="0"/>
            <w:tcW w:w="2042" w:type="dxa"/>
            <w:vAlign w:val="top"/>
          </w:tcPr>
          <w:p w14:paraId="171ED77F" w14:textId="77777777" w:rsidR="00B063C3" w:rsidRPr="000271B3" w:rsidRDefault="00B063C3" w:rsidP="002B333A">
            <w:pPr>
              <w:rPr>
                <w:sz w:val="20"/>
                <w:szCs w:val="20"/>
              </w:rPr>
            </w:pPr>
            <w:r w:rsidRPr="00DE3490">
              <w:rPr>
                <w:b/>
                <w:bCs/>
                <w:szCs w:val="18"/>
              </w:rPr>
              <w:t>2.12</w:t>
            </w:r>
            <w:r>
              <w:rPr>
                <w:b/>
                <w:bCs/>
                <w:szCs w:val="18"/>
              </w:rPr>
              <w:t xml:space="preserve"> </w:t>
            </w:r>
            <w:r w:rsidRPr="00F676DC">
              <w:rPr>
                <w:b/>
              </w:rPr>
              <w:t>Demonstrates an understanding of self as a digital user in familiar contexts</w:t>
            </w:r>
          </w:p>
        </w:tc>
        <w:tc>
          <w:tcPr>
            <w:tcW w:w="1549" w:type="dxa"/>
            <w:vAlign w:val="top"/>
          </w:tcPr>
          <w:p w14:paraId="153DD079" w14:textId="77777777" w:rsidR="00B063C3" w:rsidRPr="00C068D9" w:rsidRDefault="00B063C3" w:rsidP="002B333A">
            <w:pPr>
              <w:cnfStyle w:val="000000000000" w:firstRow="0" w:lastRow="0" w:firstColumn="0" w:lastColumn="0" w:oddVBand="0" w:evenVBand="0" w:oddHBand="0" w:evenHBand="0" w:firstRowFirstColumn="0" w:firstRowLastColumn="0" w:lastRowFirstColumn="0" w:lastRowLastColumn="0"/>
            </w:pPr>
            <w:r w:rsidRPr="00C068D9">
              <w:t>May work with an expert/mentor where support is available if requested</w:t>
            </w:r>
          </w:p>
        </w:tc>
        <w:tc>
          <w:tcPr>
            <w:tcW w:w="1695" w:type="dxa"/>
            <w:vAlign w:val="top"/>
          </w:tcPr>
          <w:p w14:paraId="7F73614F" w14:textId="77777777" w:rsidR="00B063C3" w:rsidRPr="00C068D9" w:rsidRDefault="00B063C3" w:rsidP="002B333A">
            <w:pPr>
              <w:cnfStyle w:val="000000000000" w:firstRow="0" w:lastRow="0" w:firstColumn="0" w:lastColumn="0" w:oddVBand="0" w:evenVBand="0" w:oddHBand="0" w:evenHBand="0" w:firstRowFirstColumn="0" w:firstRowLastColumn="0" w:lastRowFirstColumn="0" w:lastRowLastColumn="0"/>
            </w:pPr>
            <w:r w:rsidRPr="00C068D9">
              <w:t>Familiar and predictable contexts</w:t>
            </w:r>
          </w:p>
          <w:p w14:paraId="08690C1D" w14:textId="77777777" w:rsidR="00B063C3" w:rsidRPr="00C068D9" w:rsidRDefault="00B063C3" w:rsidP="002B333A">
            <w:pPr>
              <w:cnfStyle w:val="000000000000" w:firstRow="0" w:lastRow="0" w:firstColumn="0" w:lastColumn="0" w:oddVBand="0" w:evenVBand="0" w:oddHBand="0" w:evenHBand="0" w:firstRowFirstColumn="0" w:firstRowLastColumn="0" w:lastRowFirstColumn="0" w:lastRowLastColumn="0"/>
            </w:pPr>
            <w:r w:rsidRPr="00C068D9">
              <w:t>Limited range of contexts</w:t>
            </w:r>
          </w:p>
        </w:tc>
        <w:tc>
          <w:tcPr>
            <w:tcW w:w="1712" w:type="dxa"/>
            <w:vAlign w:val="top"/>
          </w:tcPr>
          <w:p w14:paraId="4102641D" w14:textId="77777777" w:rsidR="00B063C3" w:rsidRPr="00C068D9" w:rsidRDefault="00B063C3" w:rsidP="002B333A">
            <w:pPr>
              <w:cnfStyle w:val="000000000000" w:firstRow="0" w:lastRow="0" w:firstColumn="0" w:lastColumn="0" w:oddVBand="0" w:evenVBand="0" w:oddHBand="0" w:evenHBand="0" w:firstRowFirstColumn="0" w:firstRowLastColumn="0" w:lastRowFirstColumn="0" w:lastRowLastColumn="0"/>
            </w:pPr>
            <w:r w:rsidRPr="00C068D9">
              <w:t>Simple familiar texts with clear purpose</w:t>
            </w:r>
          </w:p>
          <w:p w14:paraId="13C7937D" w14:textId="77777777" w:rsidR="00B063C3" w:rsidRPr="00C068D9" w:rsidRDefault="00B063C3" w:rsidP="002B333A">
            <w:pPr>
              <w:cnfStyle w:val="000000000000" w:firstRow="0" w:lastRow="0" w:firstColumn="0" w:lastColumn="0" w:oddVBand="0" w:evenVBand="0" w:oddHBand="0" w:evenHBand="0" w:firstRowFirstColumn="0" w:firstRowLastColumn="0" w:lastRowFirstColumn="0" w:lastRowLastColumn="0"/>
            </w:pPr>
            <w:r w:rsidRPr="00C068D9">
              <w:t>Familiar vocabulary</w:t>
            </w:r>
          </w:p>
        </w:tc>
        <w:tc>
          <w:tcPr>
            <w:tcW w:w="1712" w:type="dxa"/>
            <w:vAlign w:val="top"/>
          </w:tcPr>
          <w:p w14:paraId="6A71EBEA" w14:textId="77777777" w:rsidR="00B063C3" w:rsidRPr="00C068D9" w:rsidRDefault="00B063C3" w:rsidP="002B333A">
            <w:pPr>
              <w:cnfStyle w:val="000000000000" w:firstRow="0" w:lastRow="0" w:firstColumn="0" w:lastColumn="0" w:oddVBand="0" w:evenVBand="0" w:oddHBand="0" w:evenHBand="0" w:firstRowFirstColumn="0" w:firstRowLastColumn="0" w:lastRowFirstColumn="0" w:lastRowLastColumn="0"/>
            </w:pPr>
            <w:r w:rsidRPr="00C068D9">
              <w:t>Explicit tasks involving a limited number of familiar steps</w:t>
            </w:r>
          </w:p>
          <w:p w14:paraId="2F74511E" w14:textId="77777777" w:rsidR="00B063C3" w:rsidRPr="00C068D9" w:rsidRDefault="00B063C3" w:rsidP="002B333A">
            <w:pPr>
              <w:cnfStyle w:val="000000000000" w:firstRow="0" w:lastRow="0" w:firstColumn="0" w:lastColumn="0" w:oddVBand="0" w:evenVBand="0" w:oddHBand="0" w:evenHBand="0" w:firstRowFirstColumn="0" w:firstRowLastColumn="0" w:lastRowFirstColumn="0" w:lastRowLastColumn="0"/>
            </w:pPr>
            <w:r w:rsidRPr="00C068D9">
              <w:t>Processes include identifying, simple interpreting, simple sequencing</w:t>
            </w:r>
          </w:p>
        </w:tc>
      </w:tr>
    </w:tbl>
    <w:p w14:paraId="113CDCA6" w14:textId="77777777" w:rsidR="00B063C3" w:rsidRPr="0005304E" w:rsidRDefault="00B063C3" w:rsidP="00B063C3">
      <w:pPr>
        <w:rPr>
          <w:sz w:val="2"/>
          <w:szCs w:val="16"/>
        </w:rPr>
      </w:pPr>
    </w:p>
    <w:tbl>
      <w:tblPr>
        <w:tblStyle w:val="DESE"/>
        <w:tblW w:w="5000" w:type="pct"/>
        <w:tblLook w:val="04A0" w:firstRow="1" w:lastRow="0" w:firstColumn="1" w:lastColumn="0" w:noHBand="0" w:noVBand="1"/>
        <w:tblDescription w:val="2.12 Demonstrates an understanding of self as a digital user in familiar contexts - Table 2"/>
      </w:tblPr>
      <w:tblGrid>
        <w:gridCol w:w="3491"/>
        <w:gridCol w:w="5525"/>
      </w:tblGrid>
      <w:tr w:rsidR="00B063C3" w:rsidRPr="00C45EFF" w14:paraId="6B7D08D2" w14:textId="77777777" w:rsidTr="002B333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46" w:type="dxa"/>
            <w:vAlign w:val="top"/>
          </w:tcPr>
          <w:p w14:paraId="66E99881" w14:textId="77777777" w:rsidR="00B063C3" w:rsidRPr="002B333A" w:rsidRDefault="00B063C3" w:rsidP="002B333A">
            <w:r w:rsidRPr="002B333A">
              <w:t>Focus area</w:t>
            </w:r>
          </w:p>
        </w:tc>
        <w:tc>
          <w:tcPr>
            <w:tcW w:w="5296" w:type="dxa"/>
            <w:vAlign w:val="top"/>
          </w:tcPr>
          <w:p w14:paraId="2A8C82A7" w14:textId="77777777" w:rsidR="00B063C3" w:rsidRPr="002B333A" w:rsidRDefault="00B063C3" w:rsidP="002B333A">
            <w:pPr>
              <w:cnfStyle w:val="100000000000" w:firstRow="1" w:lastRow="0" w:firstColumn="0" w:lastColumn="0" w:oddVBand="0" w:evenVBand="0" w:oddHBand="0" w:evenHBand="0" w:firstRowFirstColumn="0" w:firstRowLastColumn="0" w:lastRowFirstColumn="0" w:lastRowLastColumn="0"/>
            </w:pPr>
            <w:r w:rsidRPr="002B333A">
              <w:t xml:space="preserve">Performance features include </w:t>
            </w:r>
          </w:p>
        </w:tc>
      </w:tr>
      <w:tr w:rsidR="00B063C3" w:rsidRPr="00EE16CA" w14:paraId="443EC93A" w14:textId="77777777" w:rsidTr="002B333A">
        <w:tc>
          <w:tcPr>
            <w:cnfStyle w:val="001000000000" w:firstRow="0" w:lastRow="0" w:firstColumn="1" w:lastColumn="0" w:oddVBand="0" w:evenVBand="0" w:oddHBand="0" w:evenHBand="0" w:firstRowFirstColumn="0" w:firstRowLastColumn="0" w:lastRowFirstColumn="0" w:lastRowLastColumn="0"/>
            <w:tcW w:w="3346" w:type="dxa"/>
            <w:vAlign w:val="top"/>
          </w:tcPr>
          <w:p w14:paraId="36C85D6C" w14:textId="5A62F4E0" w:rsidR="00B063C3" w:rsidRPr="00B063C3" w:rsidRDefault="00B063C3" w:rsidP="002B333A">
            <w:pPr>
              <w:rPr>
                <w:b/>
              </w:rPr>
            </w:pPr>
            <w:r w:rsidRPr="00B063C3">
              <w:rPr>
                <w:b/>
              </w:rPr>
              <w:t>C</w:t>
            </w:r>
            <w:r w:rsidR="00921615">
              <w:rPr>
                <w:b/>
              </w:rPr>
              <w:t>onnect</w:t>
            </w:r>
            <w:r w:rsidRPr="00B063C3">
              <w:rPr>
                <w:b/>
              </w:rPr>
              <w:t>, communicate and collaborate</w:t>
            </w:r>
          </w:p>
        </w:tc>
        <w:tc>
          <w:tcPr>
            <w:tcW w:w="5296" w:type="dxa"/>
            <w:vAlign w:val="top"/>
          </w:tcPr>
          <w:p w14:paraId="3FB4B8E6" w14:textId="77777777" w:rsidR="00B063C3" w:rsidRPr="002667CF"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 xml:space="preserve">Connects and collaborates with others using a variety of </w:t>
            </w:r>
            <w:r w:rsidRPr="002E15F6">
              <w:rPr>
                <w:rStyle w:val="Strong"/>
              </w:rPr>
              <w:t>digital devices</w:t>
            </w:r>
            <w:r w:rsidRPr="002667CF">
              <w:rPr>
                <w:rStyle w:val="A4"/>
                <w:szCs w:val="18"/>
              </w:rPr>
              <w:t xml:space="preserve"> and </w:t>
            </w:r>
            <w:r w:rsidRPr="002E15F6">
              <w:rPr>
                <w:rStyle w:val="Strong"/>
              </w:rPr>
              <w:t>software</w:t>
            </w:r>
            <w:r w:rsidRPr="002667CF">
              <w:rPr>
                <w:rStyle w:val="A4"/>
                <w:szCs w:val="18"/>
              </w:rPr>
              <w:t xml:space="preserve"> to transact and communicate</w:t>
            </w:r>
          </w:p>
          <w:p w14:paraId="13262008" w14:textId="77777777" w:rsidR="00B063C3" w:rsidRPr="002667CF"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 xml:space="preserve">Understands an increasing range of uses of the internet for activities and </w:t>
            </w:r>
            <w:r w:rsidRPr="002E15F6">
              <w:rPr>
                <w:rStyle w:val="Strong"/>
              </w:rPr>
              <w:t>transactions</w:t>
            </w:r>
          </w:p>
          <w:p w14:paraId="38A78988" w14:textId="77777777" w:rsidR="00B063C3" w:rsidRPr="002667CF"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szCs w:val="18"/>
              </w:rPr>
            </w:pPr>
            <w:r w:rsidRPr="002667CF">
              <w:rPr>
                <w:rStyle w:val="A4"/>
                <w:szCs w:val="18"/>
              </w:rPr>
              <w:t xml:space="preserve">Understands and applies a limited number of digital </w:t>
            </w:r>
            <w:r w:rsidRPr="002E15F6">
              <w:rPr>
                <w:rStyle w:val="Strong"/>
              </w:rPr>
              <w:t>netiquette</w:t>
            </w:r>
            <w:r w:rsidRPr="002667CF">
              <w:rPr>
                <w:rStyle w:val="A4"/>
                <w:szCs w:val="18"/>
              </w:rPr>
              <w:t xml:space="preserve"> conventions </w:t>
            </w:r>
          </w:p>
          <w:p w14:paraId="0E53E9D8" w14:textId="77777777" w:rsidR="00B063C3" w:rsidRPr="00B063C3"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667CF">
              <w:rPr>
                <w:rStyle w:val="A4"/>
                <w:szCs w:val="18"/>
              </w:rPr>
              <w:t>Initiates, maintains and ends online communications</w:t>
            </w:r>
          </w:p>
        </w:tc>
      </w:tr>
      <w:tr w:rsidR="00B063C3" w:rsidRPr="00EE16CA" w14:paraId="01C3F843" w14:textId="77777777" w:rsidTr="002B333A">
        <w:tc>
          <w:tcPr>
            <w:cnfStyle w:val="001000000000" w:firstRow="0" w:lastRow="0" w:firstColumn="1" w:lastColumn="0" w:oddVBand="0" w:evenVBand="0" w:oddHBand="0" w:evenHBand="0" w:firstRowFirstColumn="0" w:firstRowLastColumn="0" w:lastRowFirstColumn="0" w:lastRowLastColumn="0"/>
            <w:tcW w:w="3346" w:type="dxa"/>
            <w:vAlign w:val="top"/>
          </w:tcPr>
          <w:p w14:paraId="37BA9408" w14:textId="77777777" w:rsidR="00B063C3" w:rsidRPr="00B063C3" w:rsidRDefault="00B063C3" w:rsidP="002B333A">
            <w:pPr>
              <w:rPr>
                <w:b/>
              </w:rPr>
            </w:pPr>
            <w:r w:rsidRPr="00B063C3">
              <w:rPr>
                <w:b/>
              </w:rPr>
              <w:t>Digital identity and safety</w:t>
            </w:r>
          </w:p>
        </w:tc>
        <w:tc>
          <w:tcPr>
            <w:tcW w:w="5296" w:type="dxa"/>
            <w:vAlign w:val="top"/>
          </w:tcPr>
          <w:p w14:paraId="0BCDC835" w14:textId="77777777" w:rsidR="00B063C3" w:rsidRPr="002667CF"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Begins to demonstrate some insight when sharing information over the internet</w:t>
            </w:r>
          </w:p>
          <w:p w14:paraId="70864FCD" w14:textId="77777777" w:rsidR="00B063C3" w:rsidRPr="002667CF"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 xml:space="preserve">Understands the importance of secure information and privacy </w:t>
            </w:r>
          </w:p>
          <w:p w14:paraId="6BB04E4D" w14:textId="77777777" w:rsidR="00B063C3" w:rsidRPr="002667CF"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Takes some personal responsibility for identifying and managing risk factors</w:t>
            </w:r>
          </w:p>
          <w:p w14:paraId="65B8D04A" w14:textId="77777777" w:rsidR="00B063C3" w:rsidRPr="002667CF"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szCs w:val="18"/>
              </w:rPr>
            </w:pPr>
            <w:r w:rsidRPr="002667CF">
              <w:rPr>
                <w:rStyle w:val="A4"/>
                <w:szCs w:val="18"/>
              </w:rPr>
              <w:t xml:space="preserve">Ensures security protection </w:t>
            </w:r>
            <w:r w:rsidRPr="002E15F6">
              <w:rPr>
                <w:rStyle w:val="Strong"/>
              </w:rPr>
              <w:t>software</w:t>
            </w:r>
            <w:r w:rsidRPr="002667CF">
              <w:rPr>
                <w:rStyle w:val="A4"/>
                <w:szCs w:val="18"/>
              </w:rPr>
              <w:t xml:space="preserve"> is downloaded and updated</w:t>
            </w:r>
          </w:p>
          <w:p w14:paraId="7E1B8B82" w14:textId="77777777" w:rsidR="00B063C3" w:rsidRPr="00B063C3" w:rsidRDefault="00B063C3" w:rsidP="002B333A">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667CF">
              <w:rPr>
                <w:rStyle w:val="A4"/>
                <w:szCs w:val="18"/>
              </w:rPr>
              <w:t xml:space="preserve">Selects appropriate audience for communication </w:t>
            </w:r>
          </w:p>
        </w:tc>
      </w:tr>
    </w:tbl>
    <w:p w14:paraId="5617C388" w14:textId="77777777" w:rsidR="00FD0B40" w:rsidRDefault="00FD0B40" w:rsidP="00DB4406"/>
    <w:p w14:paraId="68B52427" w14:textId="77777777" w:rsidR="00B063C3" w:rsidRDefault="00B063C3" w:rsidP="00B063C3">
      <w:pPr>
        <w:pStyle w:val="Heading3"/>
      </w:pPr>
      <w:r>
        <w:lastRenderedPageBreak/>
        <w:t>Digital Literacy Level 2</w:t>
      </w:r>
    </w:p>
    <w:tbl>
      <w:tblPr>
        <w:tblStyle w:val="DESE"/>
        <w:tblW w:w="5000" w:type="pct"/>
        <w:tblLook w:val="04A0" w:firstRow="1" w:lastRow="0" w:firstColumn="1" w:lastColumn="0" w:noHBand="0" w:noVBand="1"/>
        <w:tblDescription w:val="2.13 Applies a limited range of strategies to manage digital devices and applications in familiar contexts"/>
      </w:tblPr>
      <w:tblGrid>
        <w:gridCol w:w="2114"/>
        <w:gridCol w:w="1603"/>
        <w:gridCol w:w="1755"/>
        <w:gridCol w:w="1772"/>
        <w:gridCol w:w="1772"/>
      </w:tblGrid>
      <w:tr w:rsidR="00B063C3" w:rsidRPr="000271B3" w14:paraId="6E11A197" w14:textId="77777777" w:rsidTr="00D4245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2" w:type="dxa"/>
          </w:tcPr>
          <w:p w14:paraId="0838E4A8" w14:textId="77777777" w:rsidR="00B063C3" w:rsidRPr="00D4245F" w:rsidRDefault="00B063C3" w:rsidP="00D4245F">
            <w:r w:rsidRPr="00D4245F">
              <w:t>Level of  Performance</w:t>
            </w:r>
          </w:p>
        </w:tc>
        <w:tc>
          <w:tcPr>
            <w:tcW w:w="1549" w:type="dxa"/>
          </w:tcPr>
          <w:p w14:paraId="09A8B782" w14:textId="77777777" w:rsidR="00B063C3" w:rsidRPr="00D4245F" w:rsidRDefault="00B063C3" w:rsidP="00D4245F">
            <w:pPr>
              <w:cnfStyle w:val="100000000000" w:firstRow="1" w:lastRow="0" w:firstColumn="0" w:lastColumn="0" w:oddVBand="0" w:evenVBand="0" w:oddHBand="0" w:evenHBand="0" w:firstRowFirstColumn="0" w:firstRowLastColumn="0" w:lastRowFirstColumn="0" w:lastRowLastColumn="0"/>
            </w:pPr>
            <w:r w:rsidRPr="00D4245F">
              <w:t>Support</w:t>
            </w:r>
          </w:p>
        </w:tc>
        <w:tc>
          <w:tcPr>
            <w:tcW w:w="1695" w:type="dxa"/>
          </w:tcPr>
          <w:p w14:paraId="2894ABBA" w14:textId="77777777" w:rsidR="00B063C3" w:rsidRPr="00D4245F" w:rsidRDefault="00B063C3" w:rsidP="00D4245F">
            <w:pPr>
              <w:cnfStyle w:val="100000000000" w:firstRow="1" w:lastRow="0" w:firstColumn="0" w:lastColumn="0" w:oddVBand="0" w:evenVBand="0" w:oddHBand="0" w:evenHBand="0" w:firstRowFirstColumn="0" w:firstRowLastColumn="0" w:lastRowFirstColumn="0" w:lastRowLastColumn="0"/>
            </w:pPr>
            <w:r w:rsidRPr="00D4245F">
              <w:t>Context</w:t>
            </w:r>
          </w:p>
        </w:tc>
        <w:tc>
          <w:tcPr>
            <w:tcW w:w="1712" w:type="dxa"/>
          </w:tcPr>
          <w:p w14:paraId="6A8CCC92" w14:textId="77777777" w:rsidR="00B063C3" w:rsidRPr="00D4245F" w:rsidRDefault="00B063C3" w:rsidP="00D4245F">
            <w:pPr>
              <w:cnfStyle w:val="100000000000" w:firstRow="1" w:lastRow="0" w:firstColumn="0" w:lastColumn="0" w:oddVBand="0" w:evenVBand="0" w:oddHBand="0" w:evenHBand="0" w:firstRowFirstColumn="0" w:firstRowLastColumn="0" w:lastRowFirstColumn="0" w:lastRowLastColumn="0"/>
            </w:pPr>
            <w:r w:rsidRPr="00D4245F">
              <w:t>Text Complexity</w:t>
            </w:r>
          </w:p>
        </w:tc>
        <w:tc>
          <w:tcPr>
            <w:tcW w:w="1712" w:type="dxa"/>
          </w:tcPr>
          <w:p w14:paraId="3690DA40" w14:textId="77777777" w:rsidR="00B063C3" w:rsidRPr="00D4245F" w:rsidRDefault="00B063C3" w:rsidP="00D4245F">
            <w:pPr>
              <w:cnfStyle w:val="100000000000" w:firstRow="1" w:lastRow="0" w:firstColumn="0" w:lastColumn="0" w:oddVBand="0" w:evenVBand="0" w:oddHBand="0" w:evenHBand="0" w:firstRowFirstColumn="0" w:firstRowLastColumn="0" w:lastRowFirstColumn="0" w:lastRowLastColumn="0"/>
            </w:pPr>
            <w:r w:rsidRPr="00D4245F">
              <w:t>Task Complexity</w:t>
            </w:r>
          </w:p>
        </w:tc>
      </w:tr>
      <w:tr w:rsidR="00B063C3" w:rsidRPr="000271B3" w14:paraId="1B813BC3" w14:textId="77777777" w:rsidTr="00D4245F">
        <w:tc>
          <w:tcPr>
            <w:cnfStyle w:val="001000000000" w:firstRow="0" w:lastRow="0" w:firstColumn="1" w:lastColumn="0" w:oddVBand="0" w:evenVBand="0" w:oddHBand="0" w:evenHBand="0" w:firstRowFirstColumn="0" w:firstRowLastColumn="0" w:lastRowFirstColumn="0" w:lastRowLastColumn="0"/>
            <w:tcW w:w="2042" w:type="dxa"/>
            <w:vAlign w:val="top"/>
          </w:tcPr>
          <w:p w14:paraId="3570FD9D" w14:textId="77777777" w:rsidR="00B063C3" w:rsidRPr="000271B3" w:rsidRDefault="00B063C3" w:rsidP="00D4245F">
            <w:pPr>
              <w:rPr>
                <w:sz w:val="20"/>
                <w:szCs w:val="20"/>
              </w:rPr>
            </w:pPr>
            <w:r w:rsidRPr="00DE3490">
              <w:rPr>
                <w:b/>
                <w:bCs/>
                <w:szCs w:val="18"/>
              </w:rPr>
              <w:t>2</w:t>
            </w:r>
            <w:r>
              <w:rPr>
                <w:b/>
                <w:bCs/>
                <w:szCs w:val="18"/>
              </w:rPr>
              <w:t xml:space="preserve">.13 </w:t>
            </w:r>
            <w:r w:rsidRPr="00F676DC">
              <w:rPr>
                <w:b/>
              </w:rPr>
              <w:t>Applies a limited range of strategies to manage digital devices and applications in familiar contexts</w:t>
            </w:r>
          </w:p>
        </w:tc>
        <w:tc>
          <w:tcPr>
            <w:tcW w:w="1549" w:type="dxa"/>
            <w:vAlign w:val="top"/>
          </w:tcPr>
          <w:p w14:paraId="4ABE4F45" w14:textId="77777777" w:rsidR="00B063C3" w:rsidRPr="00D152AB" w:rsidRDefault="00B063C3" w:rsidP="00D4245F">
            <w:pPr>
              <w:cnfStyle w:val="000000000000" w:firstRow="0" w:lastRow="0" w:firstColumn="0" w:lastColumn="0" w:oddVBand="0" w:evenVBand="0" w:oddHBand="0" w:evenHBand="0" w:firstRowFirstColumn="0" w:firstRowLastColumn="0" w:lastRowFirstColumn="0" w:lastRowLastColumn="0"/>
            </w:pPr>
            <w:r w:rsidRPr="00EE16CA">
              <w:t>May work with an expert/mentor where support is available if requested</w:t>
            </w:r>
          </w:p>
        </w:tc>
        <w:tc>
          <w:tcPr>
            <w:tcW w:w="1695" w:type="dxa"/>
            <w:vAlign w:val="top"/>
          </w:tcPr>
          <w:p w14:paraId="01F3DEBD" w14:textId="77777777" w:rsidR="00B063C3" w:rsidRPr="00EE16CA" w:rsidRDefault="00B063C3" w:rsidP="00D4245F">
            <w:pPr>
              <w:cnfStyle w:val="000000000000" w:firstRow="0" w:lastRow="0" w:firstColumn="0" w:lastColumn="0" w:oddVBand="0" w:evenVBand="0" w:oddHBand="0" w:evenHBand="0" w:firstRowFirstColumn="0" w:firstRowLastColumn="0" w:lastRowFirstColumn="0" w:lastRowLastColumn="0"/>
            </w:pPr>
            <w:r w:rsidRPr="00EE16CA">
              <w:t>Familiar and predictable contexts</w:t>
            </w:r>
          </w:p>
          <w:p w14:paraId="03B4B5E1" w14:textId="77777777" w:rsidR="00B063C3" w:rsidRPr="00D152AB" w:rsidRDefault="00B063C3" w:rsidP="00D4245F">
            <w:pPr>
              <w:cnfStyle w:val="000000000000" w:firstRow="0" w:lastRow="0" w:firstColumn="0" w:lastColumn="0" w:oddVBand="0" w:evenVBand="0" w:oddHBand="0" w:evenHBand="0" w:firstRowFirstColumn="0" w:firstRowLastColumn="0" w:lastRowFirstColumn="0" w:lastRowLastColumn="0"/>
            </w:pPr>
            <w:r w:rsidRPr="00EE16CA">
              <w:t>Limited range of contexts</w:t>
            </w:r>
          </w:p>
        </w:tc>
        <w:tc>
          <w:tcPr>
            <w:tcW w:w="1712" w:type="dxa"/>
            <w:vAlign w:val="top"/>
          </w:tcPr>
          <w:p w14:paraId="46B23B94" w14:textId="77777777" w:rsidR="00B063C3" w:rsidRPr="00EE16CA" w:rsidRDefault="00B063C3" w:rsidP="00D4245F">
            <w:pPr>
              <w:cnfStyle w:val="000000000000" w:firstRow="0" w:lastRow="0" w:firstColumn="0" w:lastColumn="0" w:oddVBand="0" w:evenVBand="0" w:oddHBand="0" w:evenHBand="0" w:firstRowFirstColumn="0" w:firstRowLastColumn="0" w:lastRowFirstColumn="0" w:lastRowLastColumn="0"/>
            </w:pPr>
            <w:r w:rsidRPr="00EE16CA">
              <w:t>Simple familiar texts with clear purpose</w:t>
            </w:r>
          </w:p>
          <w:p w14:paraId="3EA46822" w14:textId="77777777" w:rsidR="00B063C3" w:rsidRPr="00D152AB" w:rsidRDefault="00B063C3" w:rsidP="00D4245F">
            <w:pPr>
              <w:cnfStyle w:val="000000000000" w:firstRow="0" w:lastRow="0" w:firstColumn="0" w:lastColumn="0" w:oddVBand="0" w:evenVBand="0" w:oddHBand="0" w:evenHBand="0" w:firstRowFirstColumn="0" w:firstRowLastColumn="0" w:lastRowFirstColumn="0" w:lastRowLastColumn="0"/>
            </w:pPr>
            <w:r w:rsidRPr="00EE16CA">
              <w:t>Familiar vocabulary</w:t>
            </w:r>
          </w:p>
        </w:tc>
        <w:tc>
          <w:tcPr>
            <w:tcW w:w="1712" w:type="dxa"/>
            <w:vAlign w:val="top"/>
          </w:tcPr>
          <w:p w14:paraId="443BC6EE" w14:textId="77777777" w:rsidR="00B063C3" w:rsidRPr="00EE16CA" w:rsidRDefault="00B063C3" w:rsidP="00D4245F">
            <w:pPr>
              <w:cnfStyle w:val="000000000000" w:firstRow="0" w:lastRow="0" w:firstColumn="0" w:lastColumn="0" w:oddVBand="0" w:evenVBand="0" w:oddHBand="0" w:evenHBand="0" w:firstRowFirstColumn="0" w:firstRowLastColumn="0" w:lastRowFirstColumn="0" w:lastRowLastColumn="0"/>
            </w:pPr>
            <w:r w:rsidRPr="00EE16CA">
              <w:t>Explicit tasks involving a limited number of familiar steps</w:t>
            </w:r>
          </w:p>
          <w:p w14:paraId="444B657D" w14:textId="77777777" w:rsidR="00B063C3" w:rsidRPr="00D152AB" w:rsidRDefault="00B063C3" w:rsidP="00D4245F">
            <w:pPr>
              <w:cnfStyle w:val="000000000000" w:firstRow="0" w:lastRow="0" w:firstColumn="0" w:lastColumn="0" w:oddVBand="0" w:evenVBand="0" w:oddHBand="0" w:evenHBand="0" w:firstRowFirstColumn="0" w:firstRowLastColumn="0" w:lastRowFirstColumn="0" w:lastRowLastColumn="0"/>
            </w:pPr>
            <w:r w:rsidRPr="00EE16CA">
              <w:t>Processes include identifying, simple interpreting, simple sequencing</w:t>
            </w:r>
          </w:p>
        </w:tc>
      </w:tr>
    </w:tbl>
    <w:p w14:paraId="47DE6907" w14:textId="77777777" w:rsidR="00B063C3" w:rsidRPr="0005304E" w:rsidRDefault="00B063C3" w:rsidP="00B063C3">
      <w:pPr>
        <w:rPr>
          <w:sz w:val="2"/>
          <w:szCs w:val="16"/>
        </w:rPr>
      </w:pPr>
    </w:p>
    <w:tbl>
      <w:tblPr>
        <w:tblStyle w:val="DESE"/>
        <w:tblW w:w="5000" w:type="pct"/>
        <w:tblLook w:val="04A0" w:firstRow="1" w:lastRow="0" w:firstColumn="1" w:lastColumn="0" w:noHBand="0" w:noVBand="1"/>
        <w:tblDescription w:val="2.13 Applies a limited range of strategies to manage digital devices and applications in familiar contexts - Table 2"/>
      </w:tblPr>
      <w:tblGrid>
        <w:gridCol w:w="3491"/>
        <w:gridCol w:w="5525"/>
      </w:tblGrid>
      <w:tr w:rsidR="00B063C3" w:rsidRPr="00C45EFF" w14:paraId="602CA149" w14:textId="77777777" w:rsidTr="00D4245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46" w:type="dxa"/>
            <w:vAlign w:val="top"/>
          </w:tcPr>
          <w:p w14:paraId="3A700C6F" w14:textId="77777777" w:rsidR="00B063C3" w:rsidRPr="00D4245F" w:rsidRDefault="00B063C3" w:rsidP="00D4245F">
            <w:r w:rsidRPr="00D4245F">
              <w:t>Focus area</w:t>
            </w:r>
          </w:p>
        </w:tc>
        <w:tc>
          <w:tcPr>
            <w:tcW w:w="5296" w:type="dxa"/>
            <w:vAlign w:val="top"/>
          </w:tcPr>
          <w:p w14:paraId="7799BE76" w14:textId="77777777" w:rsidR="00B063C3" w:rsidRPr="00D4245F" w:rsidRDefault="00B063C3" w:rsidP="00D4245F">
            <w:pPr>
              <w:cnfStyle w:val="100000000000" w:firstRow="1" w:lastRow="0" w:firstColumn="0" w:lastColumn="0" w:oddVBand="0" w:evenVBand="0" w:oddHBand="0" w:evenHBand="0" w:firstRowFirstColumn="0" w:firstRowLastColumn="0" w:lastRowFirstColumn="0" w:lastRowLastColumn="0"/>
            </w:pPr>
            <w:r w:rsidRPr="00D4245F">
              <w:t xml:space="preserve">Performance features include </w:t>
            </w:r>
          </w:p>
        </w:tc>
      </w:tr>
      <w:tr w:rsidR="00B063C3" w:rsidRPr="00EE16CA" w14:paraId="28A97123" w14:textId="77777777" w:rsidTr="00D4245F">
        <w:tc>
          <w:tcPr>
            <w:cnfStyle w:val="001000000000" w:firstRow="0" w:lastRow="0" w:firstColumn="1" w:lastColumn="0" w:oddVBand="0" w:evenVBand="0" w:oddHBand="0" w:evenHBand="0" w:firstRowFirstColumn="0" w:firstRowLastColumn="0" w:lastRowFirstColumn="0" w:lastRowLastColumn="0"/>
            <w:tcW w:w="3346" w:type="dxa"/>
            <w:vAlign w:val="top"/>
          </w:tcPr>
          <w:p w14:paraId="2B34676E" w14:textId="77777777" w:rsidR="00B063C3" w:rsidRPr="00B063C3" w:rsidRDefault="00B063C3" w:rsidP="00D4245F">
            <w:pPr>
              <w:rPr>
                <w:b/>
              </w:rPr>
            </w:pPr>
            <w:r w:rsidRPr="00B063C3">
              <w:rPr>
                <w:b/>
              </w:rPr>
              <w:t>Digital technologies and systems</w:t>
            </w:r>
          </w:p>
        </w:tc>
        <w:tc>
          <w:tcPr>
            <w:tcW w:w="5296" w:type="dxa"/>
            <w:vAlign w:val="top"/>
          </w:tcPr>
          <w:p w14:paraId="1470AEBF"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 xml:space="preserve">Identifies common </w:t>
            </w:r>
            <w:r w:rsidRPr="002E15F6">
              <w:rPr>
                <w:rStyle w:val="Strong"/>
              </w:rPr>
              <w:t>digital systems</w:t>
            </w:r>
            <w:r w:rsidRPr="002667CF">
              <w:rPr>
                <w:rStyle w:val="A4"/>
                <w:szCs w:val="18"/>
              </w:rPr>
              <w:t xml:space="preserve"> to complete familiar tasks</w:t>
            </w:r>
          </w:p>
          <w:p w14:paraId="41EC8950"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 xml:space="preserve">Understands some general design and operating principles of </w:t>
            </w:r>
            <w:r w:rsidRPr="002E15F6">
              <w:rPr>
                <w:rStyle w:val="Strong"/>
              </w:rPr>
              <w:t>digital devices</w:t>
            </w:r>
            <w:r w:rsidRPr="002667CF">
              <w:rPr>
                <w:rStyle w:val="A4"/>
                <w:szCs w:val="18"/>
              </w:rPr>
              <w:t xml:space="preserve"> and systems</w:t>
            </w:r>
          </w:p>
          <w:p w14:paraId="2A5C972F"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szCs w:val="18"/>
              </w:rPr>
            </w:pPr>
            <w:r w:rsidRPr="002667CF">
              <w:rPr>
                <w:rStyle w:val="A4"/>
                <w:szCs w:val="18"/>
              </w:rPr>
              <w:t>Demonstrates familiarity with the layout conventions of websites and electronic documents</w:t>
            </w:r>
          </w:p>
          <w:p w14:paraId="3D20A6BD"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Arial"/>
                <w:color w:val="000000"/>
                <w:szCs w:val="18"/>
              </w:rPr>
            </w:pPr>
            <w:r w:rsidRPr="002667CF">
              <w:rPr>
                <w:rStyle w:val="A4"/>
                <w:szCs w:val="18"/>
              </w:rPr>
              <w:t xml:space="preserve">Identifies appropriate </w:t>
            </w:r>
            <w:r w:rsidRPr="002E15F6">
              <w:rPr>
                <w:rStyle w:val="Strong"/>
              </w:rPr>
              <w:t>digital system</w:t>
            </w:r>
            <w:r w:rsidRPr="002667CF">
              <w:rPr>
                <w:rStyle w:val="A4"/>
                <w:szCs w:val="18"/>
              </w:rPr>
              <w:t xml:space="preserve"> to use to seek immediate information</w:t>
            </w:r>
          </w:p>
        </w:tc>
      </w:tr>
      <w:tr w:rsidR="00B063C3" w:rsidRPr="00EE16CA" w14:paraId="7C48C01D" w14:textId="77777777" w:rsidTr="00D4245F">
        <w:tc>
          <w:tcPr>
            <w:cnfStyle w:val="001000000000" w:firstRow="0" w:lastRow="0" w:firstColumn="1" w:lastColumn="0" w:oddVBand="0" w:evenVBand="0" w:oddHBand="0" w:evenHBand="0" w:firstRowFirstColumn="0" w:firstRowLastColumn="0" w:lastRowFirstColumn="0" w:lastRowLastColumn="0"/>
            <w:tcW w:w="3346" w:type="dxa"/>
            <w:vAlign w:val="top"/>
          </w:tcPr>
          <w:p w14:paraId="07660257" w14:textId="0C9B1FD3" w:rsidR="00B063C3" w:rsidRPr="00B063C3" w:rsidRDefault="00921615" w:rsidP="00D4245F">
            <w:pPr>
              <w:rPr>
                <w:b/>
              </w:rPr>
            </w:pPr>
            <w:r>
              <w:rPr>
                <w:b/>
              </w:rPr>
              <w:t>Create</w:t>
            </w:r>
            <w:r w:rsidR="00B063C3" w:rsidRPr="00B063C3">
              <w:rPr>
                <w:b/>
              </w:rPr>
              <w:t>, organise, present and problem solve</w:t>
            </w:r>
          </w:p>
        </w:tc>
        <w:tc>
          <w:tcPr>
            <w:tcW w:w="5296" w:type="dxa"/>
            <w:vAlign w:val="top"/>
          </w:tcPr>
          <w:p w14:paraId="6F74870A"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 xml:space="preserve">Uses a limited number of </w:t>
            </w:r>
            <w:r w:rsidRPr="002E15F6">
              <w:rPr>
                <w:rStyle w:val="Strong"/>
              </w:rPr>
              <w:t>software packages</w:t>
            </w:r>
            <w:r w:rsidRPr="002667CF">
              <w:rPr>
                <w:rStyle w:val="A4"/>
                <w:szCs w:val="18"/>
              </w:rPr>
              <w:t xml:space="preserve"> </w:t>
            </w:r>
          </w:p>
          <w:p w14:paraId="646D76C1"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Uses search engines effectively</w:t>
            </w:r>
          </w:p>
          <w:p w14:paraId="5671A826"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Ensures operating system is current and updated</w:t>
            </w:r>
          </w:p>
          <w:p w14:paraId="614C9212"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 xml:space="preserve">Uses a limited range of </w:t>
            </w:r>
            <w:r w:rsidRPr="002E15F6">
              <w:rPr>
                <w:rStyle w:val="Strong"/>
              </w:rPr>
              <w:t>digital peripherals</w:t>
            </w:r>
          </w:p>
          <w:p w14:paraId="518C9554"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Uses common symbols and terminology associated with the digital world</w:t>
            </w:r>
          </w:p>
          <w:p w14:paraId="19499AB9"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Uses familiar data management systems</w:t>
            </w:r>
          </w:p>
          <w:p w14:paraId="37C17191"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2667CF">
              <w:rPr>
                <w:rStyle w:val="A4"/>
                <w:szCs w:val="18"/>
              </w:rPr>
              <w:t xml:space="preserve">Uses familiar </w:t>
            </w:r>
            <w:r w:rsidRPr="002E15F6">
              <w:rPr>
                <w:rStyle w:val="Strong"/>
              </w:rPr>
              <w:t>digital systems</w:t>
            </w:r>
            <w:r w:rsidRPr="002667CF">
              <w:rPr>
                <w:rStyle w:val="A4"/>
                <w:szCs w:val="18"/>
              </w:rPr>
              <w:t xml:space="preserve"> and devices to access, organise and display information</w:t>
            </w:r>
          </w:p>
          <w:p w14:paraId="132E90A9"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szCs w:val="18"/>
              </w:rPr>
            </w:pPr>
            <w:r w:rsidRPr="002667CF">
              <w:rPr>
                <w:rStyle w:val="A4"/>
                <w:szCs w:val="18"/>
              </w:rPr>
              <w:lastRenderedPageBreak/>
              <w:t>Troubleshoots familiar issues and knows when to ask for assistance</w:t>
            </w:r>
          </w:p>
          <w:p w14:paraId="7C7053B8" w14:textId="77777777" w:rsidR="00B063C3" w:rsidRPr="002667CF"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2667CF">
              <w:t xml:space="preserve">Uses internet-based services to carry out a limed range of activities and </w:t>
            </w:r>
            <w:r w:rsidRPr="00977DBA">
              <w:rPr>
                <w:rStyle w:val="Strong"/>
              </w:rPr>
              <w:t>transactions</w:t>
            </w:r>
          </w:p>
        </w:tc>
      </w:tr>
    </w:tbl>
    <w:p w14:paraId="0DFF058F" w14:textId="77777777" w:rsidR="00B063C3" w:rsidRPr="00B063C3" w:rsidRDefault="00B063C3" w:rsidP="00DB4406">
      <w:pPr>
        <w:rPr>
          <w:sz w:val="2"/>
        </w:rPr>
      </w:pPr>
    </w:p>
    <w:tbl>
      <w:tblPr>
        <w:tblStyle w:val="DESE"/>
        <w:tblW w:w="5000" w:type="pct"/>
        <w:tblLook w:val="04A0" w:firstRow="1" w:lastRow="0" w:firstColumn="1" w:lastColumn="0" w:noHBand="0" w:noVBand="1"/>
        <w:tblDescription w:val="2.13 Applies a limited range of strategies to manage digital devices and applications in familiar contexts - Table 3"/>
      </w:tblPr>
      <w:tblGrid>
        <w:gridCol w:w="2062"/>
        <w:gridCol w:w="6954"/>
      </w:tblGrid>
      <w:tr w:rsidR="00B063C3" w:rsidRPr="001D2693" w14:paraId="49399546" w14:textId="77777777" w:rsidTr="00D4245F">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1976" w:type="dxa"/>
          </w:tcPr>
          <w:p w14:paraId="0B84FD85" w14:textId="77777777" w:rsidR="00B063C3" w:rsidRPr="001D2693" w:rsidRDefault="00B063C3" w:rsidP="00D4245F">
            <w:r w:rsidRPr="001D2693">
              <w:t>D</w:t>
            </w:r>
            <w:r>
              <w:t>omains of Communication</w:t>
            </w:r>
          </w:p>
        </w:tc>
        <w:tc>
          <w:tcPr>
            <w:tcW w:w="6666" w:type="dxa"/>
          </w:tcPr>
          <w:p w14:paraId="07FE7E22" w14:textId="77777777" w:rsidR="00B063C3" w:rsidRPr="001D2693" w:rsidRDefault="00B063C3" w:rsidP="00D4245F">
            <w:pPr>
              <w:cnfStyle w:val="100000000000" w:firstRow="1" w:lastRow="0" w:firstColumn="0" w:lastColumn="0" w:oddVBand="0" w:evenVBand="0" w:oddHBand="0" w:evenHBand="0" w:firstRowFirstColumn="0" w:firstRowLastColumn="0" w:lastRowFirstColumn="0" w:lastRowLastColumn="0"/>
            </w:pPr>
            <w:r w:rsidRPr="001D2693">
              <w:t>D</w:t>
            </w:r>
            <w:r>
              <w:t>igital literacy Level 2 Sample activities</w:t>
            </w:r>
          </w:p>
        </w:tc>
      </w:tr>
      <w:tr w:rsidR="00B063C3" w:rsidRPr="001D2693" w14:paraId="0B498897" w14:textId="77777777" w:rsidTr="00D4245F">
        <w:trPr>
          <w:cantSplit/>
        </w:trPr>
        <w:tc>
          <w:tcPr>
            <w:cnfStyle w:val="001000000000" w:firstRow="0" w:lastRow="0" w:firstColumn="1" w:lastColumn="0" w:oddVBand="0" w:evenVBand="0" w:oddHBand="0" w:evenHBand="0" w:firstRowFirstColumn="0" w:firstRowLastColumn="0" w:lastRowFirstColumn="0" w:lastRowLastColumn="0"/>
            <w:tcW w:w="1976" w:type="dxa"/>
          </w:tcPr>
          <w:p w14:paraId="41207DBD" w14:textId="77777777" w:rsidR="00B063C3" w:rsidRPr="00FD0B40" w:rsidRDefault="00B063C3" w:rsidP="00D4245F">
            <w:pPr>
              <w:rPr>
                <w:b/>
              </w:rPr>
            </w:pPr>
            <w:r w:rsidRPr="00FD0B40">
              <w:rPr>
                <w:b/>
              </w:rPr>
              <w:t>Personal and community</w:t>
            </w:r>
          </w:p>
        </w:tc>
        <w:tc>
          <w:tcPr>
            <w:tcW w:w="6666" w:type="dxa"/>
          </w:tcPr>
          <w:p w14:paraId="1684974D"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Downloads a document from the internet</w:t>
            </w:r>
          </w:p>
          <w:p w14:paraId="77AD1E11"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Connects to free, public Wi-Fi</w:t>
            </w:r>
          </w:p>
          <w:p w14:paraId="47675BC0"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Responds to an online ad on an e-Commerce site, e.g. eBay or Gumtree or other</w:t>
            </w:r>
          </w:p>
          <w:p w14:paraId="6337AC0A"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Conducts a video call, e.g. Facetime or other</w:t>
            </w:r>
          </w:p>
          <w:p w14:paraId="69CFECEC"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Uses MyGov account</w:t>
            </w:r>
          </w:p>
          <w:p w14:paraId="68C10C26"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Books a table at restaurant online</w:t>
            </w:r>
          </w:p>
          <w:p w14:paraId="50FBF5A8"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Checks complete email trail before forwarding</w:t>
            </w:r>
          </w:p>
          <w:p w14:paraId="6D0BFE6D"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Makes an online purchase, e.g. movie tickets, taxi</w:t>
            </w:r>
          </w:p>
          <w:p w14:paraId="002C97FC"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Attaches a digital file to an email or sends an MMS, e.g. a photo</w:t>
            </w:r>
          </w:p>
          <w:p w14:paraId="49CF3FBD"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Ensures operating system upgrades are downloaded and installed</w:t>
            </w:r>
          </w:p>
          <w:p w14:paraId="2ECD2169"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Uses interactive touch screen map, e.g. shopping centre map</w:t>
            </w:r>
          </w:p>
          <w:p w14:paraId="0E8782A7"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Uses phone app to check public transport timetable or check-in for a flight</w:t>
            </w:r>
          </w:p>
          <w:p w14:paraId="7FABFB68"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 xml:space="preserve">Edits and changes graphic files, e.g. a photo </w:t>
            </w:r>
          </w:p>
          <w:p w14:paraId="03D8D493"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Initiates email communication</w:t>
            </w:r>
          </w:p>
          <w:p w14:paraId="305FAE65"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Uses a joystick or controller to play a challenging game</w:t>
            </w:r>
          </w:p>
          <w:p w14:paraId="61B22BDC"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Recognises and deletes phishing emails</w:t>
            </w:r>
          </w:p>
        </w:tc>
      </w:tr>
      <w:tr w:rsidR="00B063C3" w:rsidRPr="001D2693" w14:paraId="2F5FBC28" w14:textId="77777777" w:rsidTr="00D4245F">
        <w:trPr>
          <w:cantSplit/>
        </w:trPr>
        <w:tc>
          <w:tcPr>
            <w:cnfStyle w:val="001000000000" w:firstRow="0" w:lastRow="0" w:firstColumn="1" w:lastColumn="0" w:oddVBand="0" w:evenVBand="0" w:oddHBand="0" w:evenHBand="0" w:firstRowFirstColumn="0" w:firstRowLastColumn="0" w:lastRowFirstColumn="0" w:lastRowLastColumn="0"/>
            <w:tcW w:w="1976" w:type="dxa"/>
          </w:tcPr>
          <w:p w14:paraId="1F09D163" w14:textId="77777777" w:rsidR="00B063C3" w:rsidRPr="00B063C3" w:rsidRDefault="00B063C3" w:rsidP="00D4245F">
            <w:pPr>
              <w:rPr>
                <w:b/>
              </w:rPr>
            </w:pPr>
            <w:r w:rsidRPr="00B063C3">
              <w:rPr>
                <w:b/>
              </w:rPr>
              <w:lastRenderedPageBreak/>
              <w:t>Workplace and employment</w:t>
            </w:r>
          </w:p>
        </w:tc>
        <w:tc>
          <w:tcPr>
            <w:tcW w:w="6666" w:type="dxa"/>
          </w:tcPr>
          <w:p w14:paraId="56B29636"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C068D9">
              <w:rPr>
                <w:rStyle w:val="A4"/>
                <w:rFonts w:cs="Arial"/>
              </w:rPr>
              <w:t>Uses separate email addresses for personal and work related use</w:t>
            </w:r>
          </w:p>
          <w:p w14:paraId="1C3967E4"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C068D9">
              <w:rPr>
                <w:rStyle w:val="A4"/>
                <w:rFonts w:cs="Arial"/>
              </w:rPr>
              <w:t>Checks security protection and prompts security scan if required</w:t>
            </w:r>
          </w:p>
          <w:p w14:paraId="61535A3C"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C068D9">
              <w:rPr>
                <w:rStyle w:val="A4"/>
                <w:rFonts w:cs="Arial"/>
              </w:rPr>
              <w:t xml:space="preserve">Retrieves, updates and save files within established filing or data management system </w:t>
            </w:r>
          </w:p>
          <w:p w14:paraId="55B9A9C7" w14:textId="77777777" w:rsidR="00B063C3" w:rsidRPr="00453E9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Pr>
                <w:rStyle w:val="A4"/>
                <w:rFonts w:cs="Arial"/>
              </w:rPr>
              <w:t xml:space="preserve">Scans a document </w:t>
            </w:r>
          </w:p>
          <w:p w14:paraId="4EB32C68"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Pr>
                <w:rStyle w:val="A4"/>
                <w:rFonts w:cs="Arial"/>
              </w:rPr>
              <w:t>Participates in a video call with interstate colleagues e.g.</w:t>
            </w:r>
            <w:r w:rsidRPr="00977DBA">
              <w:rPr>
                <w:rStyle w:val="Strong"/>
              </w:rPr>
              <w:t xml:space="preserve"> Zoom or other</w:t>
            </w:r>
          </w:p>
          <w:p w14:paraId="4ABB67F3" w14:textId="77777777" w:rsid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Pr>
                <w:rStyle w:val="A4"/>
                <w:rFonts w:cs="Arial"/>
              </w:rPr>
              <w:t>Uses a digital interface to operate a process</w:t>
            </w:r>
          </w:p>
          <w:p w14:paraId="128FAAC6" w14:textId="77777777" w:rsid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Pr>
                <w:rStyle w:val="A4"/>
                <w:rFonts w:cs="Arial"/>
              </w:rPr>
              <w:t>Identifies stock using a digital scanner</w:t>
            </w:r>
          </w:p>
          <w:p w14:paraId="2C972B13" w14:textId="77777777" w:rsid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Pr>
                <w:rStyle w:val="A4"/>
                <w:rFonts w:cs="Arial"/>
              </w:rPr>
              <w:t>Opens digital calendar to correct day and date to check tasks</w:t>
            </w:r>
          </w:p>
          <w:p w14:paraId="3E5C33C5"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C068D9">
              <w:rPr>
                <w:rStyle w:val="A4"/>
                <w:rFonts w:cs="Arial"/>
              </w:rPr>
              <w:t>Conducts internet based searches to identify job opportunities</w:t>
            </w:r>
          </w:p>
          <w:p w14:paraId="723AEB6C" w14:textId="77777777" w:rsid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C068D9">
              <w:rPr>
                <w:rStyle w:val="A4"/>
                <w:rFonts w:cs="Arial"/>
              </w:rPr>
              <w:t>Adds a contact to a digital address book</w:t>
            </w:r>
          </w:p>
          <w:p w14:paraId="59668CC9" w14:textId="77777777" w:rsidR="00B063C3" w:rsidRPr="0063605D"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Pr>
            </w:pPr>
            <w:r>
              <w:rPr>
                <w:rStyle w:val="A4"/>
              </w:rPr>
              <w:t xml:space="preserve">Selects appropriate receiver/s for information, i.e. </w:t>
            </w:r>
            <w:r w:rsidRPr="00977DBA">
              <w:rPr>
                <w:rStyle w:val="Strong"/>
              </w:rPr>
              <w:t>avoids global messaging/spamming</w:t>
            </w:r>
          </w:p>
          <w:p w14:paraId="4E33F347" w14:textId="77777777" w:rsid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C068D9">
              <w:rPr>
                <w:rStyle w:val="A4"/>
                <w:rFonts w:cs="Arial"/>
              </w:rPr>
              <w:t>Names, stores and locates different files</w:t>
            </w:r>
          </w:p>
          <w:p w14:paraId="3A08D917"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Pr>
                <w:rStyle w:val="A4"/>
                <w:rFonts w:cs="Arial"/>
              </w:rPr>
              <w:t xml:space="preserve">Uses joystick or controller to operate a machine, e.g. </w:t>
            </w:r>
            <w:r w:rsidRPr="00977DBA">
              <w:rPr>
                <w:rStyle w:val="Strong"/>
              </w:rPr>
              <w:t>crane, surveillance camera</w:t>
            </w:r>
          </w:p>
          <w:p w14:paraId="007D0939"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C068D9">
              <w:rPr>
                <w:rStyle w:val="A4"/>
                <w:rFonts w:cs="Arial"/>
              </w:rPr>
              <w:t>Accesses customer</w:t>
            </w:r>
            <w:r>
              <w:rPr>
                <w:rStyle w:val="A4"/>
                <w:rFonts w:cs="Arial"/>
              </w:rPr>
              <w:t>/client/patient</w:t>
            </w:r>
            <w:r w:rsidRPr="00C068D9">
              <w:rPr>
                <w:rStyle w:val="A4"/>
                <w:rFonts w:cs="Arial"/>
              </w:rPr>
              <w:t xml:space="preserve"> information in a familiar database</w:t>
            </w:r>
          </w:p>
          <w:p w14:paraId="57D77638"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Pr>
                <w:rStyle w:val="A4"/>
                <w:rFonts w:cs="Arial"/>
              </w:rPr>
              <w:t xml:space="preserve">Takes notes or orders on a </w:t>
            </w:r>
            <w:r w:rsidRPr="007A4C17">
              <w:rPr>
                <w:rStyle w:val="A4"/>
                <w:rFonts w:cs="Arial"/>
                <w:u w:val="single"/>
              </w:rPr>
              <w:t>tablet</w:t>
            </w:r>
          </w:p>
          <w:p w14:paraId="7FDF2A1E"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Pr>
                <w:rStyle w:val="A4"/>
                <w:rFonts w:cs="Arial"/>
              </w:rPr>
              <w:t>Opens</w:t>
            </w:r>
            <w:r w:rsidRPr="00C068D9">
              <w:rPr>
                <w:rStyle w:val="A4"/>
                <w:rFonts w:cs="Arial"/>
              </w:rPr>
              <w:t xml:space="preserve"> </w:t>
            </w:r>
            <w:r>
              <w:rPr>
                <w:rStyle w:val="A4"/>
                <w:rFonts w:cs="Arial"/>
              </w:rPr>
              <w:t xml:space="preserve">file </w:t>
            </w:r>
            <w:r w:rsidRPr="00C068D9">
              <w:rPr>
                <w:rStyle w:val="A4"/>
                <w:rFonts w:cs="Arial"/>
              </w:rPr>
              <w:t xml:space="preserve">and enters data into a simple </w:t>
            </w:r>
            <w:r>
              <w:rPr>
                <w:rStyle w:val="A4"/>
                <w:rFonts w:cs="Arial"/>
              </w:rPr>
              <w:t>chart</w:t>
            </w:r>
            <w:r w:rsidRPr="00C068D9">
              <w:rPr>
                <w:rStyle w:val="A4"/>
                <w:rFonts w:cs="Arial"/>
              </w:rPr>
              <w:t xml:space="preserve"> </w:t>
            </w:r>
            <w:r>
              <w:rPr>
                <w:rStyle w:val="A4"/>
                <w:rFonts w:cs="Arial"/>
              </w:rPr>
              <w:t>or table</w:t>
            </w:r>
          </w:p>
        </w:tc>
      </w:tr>
      <w:tr w:rsidR="00B063C3" w:rsidRPr="001D2693" w14:paraId="726A0080" w14:textId="77777777" w:rsidTr="00D4245F">
        <w:trPr>
          <w:cantSplit/>
        </w:trPr>
        <w:tc>
          <w:tcPr>
            <w:cnfStyle w:val="001000000000" w:firstRow="0" w:lastRow="0" w:firstColumn="1" w:lastColumn="0" w:oddVBand="0" w:evenVBand="0" w:oddHBand="0" w:evenHBand="0" w:firstRowFirstColumn="0" w:firstRowLastColumn="0" w:lastRowFirstColumn="0" w:lastRowLastColumn="0"/>
            <w:tcW w:w="1976" w:type="dxa"/>
          </w:tcPr>
          <w:p w14:paraId="06C21CBB" w14:textId="77777777" w:rsidR="00B063C3" w:rsidRPr="00B063C3" w:rsidRDefault="00B063C3" w:rsidP="00D4245F">
            <w:pPr>
              <w:rPr>
                <w:b/>
              </w:rPr>
            </w:pPr>
            <w:r w:rsidRPr="00B063C3">
              <w:rPr>
                <w:b/>
              </w:rPr>
              <w:lastRenderedPageBreak/>
              <w:t>Education and training</w:t>
            </w:r>
          </w:p>
        </w:tc>
        <w:tc>
          <w:tcPr>
            <w:tcW w:w="6666" w:type="dxa"/>
          </w:tcPr>
          <w:p w14:paraId="5FD4EF60"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Uses useful key words and search techniques when searching the internet</w:t>
            </w:r>
          </w:p>
          <w:p w14:paraId="06F00D9F"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Formats text in a short document</w:t>
            </w:r>
          </w:p>
          <w:p w14:paraId="424734C6"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Strengthens a password and updates when prompted</w:t>
            </w:r>
          </w:p>
          <w:p w14:paraId="40C0699E"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Begins to use some keyboard shortcuts, e.g. Ctrl C, Ctrl V</w:t>
            </w:r>
          </w:p>
          <w:p w14:paraId="30A0BC80"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Conducts internet based searches to identify further training opportunities</w:t>
            </w:r>
          </w:p>
          <w:p w14:paraId="216C35C5"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Participates in a group message chat e.g. WhatsApp or other</w:t>
            </w:r>
          </w:p>
          <w:p w14:paraId="4F57940B"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Names, stores and locates different files</w:t>
            </w:r>
          </w:p>
          <w:p w14:paraId="6DD73CCA"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Uses reply, reply all and forward email functions appropriately</w:t>
            </w:r>
          </w:p>
          <w:p w14:paraId="75440691"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Creates a digital presentation, e.g. PowerPoint®, movie or other</w:t>
            </w:r>
          </w:p>
          <w:p w14:paraId="4DBCEC2D"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Interacts with others appropriately using internet based software, e.g. group discussion</w:t>
            </w:r>
          </w:p>
          <w:p w14:paraId="63BD4BCB"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 xml:space="preserve">Uses electronic messaging to seek advice from peers </w:t>
            </w:r>
          </w:p>
          <w:p w14:paraId="70119597"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 xml:space="preserve">Uses search function within a website </w:t>
            </w:r>
          </w:p>
          <w:p w14:paraId="6DA4C2CE" w14:textId="77777777" w:rsidR="00B063C3" w:rsidRPr="00B063C3"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B063C3">
              <w:t>Downloads an eBook</w:t>
            </w:r>
          </w:p>
          <w:p w14:paraId="64D249E7" w14:textId="77777777" w:rsidR="00B063C3" w:rsidRPr="00C068D9" w:rsidRDefault="00B063C3" w:rsidP="00D4245F">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rFonts w:cs="Arial"/>
              </w:rPr>
            </w:pPr>
            <w:r w:rsidRPr="00B063C3">
              <w:t>Identifies secure websites by looking for the padlock symbol in a web browser window</w:t>
            </w:r>
          </w:p>
        </w:tc>
      </w:tr>
    </w:tbl>
    <w:p w14:paraId="67A229AE" w14:textId="77777777" w:rsidR="00B063C3" w:rsidRDefault="00B063C3">
      <w:pPr>
        <w:spacing w:after="160" w:line="259" w:lineRule="auto"/>
      </w:pPr>
      <w:r>
        <w:br w:type="page"/>
      </w:r>
    </w:p>
    <w:p w14:paraId="5325E9BA" w14:textId="77777777" w:rsidR="004721F3" w:rsidRDefault="004721F3" w:rsidP="004721F3">
      <w:pPr>
        <w:pStyle w:val="Heading3"/>
      </w:pPr>
      <w:r>
        <w:lastRenderedPageBreak/>
        <w:t>Digital Literacy Level 3</w:t>
      </w:r>
    </w:p>
    <w:tbl>
      <w:tblPr>
        <w:tblStyle w:val="DESE"/>
        <w:tblW w:w="5000" w:type="pct"/>
        <w:tblLook w:val="04A0" w:firstRow="1" w:lastRow="0" w:firstColumn="1" w:lastColumn="0" w:noHBand="0" w:noVBand="1"/>
        <w:tblDescription w:val="3.12 Active awareness of self as a digital user in a range of familiar and some unfamiliar contexts"/>
      </w:tblPr>
      <w:tblGrid>
        <w:gridCol w:w="2114"/>
        <w:gridCol w:w="1603"/>
        <w:gridCol w:w="1755"/>
        <w:gridCol w:w="1772"/>
        <w:gridCol w:w="1772"/>
      </w:tblGrid>
      <w:tr w:rsidR="004721F3" w:rsidRPr="000271B3" w14:paraId="72D99C86" w14:textId="77777777" w:rsidTr="0045798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2" w:type="dxa"/>
          </w:tcPr>
          <w:p w14:paraId="70846586" w14:textId="77777777" w:rsidR="004721F3" w:rsidRPr="00457984" w:rsidRDefault="004721F3" w:rsidP="00457984">
            <w:r w:rsidRPr="00457984">
              <w:t>Level of  Performance</w:t>
            </w:r>
          </w:p>
        </w:tc>
        <w:tc>
          <w:tcPr>
            <w:tcW w:w="1549" w:type="dxa"/>
          </w:tcPr>
          <w:p w14:paraId="2237C788"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Support</w:t>
            </w:r>
          </w:p>
        </w:tc>
        <w:tc>
          <w:tcPr>
            <w:tcW w:w="1695" w:type="dxa"/>
          </w:tcPr>
          <w:p w14:paraId="50EE7E01"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Context</w:t>
            </w:r>
          </w:p>
        </w:tc>
        <w:tc>
          <w:tcPr>
            <w:tcW w:w="1712" w:type="dxa"/>
          </w:tcPr>
          <w:p w14:paraId="6864BEC8"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Text Complexity</w:t>
            </w:r>
          </w:p>
        </w:tc>
        <w:tc>
          <w:tcPr>
            <w:tcW w:w="1712" w:type="dxa"/>
          </w:tcPr>
          <w:p w14:paraId="7BF7F75D"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Task Complexity</w:t>
            </w:r>
          </w:p>
        </w:tc>
      </w:tr>
      <w:tr w:rsidR="004721F3" w:rsidRPr="000271B3" w14:paraId="510098BE" w14:textId="77777777" w:rsidTr="00457984">
        <w:tc>
          <w:tcPr>
            <w:cnfStyle w:val="001000000000" w:firstRow="0" w:lastRow="0" w:firstColumn="1" w:lastColumn="0" w:oddVBand="0" w:evenVBand="0" w:oddHBand="0" w:evenHBand="0" w:firstRowFirstColumn="0" w:firstRowLastColumn="0" w:lastRowFirstColumn="0" w:lastRowLastColumn="0"/>
            <w:tcW w:w="2042" w:type="dxa"/>
            <w:vAlign w:val="top"/>
          </w:tcPr>
          <w:p w14:paraId="2156B6B2" w14:textId="77777777" w:rsidR="004721F3" w:rsidRPr="004721F3" w:rsidRDefault="004721F3" w:rsidP="00457984">
            <w:pPr>
              <w:rPr>
                <w:b/>
                <w:sz w:val="20"/>
                <w:szCs w:val="20"/>
              </w:rPr>
            </w:pPr>
            <w:r w:rsidRPr="004721F3">
              <w:rPr>
                <w:b/>
                <w:szCs w:val="18"/>
              </w:rPr>
              <w:t>3.12</w:t>
            </w:r>
            <w:r w:rsidR="00457984">
              <w:rPr>
                <w:b/>
                <w:bCs/>
                <w:szCs w:val="18"/>
              </w:rPr>
              <w:t xml:space="preserve"> </w:t>
            </w:r>
            <w:r w:rsidRPr="004721F3">
              <w:rPr>
                <w:b/>
                <w:bCs/>
                <w:lang w:val="en-US"/>
              </w:rPr>
              <w:t>Active awareness of self as a digital user in a range of familiar and some unfamiliar contexts</w:t>
            </w:r>
          </w:p>
        </w:tc>
        <w:tc>
          <w:tcPr>
            <w:tcW w:w="1549" w:type="dxa"/>
            <w:vAlign w:val="top"/>
          </w:tcPr>
          <w:p w14:paraId="16AB8171"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Works independently and uses own familiar support resources</w:t>
            </w:r>
          </w:p>
        </w:tc>
        <w:tc>
          <w:tcPr>
            <w:tcW w:w="1695" w:type="dxa"/>
            <w:vAlign w:val="top"/>
          </w:tcPr>
          <w:p w14:paraId="4C91770F"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Range of familiar contexts</w:t>
            </w:r>
          </w:p>
          <w:p w14:paraId="03915E55"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Some less familiar contexts</w:t>
            </w:r>
          </w:p>
          <w:p w14:paraId="7ADC9B39"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Some specialisation in familiar/known contexts</w:t>
            </w:r>
          </w:p>
        </w:tc>
        <w:tc>
          <w:tcPr>
            <w:tcW w:w="1712" w:type="dxa"/>
            <w:vAlign w:val="top"/>
          </w:tcPr>
          <w:p w14:paraId="7C3BCA52"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Routine texts</w:t>
            </w:r>
          </w:p>
          <w:p w14:paraId="1CCDAC4B"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May include some unfamiliar elements, embedded information and abstraction</w:t>
            </w:r>
          </w:p>
          <w:p w14:paraId="19578081"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Includes some specialised vocabulary</w:t>
            </w:r>
          </w:p>
        </w:tc>
        <w:tc>
          <w:tcPr>
            <w:tcW w:w="1712" w:type="dxa"/>
            <w:vAlign w:val="top"/>
          </w:tcPr>
          <w:p w14:paraId="4CE9A4BD"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Tasks involving a number of steps</w:t>
            </w:r>
          </w:p>
          <w:p w14:paraId="3A61B243" w14:textId="77777777" w:rsidR="004721F3" w:rsidRPr="00FB4477" w:rsidRDefault="004721F3" w:rsidP="00457984">
            <w:pPr>
              <w:cnfStyle w:val="000000000000" w:firstRow="0" w:lastRow="0" w:firstColumn="0" w:lastColumn="0" w:oddVBand="0" w:evenVBand="0" w:oddHBand="0" w:evenHBand="0" w:firstRowFirstColumn="0" w:firstRowLastColumn="0" w:lastRowFirstColumn="0" w:lastRowLastColumn="0"/>
            </w:pPr>
            <w:r w:rsidRPr="00FB4477">
              <w:t>Processes include sequencing, integrating, interpreting, simple extrapolating, simple inferencing, simple abstracting</w:t>
            </w:r>
          </w:p>
        </w:tc>
      </w:tr>
    </w:tbl>
    <w:p w14:paraId="1EF09A26" w14:textId="77777777" w:rsidR="004721F3" w:rsidRPr="0005304E" w:rsidRDefault="004721F3" w:rsidP="004721F3">
      <w:pPr>
        <w:rPr>
          <w:sz w:val="2"/>
          <w:szCs w:val="16"/>
        </w:rPr>
      </w:pPr>
    </w:p>
    <w:tbl>
      <w:tblPr>
        <w:tblStyle w:val="DESE"/>
        <w:tblW w:w="5000" w:type="pct"/>
        <w:tblLook w:val="04A0" w:firstRow="1" w:lastRow="0" w:firstColumn="1" w:lastColumn="0" w:noHBand="0" w:noVBand="1"/>
        <w:tblDescription w:val="3.12 Active awareness of self as a digital user in a range of familiar and some unfamiliar contexts - Table 2"/>
      </w:tblPr>
      <w:tblGrid>
        <w:gridCol w:w="3491"/>
        <w:gridCol w:w="5525"/>
      </w:tblGrid>
      <w:tr w:rsidR="004721F3" w:rsidRPr="00C45EFF" w14:paraId="4E538348" w14:textId="77777777" w:rsidTr="0045798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46" w:type="dxa"/>
            <w:vAlign w:val="top"/>
          </w:tcPr>
          <w:p w14:paraId="0F567794" w14:textId="77777777" w:rsidR="004721F3" w:rsidRPr="00457984" w:rsidRDefault="004721F3" w:rsidP="00457984">
            <w:r w:rsidRPr="00457984">
              <w:t>Focus area</w:t>
            </w:r>
          </w:p>
        </w:tc>
        <w:tc>
          <w:tcPr>
            <w:tcW w:w="5296" w:type="dxa"/>
            <w:vAlign w:val="top"/>
          </w:tcPr>
          <w:p w14:paraId="03361F18"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 xml:space="preserve">Performance features include </w:t>
            </w:r>
          </w:p>
        </w:tc>
      </w:tr>
      <w:tr w:rsidR="004721F3" w:rsidRPr="00EE16CA" w14:paraId="7799E20D" w14:textId="77777777" w:rsidTr="00457984">
        <w:tc>
          <w:tcPr>
            <w:cnfStyle w:val="001000000000" w:firstRow="0" w:lastRow="0" w:firstColumn="1" w:lastColumn="0" w:oddVBand="0" w:evenVBand="0" w:oddHBand="0" w:evenHBand="0" w:firstRowFirstColumn="0" w:firstRowLastColumn="0" w:lastRowFirstColumn="0" w:lastRowLastColumn="0"/>
            <w:tcW w:w="3346" w:type="dxa"/>
            <w:vAlign w:val="top"/>
          </w:tcPr>
          <w:p w14:paraId="74E03766" w14:textId="0860755A" w:rsidR="004721F3" w:rsidRPr="004721F3" w:rsidRDefault="004721F3" w:rsidP="00457984">
            <w:pPr>
              <w:rPr>
                <w:b/>
              </w:rPr>
            </w:pPr>
            <w:r w:rsidRPr="004721F3">
              <w:rPr>
                <w:b/>
              </w:rPr>
              <w:t>C</w:t>
            </w:r>
            <w:r w:rsidR="00921615">
              <w:rPr>
                <w:b/>
              </w:rPr>
              <w:t>onnect</w:t>
            </w:r>
            <w:r w:rsidRPr="004721F3">
              <w:rPr>
                <w:b/>
              </w:rPr>
              <w:t>, communicate and collaborate</w:t>
            </w:r>
          </w:p>
        </w:tc>
        <w:tc>
          <w:tcPr>
            <w:tcW w:w="5296" w:type="dxa"/>
            <w:vAlign w:val="top"/>
          </w:tcPr>
          <w:p w14:paraId="58BA3785"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 xml:space="preserve">Recognises different ways to connect to the internet </w:t>
            </w:r>
          </w:p>
          <w:p w14:paraId="7AF0BFB5"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Connects and collaborates with others using a wireless digital device and software to transact and communicate</w:t>
            </w:r>
          </w:p>
          <w:p w14:paraId="00F76D28"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Demonstrates an understanding of how to manage internet use for communication and transactions</w:t>
            </w:r>
          </w:p>
          <w:p w14:paraId="2F234850" w14:textId="77777777" w:rsidR="004721F3" w:rsidRPr="00B063C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Understands how digital netiquette impacts communication</w:t>
            </w:r>
          </w:p>
        </w:tc>
      </w:tr>
      <w:tr w:rsidR="004721F3" w:rsidRPr="00EE16CA" w14:paraId="60D927AD" w14:textId="77777777" w:rsidTr="00457984">
        <w:tc>
          <w:tcPr>
            <w:cnfStyle w:val="001000000000" w:firstRow="0" w:lastRow="0" w:firstColumn="1" w:lastColumn="0" w:oddVBand="0" w:evenVBand="0" w:oddHBand="0" w:evenHBand="0" w:firstRowFirstColumn="0" w:firstRowLastColumn="0" w:lastRowFirstColumn="0" w:lastRowLastColumn="0"/>
            <w:tcW w:w="3346" w:type="dxa"/>
            <w:vAlign w:val="top"/>
          </w:tcPr>
          <w:p w14:paraId="658212E1" w14:textId="77777777" w:rsidR="004721F3" w:rsidRPr="004721F3" w:rsidRDefault="004721F3" w:rsidP="00457984">
            <w:pPr>
              <w:rPr>
                <w:b/>
              </w:rPr>
            </w:pPr>
            <w:r w:rsidRPr="004721F3">
              <w:rPr>
                <w:b/>
              </w:rPr>
              <w:t>Digital identity and safety</w:t>
            </w:r>
          </w:p>
        </w:tc>
        <w:tc>
          <w:tcPr>
            <w:tcW w:w="5296" w:type="dxa"/>
            <w:vAlign w:val="top"/>
          </w:tcPr>
          <w:p w14:paraId="4A1B379A" w14:textId="77777777" w:rsidR="004721F3" w:rsidRPr="00F07CCB"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F07CCB">
              <w:t xml:space="preserve">Sets user </w:t>
            </w:r>
            <w:r>
              <w:t>preferences</w:t>
            </w:r>
            <w:r w:rsidRPr="00F07CCB">
              <w:t xml:space="preserve"> for software applications</w:t>
            </w:r>
          </w:p>
          <w:p w14:paraId="1130DE13" w14:textId="77777777" w:rsidR="004721F3" w:rsidRPr="00E923F9"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923F9">
              <w:t>Demonstrates understanding of virus protection software</w:t>
            </w:r>
          </w:p>
          <w:p w14:paraId="1AC42B30" w14:textId="77777777" w:rsidR="004721F3" w:rsidRPr="00E923F9"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E923F9">
              <w:t>Demonstrates knowledge of system safety to ensure data is protected if system fails</w:t>
            </w:r>
          </w:p>
          <w:p w14:paraId="72B99153" w14:textId="77777777" w:rsidR="004721F3" w:rsidRPr="006B1B6C"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6B1B6C">
              <w:rPr>
                <w:rStyle w:val="A4"/>
                <w:szCs w:val="18"/>
              </w:rPr>
              <w:t>Understands online safety to complete financial transactions</w:t>
            </w:r>
          </w:p>
          <w:p w14:paraId="54090288" w14:textId="77777777" w:rsidR="004721F3" w:rsidRPr="006B1B6C"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6B1B6C">
              <w:rPr>
                <w:rStyle w:val="A4"/>
                <w:szCs w:val="18"/>
              </w:rPr>
              <w:lastRenderedPageBreak/>
              <w:t xml:space="preserve">Demonstrates awareness of strategies to mitigate potential negative impacts of digital </w:t>
            </w:r>
            <w:r>
              <w:rPr>
                <w:rStyle w:val="A4"/>
                <w:szCs w:val="18"/>
              </w:rPr>
              <w:t xml:space="preserve">or online </w:t>
            </w:r>
            <w:r w:rsidRPr="006B1B6C">
              <w:rPr>
                <w:rStyle w:val="A4"/>
                <w:szCs w:val="18"/>
              </w:rPr>
              <w:t>activity</w:t>
            </w:r>
          </w:p>
          <w:p w14:paraId="78B2EC1A" w14:textId="77777777" w:rsid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szCs w:val="18"/>
              </w:rPr>
            </w:pPr>
            <w:r w:rsidRPr="006B1B6C">
              <w:rPr>
                <w:rStyle w:val="A4"/>
                <w:szCs w:val="18"/>
              </w:rPr>
              <w:t>Identifies the purpose and intended audience of a range of online content and</w:t>
            </w:r>
            <w:r>
              <w:rPr>
                <w:rStyle w:val="A4"/>
                <w:szCs w:val="18"/>
              </w:rPr>
              <w:t>/or</w:t>
            </w:r>
            <w:r w:rsidRPr="006B1B6C">
              <w:rPr>
                <w:rStyle w:val="A4"/>
                <w:szCs w:val="18"/>
              </w:rPr>
              <w:t xml:space="preserve"> software</w:t>
            </w:r>
            <w:r>
              <w:rPr>
                <w:rStyle w:val="A4"/>
                <w:szCs w:val="18"/>
              </w:rPr>
              <w:t xml:space="preserve"> </w:t>
            </w:r>
            <w:r>
              <w:rPr>
                <w:rStyle w:val="A4"/>
              </w:rPr>
              <w:t>for the user</w:t>
            </w:r>
          </w:p>
          <w:p w14:paraId="03189357"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Fonts w:cs="Arial"/>
                <w:color w:val="000000"/>
              </w:rPr>
            </w:pPr>
            <w:r>
              <w:rPr>
                <w:rStyle w:val="A4"/>
                <w:szCs w:val="18"/>
              </w:rPr>
              <w:t>Uses technology ergonomically</w:t>
            </w:r>
          </w:p>
        </w:tc>
      </w:tr>
    </w:tbl>
    <w:p w14:paraId="05D40519" w14:textId="77777777" w:rsidR="004721F3" w:rsidRDefault="004721F3">
      <w:pPr>
        <w:spacing w:after="160" w:line="259" w:lineRule="auto"/>
      </w:pPr>
      <w:r>
        <w:lastRenderedPageBreak/>
        <w:br w:type="page"/>
      </w:r>
    </w:p>
    <w:p w14:paraId="31D4541E" w14:textId="77777777" w:rsidR="004721F3" w:rsidRDefault="004721F3" w:rsidP="004721F3">
      <w:pPr>
        <w:pStyle w:val="Heading3"/>
      </w:pPr>
      <w:r>
        <w:lastRenderedPageBreak/>
        <w:t>Digital Literacy Level 3</w:t>
      </w:r>
    </w:p>
    <w:tbl>
      <w:tblPr>
        <w:tblStyle w:val="DESE"/>
        <w:tblW w:w="5000" w:type="pct"/>
        <w:tblLook w:val="04A0" w:firstRow="1" w:lastRow="0" w:firstColumn="1" w:lastColumn="0" w:noHBand="0" w:noVBand="1"/>
        <w:tblDescription w:val="3.13- Applies and experiments with digital tools and software in a range of familiar and some unfamiliar contexts"/>
      </w:tblPr>
      <w:tblGrid>
        <w:gridCol w:w="2114"/>
        <w:gridCol w:w="1603"/>
        <w:gridCol w:w="1755"/>
        <w:gridCol w:w="1772"/>
        <w:gridCol w:w="1772"/>
      </w:tblGrid>
      <w:tr w:rsidR="004721F3" w:rsidRPr="000271B3" w14:paraId="4EA6B358" w14:textId="77777777" w:rsidTr="0045798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042" w:type="dxa"/>
            <w:vAlign w:val="top"/>
          </w:tcPr>
          <w:p w14:paraId="39ABDA0A" w14:textId="77777777" w:rsidR="004721F3" w:rsidRPr="00457984" w:rsidRDefault="004721F3" w:rsidP="00457984">
            <w:r w:rsidRPr="00457984">
              <w:t>Level of  Performance</w:t>
            </w:r>
          </w:p>
        </w:tc>
        <w:tc>
          <w:tcPr>
            <w:tcW w:w="1549" w:type="dxa"/>
            <w:vAlign w:val="top"/>
          </w:tcPr>
          <w:p w14:paraId="10D894FE"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Support</w:t>
            </w:r>
          </w:p>
        </w:tc>
        <w:tc>
          <w:tcPr>
            <w:tcW w:w="1695" w:type="dxa"/>
            <w:vAlign w:val="top"/>
          </w:tcPr>
          <w:p w14:paraId="5FD88234"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Context</w:t>
            </w:r>
          </w:p>
        </w:tc>
        <w:tc>
          <w:tcPr>
            <w:tcW w:w="1712" w:type="dxa"/>
            <w:vAlign w:val="top"/>
          </w:tcPr>
          <w:p w14:paraId="1007EBFF"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Text Complexity</w:t>
            </w:r>
          </w:p>
        </w:tc>
        <w:tc>
          <w:tcPr>
            <w:tcW w:w="1712" w:type="dxa"/>
            <w:vAlign w:val="top"/>
          </w:tcPr>
          <w:p w14:paraId="1AF546B8"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Task Complexity</w:t>
            </w:r>
          </w:p>
        </w:tc>
      </w:tr>
      <w:tr w:rsidR="004721F3" w:rsidRPr="000271B3" w14:paraId="6FD9BAFC" w14:textId="77777777" w:rsidTr="00457984">
        <w:tc>
          <w:tcPr>
            <w:cnfStyle w:val="001000000000" w:firstRow="0" w:lastRow="0" w:firstColumn="1" w:lastColumn="0" w:oddVBand="0" w:evenVBand="0" w:oddHBand="0" w:evenHBand="0" w:firstRowFirstColumn="0" w:firstRowLastColumn="0" w:lastRowFirstColumn="0" w:lastRowLastColumn="0"/>
            <w:tcW w:w="2042" w:type="dxa"/>
            <w:vAlign w:val="top"/>
          </w:tcPr>
          <w:p w14:paraId="6C3B2124" w14:textId="77777777" w:rsidR="004721F3" w:rsidRPr="004721F3" w:rsidRDefault="004721F3" w:rsidP="00457984">
            <w:pPr>
              <w:rPr>
                <w:b/>
                <w:sz w:val="20"/>
                <w:szCs w:val="20"/>
              </w:rPr>
            </w:pPr>
            <w:r>
              <w:rPr>
                <w:b/>
                <w:szCs w:val="18"/>
              </w:rPr>
              <w:t>3.13</w:t>
            </w:r>
            <w:r w:rsidR="00457984">
              <w:rPr>
                <w:b/>
                <w:bCs/>
                <w:szCs w:val="18"/>
              </w:rPr>
              <w:t xml:space="preserve"> </w:t>
            </w:r>
            <w:r w:rsidRPr="00FB4477">
              <w:rPr>
                <w:b/>
                <w:bCs/>
                <w:lang w:val="en-US"/>
              </w:rPr>
              <w:t xml:space="preserve">Applies and experiments with digital tools and software in a range </w:t>
            </w:r>
            <w:r>
              <w:rPr>
                <w:b/>
                <w:bCs/>
                <w:lang w:val="en-US"/>
              </w:rPr>
              <w:t xml:space="preserve">of </w:t>
            </w:r>
            <w:r w:rsidRPr="00FB4477">
              <w:rPr>
                <w:b/>
                <w:bCs/>
                <w:lang w:val="en-US"/>
              </w:rPr>
              <w:t>familiar and some unfamiliar contexts</w:t>
            </w:r>
          </w:p>
        </w:tc>
        <w:tc>
          <w:tcPr>
            <w:tcW w:w="1549" w:type="dxa"/>
            <w:vAlign w:val="top"/>
          </w:tcPr>
          <w:p w14:paraId="33734AAE" w14:textId="77777777" w:rsidR="004721F3" w:rsidRPr="00145219" w:rsidRDefault="004721F3" w:rsidP="00457984">
            <w:pPr>
              <w:cnfStyle w:val="000000000000" w:firstRow="0" w:lastRow="0" w:firstColumn="0" w:lastColumn="0" w:oddVBand="0" w:evenVBand="0" w:oddHBand="0" w:evenHBand="0" w:firstRowFirstColumn="0" w:firstRowLastColumn="0" w:lastRowFirstColumn="0" w:lastRowLastColumn="0"/>
              <w:rPr>
                <w:highlight w:val="yellow"/>
              </w:rPr>
            </w:pPr>
            <w:r w:rsidRPr="00AB1039">
              <w:t>Works independently and uses own familiar support resources</w:t>
            </w:r>
          </w:p>
        </w:tc>
        <w:tc>
          <w:tcPr>
            <w:tcW w:w="1695" w:type="dxa"/>
            <w:vAlign w:val="top"/>
          </w:tcPr>
          <w:p w14:paraId="6904BE90" w14:textId="77777777" w:rsidR="004721F3" w:rsidRPr="008468EE" w:rsidRDefault="004721F3" w:rsidP="00457984">
            <w:pPr>
              <w:cnfStyle w:val="000000000000" w:firstRow="0" w:lastRow="0" w:firstColumn="0" w:lastColumn="0" w:oddVBand="0" w:evenVBand="0" w:oddHBand="0" w:evenHBand="0" w:firstRowFirstColumn="0" w:firstRowLastColumn="0" w:lastRowFirstColumn="0" w:lastRowLastColumn="0"/>
            </w:pPr>
            <w:r w:rsidRPr="008468EE">
              <w:t>Range of familiar contexts</w:t>
            </w:r>
          </w:p>
          <w:p w14:paraId="760F93D8" w14:textId="77777777" w:rsidR="004721F3" w:rsidRPr="008468EE" w:rsidRDefault="004721F3" w:rsidP="00457984">
            <w:pPr>
              <w:cnfStyle w:val="000000000000" w:firstRow="0" w:lastRow="0" w:firstColumn="0" w:lastColumn="0" w:oddVBand="0" w:evenVBand="0" w:oddHBand="0" w:evenHBand="0" w:firstRowFirstColumn="0" w:firstRowLastColumn="0" w:lastRowFirstColumn="0" w:lastRowLastColumn="0"/>
            </w:pPr>
            <w:r w:rsidRPr="008468EE">
              <w:t>Some less familiar contexts</w:t>
            </w:r>
          </w:p>
          <w:p w14:paraId="4EA7B722" w14:textId="77777777" w:rsidR="004721F3" w:rsidRPr="008468EE" w:rsidRDefault="004721F3" w:rsidP="00457984">
            <w:pPr>
              <w:cnfStyle w:val="000000000000" w:firstRow="0" w:lastRow="0" w:firstColumn="0" w:lastColumn="0" w:oddVBand="0" w:evenVBand="0" w:oddHBand="0" w:evenHBand="0" w:firstRowFirstColumn="0" w:firstRowLastColumn="0" w:lastRowFirstColumn="0" w:lastRowLastColumn="0"/>
            </w:pPr>
            <w:r w:rsidRPr="008468EE">
              <w:t>Some specialisation in familiar/known contexts</w:t>
            </w:r>
          </w:p>
        </w:tc>
        <w:tc>
          <w:tcPr>
            <w:tcW w:w="1712" w:type="dxa"/>
            <w:vAlign w:val="top"/>
          </w:tcPr>
          <w:p w14:paraId="13298253" w14:textId="77777777" w:rsidR="004721F3" w:rsidRPr="008468EE" w:rsidRDefault="004721F3" w:rsidP="00457984">
            <w:pPr>
              <w:cnfStyle w:val="000000000000" w:firstRow="0" w:lastRow="0" w:firstColumn="0" w:lastColumn="0" w:oddVBand="0" w:evenVBand="0" w:oddHBand="0" w:evenHBand="0" w:firstRowFirstColumn="0" w:firstRowLastColumn="0" w:lastRowFirstColumn="0" w:lastRowLastColumn="0"/>
            </w:pPr>
            <w:r w:rsidRPr="008468EE">
              <w:t>Routine texts</w:t>
            </w:r>
          </w:p>
          <w:p w14:paraId="3A795E01" w14:textId="77777777" w:rsidR="004721F3" w:rsidRPr="008468EE" w:rsidRDefault="004721F3" w:rsidP="00457984">
            <w:pPr>
              <w:cnfStyle w:val="000000000000" w:firstRow="0" w:lastRow="0" w:firstColumn="0" w:lastColumn="0" w:oddVBand="0" w:evenVBand="0" w:oddHBand="0" w:evenHBand="0" w:firstRowFirstColumn="0" w:firstRowLastColumn="0" w:lastRowFirstColumn="0" w:lastRowLastColumn="0"/>
            </w:pPr>
            <w:r w:rsidRPr="008468EE">
              <w:t>May include some unfamiliar elements, embedded information and abstraction</w:t>
            </w:r>
          </w:p>
          <w:p w14:paraId="5D181A83" w14:textId="77777777" w:rsidR="004721F3" w:rsidRPr="008468EE" w:rsidRDefault="004721F3" w:rsidP="00457984">
            <w:pPr>
              <w:cnfStyle w:val="000000000000" w:firstRow="0" w:lastRow="0" w:firstColumn="0" w:lastColumn="0" w:oddVBand="0" w:evenVBand="0" w:oddHBand="0" w:evenHBand="0" w:firstRowFirstColumn="0" w:firstRowLastColumn="0" w:lastRowFirstColumn="0" w:lastRowLastColumn="0"/>
            </w:pPr>
            <w:r w:rsidRPr="008468EE">
              <w:t>Includes some specialised vocabulary</w:t>
            </w:r>
          </w:p>
        </w:tc>
        <w:tc>
          <w:tcPr>
            <w:tcW w:w="1712" w:type="dxa"/>
            <w:vAlign w:val="top"/>
          </w:tcPr>
          <w:p w14:paraId="00BDFEBE" w14:textId="77777777" w:rsidR="004721F3" w:rsidRPr="008468EE" w:rsidRDefault="004721F3" w:rsidP="00457984">
            <w:pPr>
              <w:cnfStyle w:val="000000000000" w:firstRow="0" w:lastRow="0" w:firstColumn="0" w:lastColumn="0" w:oddVBand="0" w:evenVBand="0" w:oddHBand="0" w:evenHBand="0" w:firstRowFirstColumn="0" w:firstRowLastColumn="0" w:lastRowFirstColumn="0" w:lastRowLastColumn="0"/>
            </w:pPr>
            <w:r w:rsidRPr="008468EE">
              <w:t>Tasks involving a number of steps</w:t>
            </w:r>
          </w:p>
          <w:p w14:paraId="13E268C3" w14:textId="77777777" w:rsidR="004721F3" w:rsidRPr="008468EE" w:rsidRDefault="004721F3" w:rsidP="00457984">
            <w:pPr>
              <w:cnfStyle w:val="000000000000" w:firstRow="0" w:lastRow="0" w:firstColumn="0" w:lastColumn="0" w:oddVBand="0" w:evenVBand="0" w:oddHBand="0" w:evenHBand="0" w:firstRowFirstColumn="0" w:firstRowLastColumn="0" w:lastRowFirstColumn="0" w:lastRowLastColumn="0"/>
            </w:pPr>
            <w:r w:rsidRPr="008468EE">
              <w:t>Processes include sequencing, integrating, interpreting, simple extrapolating, simple inferencing, simple abstracting</w:t>
            </w:r>
          </w:p>
        </w:tc>
      </w:tr>
    </w:tbl>
    <w:p w14:paraId="0EE73918" w14:textId="77777777" w:rsidR="004721F3" w:rsidRPr="0005304E" w:rsidRDefault="004721F3" w:rsidP="004721F3">
      <w:pPr>
        <w:rPr>
          <w:sz w:val="2"/>
          <w:szCs w:val="16"/>
        </w:rPr>
      </w:pPr>
    </w:p>
    <w:tbl>
      <w:tblPr>
        <w:tblStyle w:val="DESE"/>
        <w:tblW w:w="5000" w:type="pct"/>
        <w:tblLook w:val="04A0" w:firstRow="1" w:lastRow="0" w:firstColumn="1" w:lastColumn="0" w:noHBand="0" w:noVBand="1"/>
        <w:tblDescription w:val="3.13- Applies and experiments with digital tools and software in a range of familiar and some unfamiliar contexts - Table 2"/>
      </w:tblPr>
      <w:tblGrid>
        <w:gridCol w:w="3491"/>
        <w:gridCol w:w="5525"/>
      </w:tblGrid>
      <w:tr w:rsidR="004721F3" w:rsidRPr="00C45EFF" w14:paraId="00D3B1A2" w14:textId="77777777" w:rsidTr="0045798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3346" w:type="dxa"/>
            <w:vAlign w:val="top"/>
          </w:tcPr>
          <w:p w14:paraId="5785FA00" w14:textId="77777777" w:rsidR="004721F3" w:rsidRPr="00457984" w:rsidRDefault="004721F3" w:rsidP="00457984">
            <w:r w:rsidRPr="00457984">
              <w:t>Focus area</w:t>
            </w:r>
          </w:p>
        </w:tc>
        <w:tc>
          <w:tcPr>
            <w:tcW w:w="5296" w:type="dxa"/>
            <w:vAlign w:val="top"/>
          </w:tcPr>
          <w:p w14:paraId="49D4B940"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 xml:space="preserve">Performance features include </w:t>
            </w:r>
          </w:p>
        </w:tc>
      </w:tr>
      <w:tr w:rsidR="004721F3" w:rsidRPr="00EE16CA" w14:paraId="46C1E131" w14:textId="77777777" w:rsidTr="00457984">
        <w:tc>
          <w:tcPr>
            <w:cnfStyle w:val="001000000000" w:firstRow="0" w:lastRow="0" w:firstColumn="1" w:lastColumn="0" w:oddVBand="0" w:evenVBand="0" w:oddHBand="0" w:evenHBand="0" w:firstRowFirstColumn="0" w:firstRowLastColumn="0" w:lastRowFirstColumn="0" w:lastRowLastColumn="0"/>
            <w:tcW w:w="3346" w:type="dxa"/>
            <w:vAlign w:val="top"/>
          </w:tcPr>
          <w:p w14:paraId="54523E1C" w14:textId="77777777" w:rsidR="004721F3" w:rsidRPr="004721F3" w:rsidRDefault="004721F3" w:rsidP="00457984">
            <w:pPr>
              <w:rPr>
                <w:b/>
              </w:rPr>
            </w:pPr>
            <w:r w:rsidRPr="004721F3">
              <w:rPr>
                <w:b/>
              </w:rPr>
              <w:t>Digital technologies and systems</w:t>
            </w:r>
          </w:p>
        </w:tc>
        <w:tc>
          <w:tcPr>
            <w:tcW w:w="5296" w:type="dxa"/>
            <w:vAlign w:val="top"/>
          </w:tcPr>
          <w:p w14:paraId="7225A318" w14:textId="77777777" w:rsidR="004721F3" w:rsidRPr="00F07CCB"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F07CCB">
              <w:t xml:space="preserve">Uses a range of </w:t>
            </w:r>
            <w:r>
              <w:t xml:space="preserve">familiar </w:t>
            </w:r>
            <w:r w:rsidRPr="00F07CCB">
              <w:t>digital technologies and systems</w:t>
            </w:r>
            <w:r>
              <w:t xml:space="preserve"> address new situations</w:t>
            </w:r>
          </w:p>
          <w:p w14:paraId="28EEBCBE" w14:textId="77777777" w:rsidR="004721F3" w:rsidRPr="00977DBA"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Strong"/>
              </w:rPr>
            </w:pPr>
            <w:r>
              <w:t xml:space="preserve">Identifies wired and wireless digital connection methods available to connect a range of devices to complete tasks, including </w:t>
            </w:r>
            <w:r w:rsidRPr="00977DBA">
              <w:rPr>
                <w:rStyle w:val="Strong"/>
              </w:rPr>
              <w:t>cloud storage</w:t>
            </w:r>
          </w:p>
          <w:p w14:paraId="69CB8396" w14:textId="77777777" w:rsid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t>Follows instructions to connect a device to a network, connect unpaired devices or transfer a file between devices wirelessly</w:t>
            </w:r>
          </w:p>
          <w:p w14:paraId="3F840508" w14:textId="77777777" w:rsidR="004721F3" w:rsidRPr="00B063C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t>Explains how to connect a device to a network, connect unpaired devices or transfer a file between devices wirelessly</w:t>
            </w:r>
          </w:p>
        </w:tc>
      </w:tr>
      <w:tr w:rsidR="004721F3" w:rsidRPr="00EE16CA" w14:paraId="74D3DADE" w14:textId="77777777" w:rsidTr="00457984">
        <w:tc>
          <w:tcPr>
            <w:cnfStyle w:val="001000000000" w:firstRow="0" w:lastRow="0" w:firstColumn="1" w:lastColumn="0" w:oddVBand="0" w:evenVBand="0" w:oddHBand="0" w:evenHBand="0" w:firstRowFirstColumn="0" w:firstRowLastColumn="0" w:lastRowFirstColumn="0" w:lastRowLastColumn="0"/>
            <w:tcW w:w="3346" w:type="dxa"/>
            <w:vAlign w:val="top"/>
          </w:tcPr>
          <w:p w14:paraId="16E8F41D" w14:textId="5D5A9680" w:rsidR="004721F3" w:rsidRPr="004721F3" w:rsidRDefault="00921615" w:rsidP="00457984">
            <w:pPr>
              <w:rPr>
                <w:b/>
              </w:rPr>
            </w:pPr>
            <w:r>
              <w:rPr>
                <w:b/>
              </w:rPr>
              <w:t xml:space="preserve">Create, </w:t>
            </w:r>
            <w:r w:rsidR="004721F3" w:rsidRPr="004721F3">
              <w:rPr>
                <w:b/>
              </w:rPr>
              <w:t>organise, present and problem solve</w:t>
            </w:r>
          </w:p>
        </w:tc>
        <w:tc>
          <w:tcPr>
            <w:tcW w:w="5296" w:type="dxa"/>
            <w:vAlign w:val="top"/>
          </w:tcPr>
          <w:p w14:paraId="01E9B1D0" w14:textId="77777777" w:rsidR="004721F3" w:rsidRPr="00F07CCB"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F07CCB">
              <w:t>Downloads and installs software applications</w:t>
            </w:r>
          </w:p>
          <w:p w14:paraId="7D5731A8" w14:textId="77777777" w:rsidR="004721F3" w:rsidRPr="00FB4477"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FB4477">
              <w:t xml:space="preserve">Uses appropriate digital </w:t>
            </w:r>
            <w:r>
              <w:t>devices and software</w:t>
            </w:r>
            <w:r w:rsidRPr="00FB4477">
              <w:t xml:space="preserve"> to address a new communication or information need</w:t>
            </w:r>
          </w:p>
          <w:p w14:paraId="1518E39C" w14:textId="77777777" w:rsidR="004721F3" w:rsidRPr="00F07CCB"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F07CCB">
              <w:t>Uses a range of software applications to communicate, organise and display information</w:t>
            </w:r>
          </w:p>
          <w:p w14:paraId="76E09F86"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lastRenderedPageBreak/>
              <w:t>Uses wired and wireless connections to access, organise and display information</w:t>
            </w:r>
          </w:p>
          <w:p w14:paraId="2254DF4D"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Uses internet search commands to improve and narrow search results</w:t>
            </w:r>
          </w:p>
          <w:p w14:paraId="2D075E1F"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Uses a range of symbols and terminology associated with connecting devices to networks or connecting devices both wired and wirelessly</w:t>
            </w:r>
          </w:p>
          <w:p w14:paraId="0EB29A3D"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Takes steps to troubleshoot solutions to a recurring digital technology problem</w:t>
            </w:r>
            <w:r w:rsidRPr="00FB4477">
              <w:t xml:space="preserve"> </w:t>
            </w:r>
          </w:p>
        </w:tc>
      </w:tr>
    </w:tbl>
    <w:p w14:paraId="7E806623" w14:textId="77777777" w:rsidR="004721F3" w:rsidRDefault="004721F3" w:rsidP="00DB4406"/>
    <w:tbl>
      <w:tblPr>
        <w:tblStyle w:val="DESE"/>
        <w:tblW w:w="5000" w:type="pct"/>
        <w:tblLook w:val="04A0" w:firstRow="1" w:lastRow="0" w:firstColumn="1" w:lastColumn="0" w:noHBand="0" w:noVBand="1"/>
        <w:tblDescription w:val="3.13- Applies and experiments with digital tools and software in a range of familiar and some unfamiliar contexts - Table 3"/>
      </w:tblPr>
      <w:tblGrid>
        <w:gridCol w:w="1689"/>
        <w:gridCol w:w="7327"/>
      </w:tblGrid>
      <w:tr w:rsidR="004721F3" w:rsidRPr="00077B14" w14:paraId="79C0E082" w14:textId="77777777" w:rsidTr="0045798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96" w:type="dxa"/>
          </w:tcPr>
          <w:p w14:paraId="1EDB57B6" w14:textId="77777777" w:rsidR="004721F3" w:rsidRPr="00457984" w:rsidRDefault="004721F3" w:rsidP="00457984">
            <w:r w:rsidRPr="00457984">
              <w:t>Domains of communication</w:t>
            </w:r>
          </w:p>
        </w:tc>
        <w:tc>
          <w:tcPr>
            <w:tcW w:w="7797" w:type="dxa"/>
          </w:tcPr>
          <w:p w14:paraId="5FC0927E" w14:textId="77777777" w:rsidR="004721F3" w:rsidRPr="00457984" w:rsidRDefault="004721F3" w:rsidP="00457984">
            <w:pPr>
              <w:cnfStyle w:val="100000000000" w:firstRow="1" w:lastRow="0" w:firstColumn="0" w:lastColumn="0" w:oddVBand="0" w:evenVBand="0" w:oddHBand="0" w:evenHBand="0" w:firstRowFirstColumn="0" w:firstRowLastColumn="0" w:lastRowFirstColumn="0" w:lastRowLastColumn="0"/>
            </w:pPr>
            <w:r w:rsidRPr="00457984">
              <w:t>Digital literacy Level 3 sample activities</w:t>
            </w:r>
          </w:p>
        </w:tc>
      </w:tr>
      <w:tr w:rsidR="004721F3" w:rsidRPr="006276B5" w14:paraId="5A655309" w14:textId="77777777" w:rsidTr="00457984">
        <w:trPr>
          <w:trHeight w:val="776"/>
        </w:trPr>
        <w:tc>
          <w:tcPr>
            <w:cnfStyle w:val="001000000000" w:firstRow="0" w:lastRow="0" w:firstColumn="1" w:lastColumn="0" w:oddVBand="0" w:evenVBand="0" w:oddHBand="0" w:evenHBand="0" w:firstRowFirstColumn="0" w:firstRowLastColumn="0" w:lastRowFirstColumn="0" w:lastRowLastColumn="0"/>
            <w:tcW w:w="1696" w:type="dxa"/>
            <w:vAlign w:val="top"/>
          </w:tcPr>
          <w:p w14:paraId="7771DB47" w14:textId="77777777" w:rsidR="004721F3" w:rsidRPr="004721F3" w:rsidRDefault="004721F3" w:rsidP="00457984">
            <w:pPr>
              <w:rPr>
                <w:b/>
              </w:rPr>
            </w:pPr>
            <w:r w:rsidRPr="004721F3">
              <w:rPr>
                <w:b/>
              </w:rPr>
              <w:t>Personal and community</w:t>
            </w:r>
          </w:p>
        </w:tc>
        <w:tc>
          <w:tcPr>
            <w:tcW w:w="7797" w:type="dxa"/>
            <w:vAlign w:val="top"/>
          </w:tcPr>
          <w:p w14:paraId="65F61CF7"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Registers for MyGov</w:t>
            </w:r>
          </w:p>
          <w:p w14:paraId="2DC21868"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Uses of a range of online financial transaction methods and online payment services available, e.g. OSKO, BPAY, credit card or other</w:t>
            </w:r>
          </w:p>
          <w:p w14:paraId="0A2F1E1C"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Downloads and installs a software application</w:t>
            </w:r>
          </w:p>
          <w:p w14:paraId="4CA2C0DC"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Pays for an online file or subscription service and uses the content legally, e.g. Spotify, Netflix or other</w:t>
            </w:r>
          </w:p>
          <w:p w14:paraId="1ACD839A"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Creates an example of an online advertisement e.g. ad for Gumtree or other</w:t>
            </w:r>
          </w:p>
          <w:p w14:paraId="593E6FF4"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Creates a digital profile by describing personal online avatar</w:t>
            </w:r>
          </w:p>
          <w:p w14:paraId="4B59C8A5"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Creates and edits a short movie on a mobile device</w:t>
            </w:r>
          </w:p>
          <w:p w14:paraId="4E733616"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 xml:space="preserve">Creates instructions on how to pair Bluetooth® speakers to a device from the step of turning it on </w:t>
            </w:r>
          </w:p>
          <w:p w14:paraId="34EEC328"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Fills out an online survey form to express satisfaction or disappointment with an online service or product</w:t>
            </w:r>
          </w:p>
          <w:p w14:paraId="46C1B537"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 xml:space="preserve">Pairs an undiscovered mobile device to a TV </w:t>
            </w:r>
          </w:p>
          <w:p w14:paraId="1051D719"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Manages nuisance callers by blocking a mobile contact</w:t>
            </w:r>
          </w:p>
          <w:p w14:paraId="2EB5A4F0"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Changes and saves a keyboard or control settings in a computer game</w:t>
            </w:r>
          </w:p>
          <w:p w14:paraId="09855046"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lastRenderedPageBreak/>
              <w:t>Uses a ‘find my device’ service to ring a smartphone (simulating a lost mobile device)</w:t>
            </w:r>
          </w:p>
        </w:tc>
      </w:tr>
      <w:tr w:rsidR="004721F3" w:rsidRPr="006276B5" w14:paraId="33003176" w14:textId="77777777" w:rsidTr="00457984">
        <w:tc>
          <w:tcPr>
            <w:cnfStyle w:val="001000000000" w:firstRow="0" w:lastRow="0" w:firstColumn="1" w:lastColumn="0" w:oddVBand="0" w:evenVBand="0" w:oddHBand="0" w:evenHBand="0" w:firstRowFirstColumn="0" w:firstRowLastColumn="0" w:lastRowFirstColumn="0" w:lastRowLastColumn="0"/>
            <w:tcW w:w="1696" w:type="dxa"/>
            <w:vAlign w:val="top"/>
          </w:tcPr>
          <w:p w14:paraId="7C2F76A7" w14:textId="77777777" w:rsidR="004721F3" w:rsidRPr="004721F3" w:rsidRDefault="004721F3" w:rsidP="00457984">
            <w:pPr>
              <w:rPr>
                <w:b/>
              </w:rPr>
            </w:pPr>
            <w:r w:rsidRPr="004721F3">
              <w:rPr>
                <w:b/>
              </w:rPr>
              <w:lastRenderedPageBreak/>
              <w:t>Workplace and employment</w:t>
            </w:r>
          </w:p>
        </w:tc>
        <w:tc>
          <w:tcPr>
            <w:tcW w:w="7797" w:type="dxa"/>
            <w:vAlign w:val="top"/>
          </w:tcPr>
          <w:p w14:paraId="43E7E492"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Sends a digital meeting request e.g. Outlook calendar or other</w:t>
            </w:r>
          </w:p>
          <w:p w14:paraId="32389147"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Demonstrates appropriate netiquette in workplace communication and explains the effects of positive and negative netiquette on co-workers</w:t>
            </w:r>
          </w:p>
          <w:p w14:paraId="3F2A1B46"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Sets up a workstation for a user that minimizes discomfort and maximises efficiency</w:t>
            </w:r>
          </w:p>
          <w:p w14:paraId="4D651509"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Identifies all the possible wired and wireless connections available for devices in a small office, e.g. Wi-Fi, Bluetooth®, GPS location, USB™, HDMI™, RCA connectors or other</w:t>
            </w:r>
          </w:p>
          <w:p w14:paraId="39E4D47C"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Creates a straightforward flowchart on how to connect to Wi-Fi using an undiscovered PC from the step of turning it on and include an Ethernet cable as troubleshooting</w:t>
            </w:r>
          </w:p>
          <w:p w14:paraId="1AB86733"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 xml:space="preserve">Includes a file type to search terms to narrow an internet search, e.g. .pdf </w:t>
            </w:r>
          </w:p>
          <w:p w14:paraId="2F5BD450"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Narrows terms in an internet search to get specific information, e.g. ‘gluten free bread’</w:t>
            </w:r>
          </w:p>
          <w:p w14:paraId="70ECD128"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Manages work hours by configuring work phone settings, e.g. Do not disturb or an automatic SMS response</w:t>
            </w:r>
          </w:p>
          <w:p w14:paraId="4820F267"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Connects to a Wi-Fi network and locates information about the connection, e.g. status – connected, disconnected, signal strength – poor, fair or good, link speed in mbps</w:t>
            </w:r>
          </w:p>
        </w:tc>
      </w:tr>
      <w:tr w:rsidR="004721F3" w:rsidRPr="006276B5" w14:paraId="6D5A3E38" w14:textId="77777777" w:rsidTr="00457984">
        <w:tc>
          <w:tcPr>
            <w:cnfStyle w:val="001000000000" w:firstRow="0" w:lastRow="0" w:firstColumn="1" w:lastColumn="0" w:oddVBand="0" w:evenVBand="0" w:oddHBand="0" w:evenHBand="0" w:firstRowFirstColumn="0" w:firstRowLastColumn="0" w:lastRowFirstColumn="0" w:lastRowLastColumn="0"/>
            <w:tcW w:w="1696" w:type="dxa"/>
            <w:vAlign w:val="top"/>
          </w:tcPr>
          <w:p w14:paraId="29763FC1" w14:textId="77777777" w:rsidR="004721F3" w:rsidRPr="004721F3" w:rsidRDefault="004721F3" w:rsidP="00457984">
            <w:pPr>
              <w:rPr>
                <w:b/>
              </w:rPr>
            </w:pPr>
            <w:r w:rsidRPr="004721F3">
              <w:rPr>
                <w:b/>
              </w:rPr>
              <w:t>Education and training</w:t>
            </w:r>
          </w:p>
        </w:tc>
        <w:tc>
          <w:tcPr>
            <w:tcW w:w="7797" w:type="dxa"/>
            <w:vAlign w:val="top"/>
          </w:tcPr>
          <w:p w14:paraId="38789852"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Sets up a spreadsheet that incorporates use of built-in formula, e.g. sum of rows A to H</w:t>
            </w:r>
          </w:p>
          <w:p w14:paraId="05784707"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Completes regular back-ups of data</w:t>
            </w:r>
          </w:p>
          <w:p w14:paraId="724984B9"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 xml:space="preserve">Marks an email as ‘junk’ to prevent further email contact </w:t>
            </w:r>
          </w:p>
          <w:p w14:paraId="09759B5B"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 xml:space="preserve">Interrogates and organises data in a spreadsheet, e.g. sorts data from smallest to largest, alphabetically </w:t>
            </w:r>
          </w:p>
          <w:p w14:paraId="7FD5A621"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Creates a document with a contents page, e.g. Word document or other</w:t>
            </w:r>
          </w:p>
          <w:p w14:paraId="42534968"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 xml:space="preserve">Schedules regular delivery of a podcast </w:t>
            </w:r>
          </w:p>
          <w:p w14:paraId="1033F9B8"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lastRenderedPageBreak/>
              <w:t>Converts data to a bar graph or pie chart</w:t>
            </w:r>
          </w:p>
          <w:p w14:paraId="34FFC0A4"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Follows instructions and demonstrates how to connect two digital devices in the classroom from the step of turning them on</w:t>
            </w:r>
          </w:p>
          <w:p w14:paraId="528E2147"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Finds a ‘how to’ clip on a video streaming platform and follows the instructions to solve an unfamiliar technology problem</w:t>
            </w:r>
          </w:p>
          <w:p w14:paraId="319F887F"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Uses a mobile device as a mobile hotspot, tether another device to it in order to connect the second device to the internet</w:t>
            </w:r>
          </w:p>
          <w:p w14:paraId="50443299"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Contributes to online chat using netiquette</w:t>
            </w:r>
          </w:p>
          <w:p w14:paraId="6355F5D7"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Understand that it may be illegal to reuse content that belongs to others without their permission</w:t>
            </w:r>
          </w:p>
          <w:p w14:paraId="73C52646" w14:textId="77777777" w:rsidR="004721F3" w:rsidRPr="004721F3" w:rsidRDefault="004721F3" w:rsidP="00457984">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pPr>
            <w:r w:rsidRPr="004721F3">
              <w:t>Scans, pairs, renames, saves and unpairs Bluetooth® headphones to a smartphone</w:t>
            </w:r>
          </w:p>
        </w:tc>
      </w:tr>
    </w:tbl>
    <w:p w14:paraId="3A11CEAC" w14:textId="77777777" w:rsidR="004721F3" w:rsidRDefault="004721F3">
      <w:pPr>
        <w:spacing w:after="160" w:line="259" w:lineRule="auto"/>
      </w:pPr>
      <w:r>
        <w:lastRenderedPageBreak/>
        <w:br w:type="page"/>
      </w:r>
    </w:p>
    <w:p w14:paraId="58327EB7" w14:textId="77777777" w:rsidR="00BD5936" w:rsidRDefault="00BD5936" w:rsidP="004721F3">
      <w:pPr>
        <w:pStyle w:val="Heading1"/>
        <w:sectPr w:rsidR="00BD5936" w:rsidSect="00A13341">
          <w:type w:val="continuous"/>
          <w:pgSz w:w="11906" w:h="16838"/>
          <w:pgMar w:top="2268" w:right="1440" w:bottom="1440" w:left="1440" w:header="0" w:footer="708" w:gutter="0"/>
          <w:cols w:space="708"/>
          <w:docGrid w:linePitch="360"/>
        </w:sectPr>
      </w:pPr>
    </w:p>
    <w:p w14:paraId="24341157" w14:textId="77777777" w:rsidR="004721F3" w:rsidRPr="00C94CDD" w:rsidRDefault="004721F3" w:rsidP="004721F3">
      <w:pPr>
        <w:pStyle w:val="Heading1"/>
        <w:rPr>
          <w:sz w:val="22"/>
          <w:szCs w:val="22"/>
        </w:rPr>
      </w:pPr>
      <w:bookmarkStart w:id="49" w:name="_Toc40978423"/>
      <w:r>
        <w:lastRenderedPageBreak/>
        <w:t xml:space="preserve">Appendix 1: </w:t>
      </w:r>
      <w:r w:rsidRPr="00C94CDD">
        <w:t xml:space="preserve">Performance Features Grid – Digital </w:t>
      </w:r>
      <w:r>
        <w:t>L</w:t>
      </w:r>
      <w:r w:rsidRPr="00C94CDD">
        <w:t>iteracy</w:t>
      </w:r>
      <w:bookmarkEnd w:id="49"/>
    </w:p>
    <w:p w14:paraId="7C8A0ECB" w14:textId="77777777" w:rsidR="004721F3" w:rsidRDefault="004721F3" w:rsidP="000C0684">
      <w:pPr>
        <w:pStyle w:val="Caption"/>
      </w:pPr>
      <w:r w:rsidRPr="00C068D9">
        <w:rPr>
          <w:bCs/>
        </w:rPr>
        <w:t>Digital literacy indicator .12</w:t>
      </w:r>
      <w:r w:rsidRPr="00C068D9">
        <w:t>: Active awareness of self as a digital user</w:t>
      </w:r>
    </w:p>
    <w:tbl>
      <w:tblPr>
        <w:tblStyle w:val="DESE"/>
        <w:tblW w:w="5000" w:type="pct"/>
        <w:tblLayout w:type="fixed"/>
        <w:tblLook w:val="0020" w:firstRow="1" w:lastRow="0" w:firstColumn="0" w:lastColumn="0" w:noHBand="0" w:noVBand="0"/>
        <w:tblDescription w:val="Digital literacy indicator .12: Active awareness of self as a digital user"/>
      </w:tblPr>
      <w:tblGrid>
        <w:gridCol w:w="1521"/>
        <w:gridCol w:w="2348"/>
        <w:gridCol w:w="2355"/>
        <w:gridCol w:w="2355"/>
        <w:gridCol w:w="2355"/>
        <w:gridCol w:w="3014"/>
      </w:tblGrid>
      <w:tr w:rsidR="004721F3" w:rsidRPr="00C068D9" w14:paraId="33FDD886" w14:textId="77777777" w:rsidTr="000C0684">
        <w:trPr>
          <w:cnfStyle w:val="100000000000" w:firstRow="1" w:lastRow="0" w:firstColumn="0" w:lastColumn="0" w:oddVBand="0" w:evenVBand="0" w:oddHBand="0" w:evenHBand="0" w:firstRowFirstColumn="0" w:firstRowLastColumn="0" w:lastRowFirstColumn="0" w:lastRowLastColumn="0"/>
          <w:trHeight w:val="452"/>
          <w:tblHeader/>
        </w:trPr>
        <w:tc>
          <w:tcPr>
            <w:tcW w:w="1560" w:type="dxa"/>
          </w:tcPr>
          <w:p w14:paraId="576679EE" w14:textId="77777777" w:rsidR="004721F3" w:rsidRPr="000C0684" w:rsidRDefault="004721F3" w:rsidP="000C0684">
            <w:r w:rsidRPr="000C0684">
              <w:t>F</w:t>
            </w:r>
            <w:r w:rsidR="000C0684" w:rsidRPr="000C0684">
              <w:t>ocus</w:t>
            </w:r>
            <w:r w:rsidRPr="000C0684">
              <w:t xml:space="preserve"> A</w:t>
            </w:r>
            <w:r w:rsidR="000C0684" w:rsidRPr="000C0684">
              <w:t>rea</w:t>
            </w:r>
          </w:p>
        </w:tc>
        <w:tc>
          <w:tcPr>
            <w:tcW w:w="2410" w:type="dxa"/>
          </w:tcPr>
          <w:p w14:paraId="116086CA" w14:textId="77777777" w:rsidR="004721F3" w:rsidRPr="000C0684" w:rsidRDefault="004721F3" w:rsidP="000C0684">
            <w:r w:rsidRPr="000C0684">
              <w:t>P</w:t>
            </w:r>
            <w:r w:rsidR="000C0684" w:rsidRPr="000C0684">
              <w:t xml:space="preserve">re Level </w:t>
            </w:r>
            <w:r w:rsidRPr="000C0684">
              <w:t>1A</w:t>
            </w:r>
          </w:p>
        </w:tc>
        <w:tc>
          <w:tcPr>
            <w:tcW w:w="2417" w:type="dxa"/>
          </w:tcPr>
          <w:p w14:paraId="3F1FB95E" w14:textId="77777777" w:rsidR="004721F3" w:rsidRPr="000C0684" w:rsidRDefault="004721F3" w:rsidP="000C0684">
            <w:r w:rsidRPr="000C0684">
              <w:t>P</w:t>
            </w:r>
            <w:r w:rsidR="000C0684" w:rsidRPr="000C0684">
              <w:t>re</w:t>
            </w:r>
            <w:r w:rsidRPr="000C0684">
              <w:t xml:space="preserve"> L</w:t>
            </w:r>
            <w:r w:rsidR="000C0684" w:rsidRPr="000C0684">
              <w:t>evel</w:t>
            </w:r>
            <w:r w:rsidRPr="000C0684">
              <w:t xml:space="preserve"> 1B</w:t>
            </w:r>
          </w:p>
        </w:tc>
        <w:tc>
          <w:tcPr>
            <w:tcW w:w="2417" w:type="dxa"/>
          </w:tcPr>
          <w:p w14:paraId="3F1717A7" w14:textId="77777777" w:rsidR="004721F3" w:rsidRPr="000C0684" w:rsidRDefault="004721F3" w:rsidP="000C0684">
            <w:r w:rsidRPr="000C0684">
              <w:t>L</w:t>
            </w:r>
            <w:r w:rsidR="000C0684" w:rsidRPr="000C0684">
              <w:t>evel</w:t>
            </w:r>
            <w:r w:rsidRPr="000C0684">
              <w:t xml:space="preserve"> 1</w:t>
            </w:r>
          </w:p>
        </w:tc>
        <w:tc>
          <w:tcPr>
            <w:tcW w:w="2417" w:type="dxa"/>
          </w:tcPr>
          <w:p w14:paraId="73F32699" w14:textId="77777777" w:rsidR="004721F3" w:rsidRPr="000C0684" w:rsidRDefault="004721F3" w:rsidP="000C0684">
            <w:r w:rsidRPr="000C0684">
              <w:t>L</w:t>
            </w:r>
            <w:r w:rsidR="000C0684" w:rsidRPr="000C0684">
              <w:t>evel</w:t>
            </w:r>
            <w:r w:rsidRPr="000C0684">
              <w:t xml:space="preserve"> 2</w:t>
            </w:r>
          </w:p>
        </w:tc>
        <w:tc>
          <w:tcPr>
            <w:tcW w:w="3096" w:type="dxa"/>
          </w:tcPr>
          <w:p w14:paraId="521CBFFB" w14:textId="77777777" w:rsidR="004721F3" w:rsidRPr="000C0684" w:rsidRDefault="004721F3" w:rsidP="000C0684">
            <w:r w:rsidRPr="000C0684">
              <w:t>L</w:t>
            </w:r>
            <w:r w:rsidR="000C0684" w:rsidRPr="000C0684">
              <w:t>evel</w:t>
            </w:r>
            <w:r w:rsidRPr="000C0684">
              <w:t xml:space="preserve"> 3</w:t>
            </w:r>
          </w:p>
        </w:tc>
      </w:tr>
      <w:tr w:rsidR="004721F3" w:rsidRPr="00FA3054" w14:paraId="70F942CE" w14:textId="77777777" w:rsidTr="000C0684">
        <w:trPr>
          <w:trHeight w:val="732"/>
        </w:trPr>
        <w:tc>
          <w:tcPr>
            <w:tcW w:w="1560" w:type="dxa"/>
            <w:shd w:val="clear" w:color="auto" w:fill="F2F2F2" w:themeFill="background1" w:themeFillShade="F2"/>
            <w:vAlign w:val="top"/>
          </w:tcPr>
          <w:p w14:paraId="2C686C71" w14:textId="77777777" w:rsidR="004721F3" w:rsidRPr="00BD5936" w:rsidRDefault="004721F3" w:rsidP="000C0684">
            <w:pPr>
              <w:rPr>
                <w:b/>
                <w:sz w:val="20"/>
                <w:szCs w:val="20"/>
              </w:rPr>
            </w:pPr>
            <w:r w:rsidRPr="00BD5936">
              <w:rPr>
                <w:b/>
                <w:sz w:val="20"/>
                <w:szCs w:val="20"/>
              </w:rPr>
              <w:t>Connect, communicate and collaborate</w:t>
            </w:r>
          </w:p>
        </w:tc>
        <w:tc>
          <w:tcPr>
            <w:tcW w:w="2410" w:type="dxa"/>
            <w:vAlign w:val="top"/>
          </w:tcPr>
          <w:p w14:paraId="3D14E3C6" w14:textId="77777777" w:rsidR="004721F3" w:rsidRPr="004721F3" w:rsidRDefault="004721F3" w:rsidP="000C0684">
            <w:pPr>
              <w:pStyle w:val="ListBullet"/>
              <w:spacing w:after="100"/>
              <w:ind w:left="357" w:hanging="357"/>
              <w:rPr>
                <w:sz w:val="20"/>
                <w:szCs w:val="20"/>
              </w:rPr>
            </w:pPr>
            <w:r w:rsidRPr="004721F3">
              <w:rPr>
                <w:sz w:val="20"/>
                <w:szCs w:val="20"/>
              </w:rPr>
              <w:t>Begins to recognise there are different digital devices commonly used to connect with others</w:t>
            </w:r>
          </w:p>
          <w:p w14:paraId="6572E9A9" w14:textId="77777777" w:rsidR="004721F3" w:rsidRPr="004721F3" w:rsidRDefault="004721F3" w:rsidP="000C0684">
            <w:pPr>
              <w:pStyle w:val="ListBullet"/>
              <w:spacing w:after="100"/>
              <w:ind w:left="357" w:hanging="357"/>
              <w:rPr>
                <w:sz w:val="20"/>
                <w:szCs w:val="20"/>
              </w:rPr>
            </w:pPr>
            <w:r w:rsidRPr="004721F3">
              <w:rPr>
                <w:sz w:val="20"/>
                <w:szCs w:val="20"/>
              </w:rPr>
              <w:t xml:space="preserve">Demonstrates extremely limited use of digital device </w:t>
            </w:r>
          </w:p>
          <w:p w14:paraId="047AE438" w14:textId="77777777" w:rsidR="004721F3" w:rsidRPr="00BD5936" w:rsidRDefault="004721F3" w:rsidP="000C0684">
            <w:pPr>
              <w:pStyle w:val="ListBullet"/>
              <w:spacing w:after="100"/>
              <w:ind w:left="357" w:hanging="357"/>
              <w:rPr>
                <w:sz w:val="20"/>
                <w:szCs w:val="20"/>
              </w:rPr>
            </w:pPr>
            <w:r w:rsidRPr="004721F3">
              <w:rPr>
                <w:sz w:val="20"/>
                <w:szCs w:val="20"/>
              </w:rPr>
              <w:t>Begins to recognise some benefits of d</w:t>
            </w:r>
            <w:r w:rsidR="00BD5936">
              <w:rPr>
                <w:sz w:val="20"/>
                <w:szCs w:val="20"/>
              </w:rPr>
              <w:t>igitally connecting with others</w:t>
            </w:r>
          </w:p>
        </w:tc>
        <w:tc>
          <w:tcPr>
            <w:tcW w:w="2417" w:type="dxa"/>
            <w:vAlign w:val="top"/>
          </w:tcPr>
          <w:p w14:paraId="7991FA6D" w14:textId="77777777" w:rsidR="004721F3" w:rsidRPr="004721F3" w:rsidRDefault="004721F3" w:rsidP="000C0684">
            <w:pPr>
              <w:pStyle w:val="ListBullet"/>
              <w:spacing w:after="100"/>
              <w:ind w:left="357" w:hanging="357"/>
              <w:rPr>
                <w:sz w:val="20"/>
                <w:szCs w:val="20"/>
              </w:rPr>
            </w:pPr>
            <w:r w:rsidRPr="004721F3">
              <w:rPr>
                <w:sz w:val="20"/>
                <w:szCs w:val="20"/>
              </w:rPr>
              <w:t xml:space="preserve">Begins to understand the purpose of some commonly used digital devices and software applications </w:t>
            </w:r>
          </w:p>
          <w:p w14:paraId="70412FBD" w14:textId="77777777" w:rsidR="004721F3" w:rsidRPr="004721F3" w:rsidRDefault="004721F3" w:rsidP="000C0684">
            <w:pPr>
              <w:pStyle w:val="ListBullet"/>
              <w:spacing w:after="100"/>
              <w:ind w:left="357" w:hanging="357"/>
              <w:rPr>
                <w:sz w:val="20"/>
                <w:szCs w:val="20"/>
              </w:rPr>
            </w:pPr>
            <w:r w:rsidRPr="004721F3">
              <w:rPr>
                <w:sz w:val="20"/>
                <w:szCs w:val="20"/>
              </w:rPr>
              <w:t>Begins to understand internet connectivity</w:t>
            </w:r>
          </w:p>
          <w:p w14:paraId="0FD16784" w14:textId="77777777" w:rsidR="004721F3" w:rsidRPr="004721F3" w:rsidRDefault="004721F3" w:rsidP="000C0684">
            <w:pPr>
              <w:pStyle w:val="ListBullet"/>
              <w:spacing w:after="100"/>
              <w:ind w:left="357" w:hanging="357"/>
              <w:rPr>
                <w:sz w:val="20"/>
                <w:szCs w:val="20"/>
              </w:rPr>
            </w:pPr>
            <w:r w:rsidRPr="004721F3">
              <w:rPr>
                <w:sz w:val="20"/>
                <w:szCs w:val="20"/>
              </w:rPr>
              <w:t>Begins to use an extremely limited number of digital devices and software applications</w:t>
            </w:r>
          </w:p>
          <w:p w14:paraId="6F7CDE2F" w14:textId="77777777" w:rsidR="004721F3" w:rsidRPr="00BD5936" w:rsidRDefault="004721F3" w:rsidP="000C0684">
            <w:pPr>
              <w:pStyle w:val="ListBullet"/>
              <w:spacing w:after="100"/>
              <w:ind w:left="357" w:hanging="357"/>
              <w:rPr>
                <w:sz w:val="20"/>
                <w:szCs w:val="20"/>
              </w:rPr>
            </w:pPr>
            <w:r w:rsidRPr="004721F3">
              <w:rPr>
                <w:sz w:val="20"/>
                <w:szCs w:val="20"/>
              </w:rPr>
              <w:t>Understands a limited range of benefits and drawbacks of being digitally connected to ot</w:t>
            </w:r>
            <w:r w:rsidR="00BD5936">
              <w:rPr>
                <w:sz w:val="20"/>
                <w:szCs w:val="20"/>
              </w:rPr>
              <w:t>hers</w:t>
            </w:r>
          </w:p>
        </w:tc>
        <w:tc>
          <w:tcPr>
            <w:tcW w:w="2417" w:type="dxa"/>
            <w:vAlign w:val="top"/>
          </w:tcPr>
          <w:p w14:paraId="2464A9DC" w14:textId="77777777" w:rsidR="004721F3" w:rsidRPr="004721F3" w:rsidRDefault="004721F3" w:rsidP="000C0684">
            <w:pPr>
              <w:pStyle w:val="ListBullet"/>
              <w:spacing w:after="100"/>
              <w:ind w:left="357" w:hanging="357"/>
              <w:rPr>
                <w:sz w:val="20"/>
                <w:szCs w:val="20"/>
              </w:rPr>
            </w:pPr>
            <w:r w:rsidRPr="004721F3">
              <w:rPr>
                <w:sz w:val="20"/>
                <w:szCs w:val="20"/>
              </w:rPr>
              <w:t>Uses the internet to connect with others using a limited range of digital devices and software</w:t>
            </w:r>
          </w:p>
          <w:p w14:paraId="44D52F45" w14:textId="77777777" w:rsidR="004721F3" w:rsidRPr="004721F3" w:rsidRDefault="004721F3" w:rsidP="000C0684">
            <w:pPr>
              <w:pStyle w:val="ListBullet"/>
              <w:spacing w:after="100"/>
              <w:ind w:left="357" w:hanging="357"/>
              <w:rPr>
                <w:sz w:val="20"/>
                <w:szCs w:val="20"/>
              </w:rPr>
            </w:pPr>
            <w:r w:rsidRPr="004721F3">
              <w:rPr>
                <w:sz w:val="20"/>
                <w:szCs w:val="20"/>
              </w:rPr>
              <w:t>Uses the internet to carry out a limited range of familiar digital activities</w:t>
            </w:r>
          </w:p>
          <w:p w14:paraId="41833572" w14:textId="77777777" w:rsidR="004721F3" w:rsidRPr="004721F3" w:rsidRDefault="004721F3" w:rsidP="000C0684">
            <w:pPr>
              <w:pStyle w:val="ListBullet"/>
              <w:spacing w:after="100"/>
              <w:ind w:left="357" w:hanging="357"/>
              <w:rPr>
                <w:sz w:val="20"/>
                <w:szCs w:val="20"/>
              </w:rPr>
            </w:pPr>
            <w:r w:rsidRPr="004721F3">
              <w:rPr>
                <w:sz w:val="20"/>
                <w:szCs w:val="20"/>
              </w:rPr>
              <w:t>Begins to understand and use some basic conventions of online netiquette</w:t>
            </w:r>
          </w:p>
          <w:p w14:paraId="61A625E9" w14:textId="77777777" w:rsidR="004721F3" w:rsidRPr="00BD5936" w:rsidRDefault="004721F3" w:rsidP="000C0684">
            <w:pPr>
              <w:pStyle w:val="ListBullet"/>
              <w:spacing w:after="100"/>
              <w:ind w:left="357" w:hanging="357"/>
              <w:rPr>
                <w:sz w:val="20"/>
                <w:szCs w:val="20"/>
              </w:rPr>
            </w:pPr>
            <w:r w:rsidRPr="004721F3">
              <w:rPr>
                <w:sz w:val="20"/>
                <w:szCs w:val="20"/>
              </w:rPr>
              <w:t>Understands a limited range of short, highly e</w:t>
            </w:r>
            <w:r w:rsidR="00BD5936">
              <w:rPr>
                <w:sz w:val="20"/>
                <w:szCs w:val="20"/>
              </w:rPr>
              <w:t>xplicit digital texts and tasks</w:t>
            </w:r>
          </w:p>
        </w:tc>
        <w:tc>
          <w:tcPr>
            <w:tcW w:w="2417" w:type="dxa"/>
            <w:vAlign w:val="top"/>
          </w:tcPr>
          <w:p w14:paraId="3E095122" w14:textId="77777777" w:rsidR="004721F3" w:rsidRPr="004721F3" w:rsidRDefault="004721F3" w:rsidP="000C0684">
            <w:pPr>
              <w:pStyle w:val="ListBullet"/>
              <w:spacing w:after="100"/>
              <w:ind w:left="357" w:hanging="357"/>
              <w:rPr>
                <w:sz w:val="20"/>
                <w:szCs w:val="20"/>
              </w:rPr>
            </w:pPr>
            <w:r w:rsidRPr="004721F3">
              <w:rPr>
                <w:sz w:val="20"/>
                <w:szCs w:val="20"/>
              </w:rPr>
              <w:t>Connects and collaborates with others using a variety of digital devices and software to transact and communicate</w:t>
            </w:r>
          </w:p>
          <w:p w14:paraId="067A5800" w14:textId="77777777" w:rsidR="004721F3" w:rsidRPr="004721F3" w:rsidRDefault="004721F3" w:rsidP="000C0684">
            <w:pPr>
              <w:pStyle w:val="ListBullet"/>
              <w:spacing w:after="100"/>
              <w:ind w:left="357" w:hanging="357"/>
              <w:rPr>
                <w:sz w:val="20"/>
                <w:szCs w:val="20"/>
              </w:rPr>
            </w:pPr>
            <w:r w:rsidRPr="004721F3">
              <w:rPr>
                <w:sz w:val="20"/>
                <w:szCs w:val="20"/>
              </w:rPr>
              <w:t>Understands an increasing range of uses of the internet for activities and transactions</w:t>
            </w:r>
          </w:p>
          <w:p w14:paraId="1E8EB8E4" w14:textId="77777777" w:rsidR="004721F3" w:rsidRPr="004721F3" w:rsidRDefault="004721F3" w:rsidP="000C0684">
            <w:pPr>
              <w:pStyle w:val="ListBullet"/>
              <w:spacing w:after="100"/>
              <w:ind w:left="357" w:hanging="357"/>
              <w:rPr>
                <w:sz w:val="20"/>
                <w:szCs w:val="20"/>
              </w:rPr>
            </w:pPr>
            <w:r w:rsidRPr="004721F3">
              <w:rPr>
                <w:sz w:val="20"/>
                <w:szCs w:val="20"/>
              </w:rPr>
              <w:t xml:space="preserve">Understands and applies a limited number of digital netiquette conventions </w:t>
            </w:r>
          </w:p>
          <w:p w14:paraId="6457C1D7" w14:textId="77777777" w:rsidR="004721F3" w:rsidRPr="00BD5936" w:rsidRDefault="004721F3" w:rsidP="000C0684">
            <w:pPr>
              <w:pStyle w:val="ListBullet"/>
              <w:spacing w:after="100"/>
              <w:ind w:left="357" w:hanging="357"/>
              <w:rPr>
                <w:sz w:val="20"/>
                <w:szCs w:val="20"/>
              </w:rPr>
            </w:pPr>
            <w:r w:rsidRPr="004721F3">
              <w:rPr>
                <w:sz w:val="20"/>
                <w:szCs w:val="20"/>
              </w:rPr>
              <w:t>Initiates, maintains</w:t>
            </w:r>
            <w:r w:rsidR="00BD5936">
              <w:rPr>
                <w:sz w:val="20"/>
                <w:szCs w:val="20"/>
              </w:rPr>
              <w:t xml:space="preserve"> and ends online communications</w:t>
            </w:r>
          </w:p>
        </w:tc>
        <w:tc>
          <w:tcPr>
            <w:tcW w:w="3096" w:type="dxa"/>
            <w:vAlign w:val="top"/>
          </w:tcPr>
          <w:p w14:paraId="15B44C18" w14:textId="77777777" w:rsidR="004721F3" w:rsidRPr="004721F3" w:rsidRDefault="004721F3" w:rsidP="000C0684">
            <w:pPr>
              <w:pStyle w:val="ListBullet"/>
              <w:spacing w:after="100"/>
              <w:ind w:left="357" w:hanging="357"/>
              <w:rPr>
                <w:sz w:val="20"/>
                <w:szCs w:val="20"/>
              </w:rPr>
            </w:pPr>
            <w:r w:rsidRPr="004721F3">
              <w:rPr>
                <w:sz w:val="20"/>
                <w:szCs w:val="20"/>
              </w:rPr>
              <w:t xml:space="preserve">Recognises different ways to connect to the internet </w:t>
            </w:r>
          </w:p>
          <w:p w14:paraId="40D7F947" w14:textId="77777777" w:rsidR="004721F3" w:rsidRPr="004721F3" w:rsidRDefault="004721F3" w:rsidP="000C0684">
            <w:pPr>
              <w:pStyle w:val="ListBullet"/>
              <w:spacing w:after="100"/>
              <w:ind w:left="357" w:hanging="357"/>
              <w:rPr>
                <w:sz w:val="20"/>
                <w:szCs w:val="20"/>
              </w:rPr>
            </w:pPr>
            <w:r w:rsidRPr="004721F3">
              <w:rPr>
                <w:sz w:val="20"/>
                <w:szCs w:val="20"/>
              </w:rPr>
              <w:t>Connects and collaborates with others using a wireless digital device and software to transact and communicate</w:t>
            </w:r>
          </w:p>
          <w:p w14:paraId="3882FA5A" w14:textId="77777777" w:rsidR="004721F3" w:rsidRPr="004721F3" w:rsidRDefault="004721F3" w:rsidP="000C0684">
            <w:pPr>
              <w:pStyle w:val="ListBullet"/>
              <w:spacing w:after="100"/>
              <w:ind w:left="357" w:hanging="357"/>
              <w:rPr>
                <w:sz w:val="20"/>
                <w:szCs w:val="20"/>
              </w:rPr>
            </w:pPr>
            <w:r w:rsidRPr="004721F3">
              <w:rPr>
                <w:sz w:val="20"/>
                <w:szCs w:val="20"/>
              </w:rPr>
              <w:t>Demonstrates an understanding of how to manage internet use for communication and transactions</w:t>
            </w:r>
          </w:p>
          <w:p w14:paraId="13CB1535" w14:textId="77777777" w:rsidR="004721F3" w:rsidRPr="004721F3" w:rsidRDefault="004721F3" w:rsidP="000C0684">
            <w:pPr>
              <w:pStyle w:val="ListBullet"/>
              <w:spacing w:after="100"/>
              <w:ind w:left="357" w:hanging="357"/>
              <w:rPr>
                <w:sz w:val="20"/>
                <w:szCs w:val="20"/>
              </w:rPr>
            </w:pPr>
            <w:r w:rsidRPr="004721F3">
              <w:rPr>
                <w:sz w:val="20"/>
                <w:szCs w:val="20"/>
              </w:rPr>
              <w:t>Understands how digital netiquette impacts communication</w:t>
            </w:r>
          </w:p>
        </w:tc>
      </w:tr>
      <w:tr w:rsidR="004721F3" w:rsidRPr="00FA3054" w14:paraId="6F4036A9" w14:textId="77777777" w:rsidTr="000C0684">
        <w:trPr>
          <w:trHeight w:val="3258"/>
        </w:trPr>
        <w:tc>
          <w:tcPr>
            <w:tcW w:w="1560" w:type="dxa"/>
            <w:shd w:val="clear" w:color="auto" w:fill="F2F2F2" w:themeFill="background1" w:themeFillShade="F2"/>
            <w:vAlign w:val="top"/>
          </w:tcPr>
          <w:p w14:paraId="2584CDA7" w14:textId="77777777" w:rsidR="004721F3" w:rsidRPr="00BD5936" w:rsidRDefault="004721F3" w:rsidP="000C0684">
            <w:pPr>
              <w:rPr>
                <w:b/>
              </w:rPr>
            </w:pPr>
            <w:r w:rsidRPr="00BD5936">
              <w:rPr>
                <w:b/>
              </w:rPr>
              <w:lastRenderedPageBreak/>
              <w:t>Digital identity and safety</w:t>
            </w:r>
          </w:p>
        </w:tc>
        <w:tc>
          <w:tcPr>
            <w:tcW w:w="2410" w:type="dxa"/>
            <w:vAlign w:val="top"/>
          </w:tcPr>
          <w:p w14:paraId="72D23A09" w14:textId="77777777" w:rsidR="004721F3" w:rsidRPr="004721F3" w:rsidRDefault="004721F3" w:rsidP="000C0684">
            <w:pPr>
              <w:pStyle w:val="ListBullet"/>
              <w:spacing w:after="100"/>
              <w:ind w:left="357" w:hanging="357"/>
              <w:rPr>
                <w:sz w:val="20"/>
                <w:szCs w:val="20"/>
              </w:rPr>
            </w:pPr>
            <w:r w:rsidRPr="004721F3">
              <w:rPr>
                <w:sz w:val="20"/>
                <w:szCs w:val="20"/>
              </w:rPr>
              <w:t xml:space="preserve">Shows some recognition that users connect digitally for different purposes </w:t>
            </w:r>
          </w:p>
          <w:p w14:paraId="06095838" w14:textId="77777777" w:rsidR="004721F3" w:rsidRPr="00BD5936" w:rsidRDefault="004721F3" w:rsidP="000C0684">
            <w:pPr>
              <w:pStyle w:val="ListBullet"/>
              <w:spacing w:after="100"/>
              <w:ind w:left="357" w:hanging="357"/>
              <w:rPr>
                <w:sz w:val="20"/>
                <w:szCs w:val="20"/>
              </w:rPr>
            </w:pPr>
            <w:r w:rsidRPr="004721F3">
              <w:rPr>
                <w:sz w:val="20"/>
                <w:szCs w:val="20"/>
              </w:rPr>
              <w:t>Cop</w:t>
            </w:r>
            <w:r w:rsidR="00BD5936">
              <w:rPr>
                <w:sz w:val="20"/>
                <w:szCs w:val="20"/>
              </w:rPr>
              <w:t>ies simple risk protection code</w:t>
            </w:r>
          </w:p>
        </w:tc>
        <w:tc>
          <w:tcPr>
            <w:tcW w:w="2417" w:type="dxa"/>
            <w:vAlign w:val="top"/>
          </w:tcPr>
          <w:p w14:paraId="2F8A1404" w14:textId="77777777" w:rsidR="004721F3" w:rsidRPr="004721F3" w:rsidRDefault="004721F3" w:rsidP="000C0684">
            <w:pPr>
              <w:pStyle w:val="ListBullet"/>
              <w:spacing w:after="100"/>
              <w:ind w:left="357" w:hanging="357"/>
              <w:rPr>
                <w:sz w:val="20"/>
                <w:szCs w:val="20"/>
              </w:rPr>
            </w:pPr>
            <w:r w:rsidRPr="004721F3">
              <w:rPr>
                <w:sz w:val="20"/>
                <w:szCs w:val="20"/>
              </w:rPr>
              <w:t>Begins to understand there are risks associated with providing information</w:t>
            </w:r>
          </w:p>
          <w:p w14:paraId="5F2EB5B8" w14:textId="77777777" w:rsidR="004721F3" w:rsidRPr="004721F3" w:rsidRDefault="004721F3" w:rsidP="000C0684">
            <w:pPr>
              <w:pStyle w:val="ListBullet"/>
              <w:spacing w:after="100"/>
              <w:ind w:left="357" w:hanging="357"/>
              <w:rPr>
                <w:sz w:val="20"/>
                <w:szCs w:val="20"/>
              </w:rPr>
            </w:pPr>
            <w:r w:rsidRPr="004721F3">
              <w:rPr>
                <w:sz w:val="20"/>
                <w:szCs w:val="20"/>
              </w:rPr>
              <w:t>Begins to recognise purpose of digital risk protection</w:t>
            </w:r>
          </w:p>
          <w:p w14:paraId="1DFE2CA3" w14:textId="77777777" w:rsidR="004721F3" w:rsidRPr="004721F3" w:rsidRDefault="004721F3" w:rsidP="000C0684">
            <w:pPr>
              <w:pStyle w:val="ListBullet"/>
              <w:spacing w:after="100"/>
              <w:ind w:left="357" w:hanging="357"/>
              <w:rPr>
                <w:sz w:val="20"/>
                <w:szCs w:val="20"/>
              </w:rPr>
            </w:pPr>
            <w:r w:rsidRPr="004721F3">
              <w:rPr>
                <w:sz w:val="20"/>
                <w:szCs w:val="20"/>
              </w:rPr>
              <w:t>Begins to understand the concept of privacy</w:t>
            </w:r>
          </w:p>
          <w:p w14:paraId="3B03260F" w14:textId="77777777" w:rsidR="004721F3" w:rsidRPr="00BD5936" w:rsidRDefault="004721F3" w:rsidP="000C0684">
            <w:pPr>
              <w:pStyle w:val="ListBullet"/>
              <w:spacing w:after="100"/>
              <w:ind w:left="357" w:hanging="357"/>
              <w:rPr>
                <w:sz w:val="20"/>
                <w:szCs w:val="20"/>
              </w:rPr>
            </w:pPr>
            <w:r w:rsidRPr="004721F3">
              <w:rPr>
                <w:sz w:val="20"/>
                <w:szCs w:val="20"/>
              </w:rPr>
              <w:t>Mak</w:t>
            </w:r>
            <w:r w:rsidR="00BD5936">
              <w:rPr>
                <w:sz w:val="20"/>
                <w:szCs w:val="20"/>
              </w:rPr>
              <w:t xml:space="preserve">es simple risk protection code </w:t>
            </w:r>
          </w:p>
        </w:tc>
        <w:tc>
          <w:tcPr>
            <w:tcW w:w="2417" w:type="dxa"/>
            <w:vAlign w:val="top"/>
          </w:tcPr>
          <w:p w14:paraId="02D7D3D0" w14:textId="77777777" w:rsidR="004721F3" w:rsidRPr="004721F3" w:rsidRDefault="004721F3" w:rsidP="000C0684">
            <w:pPr>
              <w:pStyle w:val="ListBullet"/>
              <w:spacing w:after="100"/>
              <w:ind w:left="357" w:hanging="357"/>
              <w:rPr>
                <w:sz w:val="20"/>
                <w:szCs w:val="20"/>
              </w:rPr>
            </w:pPr>
            <w:r w:rsidRPr="004721F3">
              <w:rPr>
                <w:sz w:val="20"/>
                <w:szCs w:val="20"/>
              </w:rPr>
              <w:t xml:space="preserve">Begins to recognise own digital footprint and its permanency </w:t>
            </w:r>
          </w:p>
          <w:p w14:paraId="2CE5752E" w14:textId="77777777" w:rsidR="004721F3" w:rsidRPr="004721F3" w:rsidRDefault="004721F3" w:rsidP="000C0684">
            <w:pPr>
              <w:pStyle w:val="ListBullet"/>
              <w:spacing w:after="100"/>
              <w:ind w:left="357" w:hanging="357"/>
              <w:rPr>
                <w:sz w:val="20"/>
                <w:szCs w:val="20"/>
              </w:rPr>
            </w:pPr>
            <w:r w:rsidRPr="004721F3">
              <w:rPr>
                <w:sz w:val="20"/>
                <w:szCs w:val="20"/>
              </w:rPr>
              <w:t>Recognises and applies a very restricted range of digital risk protection software and privacy strategies</w:t>
            </w:r>
          </w:p>
          <w:p w14:paraId="79CD3C67" w14:textId="77777777" w:rsidR="004721F3" w:rsidRPr="004721F3" w:rsidRDefault="004721F3" w:rsidP="000C0684">
            <w:pPr>
              <w:pStyle w:val="ListBullet"/>
              <w:spacing w:after="100"/>
              <w:ind w:left="357" w:hanging="357"/>
              <w:rPr>
                <w:sz w:val="20"/>
                <w:szCs w:val="20"/>
              </w:rPr>
            </w:pPr>
            <w:r w:rsidRPr="004721F3">
              <w:rPr>
                <w:sz w:val="20"/>
                <w:szCs w:val="20"/>
              </w:rPr>
              <w:t>Begins to recognise unsafe web links and warnings</w:t>
            </w:r>
          </w:p>
          <w:p w14:paraId="51933254" w14:textId="77777777" w:rsidR="004721F3" w:rsidRPr="004721F3" w:rsidRDefault="004721F3" w:rsidP="000C0684">
            <w:pPr>
              <w:pStyle w:val="ListBullet"/>
              <w:spacing w:after="100"/>
              <w:ind w:left="357" w:hanging="357"/>
              <w:rPr>
                <w:sz w:val="20"/>
                <w:szCs w:val="20"/>
              </w:rPr>
            </w:pPr>
            <w:r w:rsidRPr="004721F3">
              <w:rPr>
                <w:sz w:val="20"/>
                <w:szCs w:val="20"/>
              </w:rPr>
              <w:t>Makes some distinction between personal and work related use of digital devices and software</w:t>
            </w:r>
          </w:p>
          <w:p w14:paraId="16FEA48C" w14:textId="77777777" w:rsidR="004721F3" w:rsidRPr="00BD5936" w:rsidRDefault="004721F3" w:rsidP="000C0684">
            <w:pPr>
              <w:pStyle w:val="ListBullet"/>
              <w:spacing w:after="100"/>
              <w:ind w:left="357" w:hanging="357"/>
              <w:rPr>
                <w:sz w:val="20"/>
                <w:szCs w:val="20"/>
              </w:rPr>
            </w:pPr>
            <w:r w:rsidRPr="004721F3">
              <w:rPr>
                <w:sz w:val="20"/>
                <w:szCs w:val="20"/>
              </w:rPr>
              <w:t>Begins to recog</w:t>
            </w:r>
            <w:r w:rsidR="00BD5936">
              <w:rPr>
                <w:sz w:val="20"/>
                <w:szCs w:val="20"/>
              </w:rPr>
              <w:t>nise some inappropriate content</w:t>
            </w:r>
          </w:p>
        </w:tc>
        <w:tc>
          <w:tcPr>
            <w:tcW w:w="2417" w:type="dxa"/>
            <w:vAlign w:val="top"/>
          </w:tcPr>
          <w:p w14:paraId="41FB5524" w14:textId="77777777" w:rsidR="004721F3" w:rsidRPr="004721F3" w:rsidRDefault="004721F3" w:rsidP="000C0684">
            <w:pPr>
              <w:pStyle w:val="ListBullet"/>
              <w:spacing w:after="100"/>
              <w:ind w:left="357" w:hanging="357"/>
              <w:rPr>
                <w:sz w:val="20"/>
                <w:szCs w:val="20"/>
              </w:rPr>
            </w:pPr>
            <w:r w:rsidRPr="004721F3">
              <w:rPr>
                <w:sz w:val="20"/>
                <w:szCs w:val="20"/>
              </w:rPr>
              <w:t>Begins to demonstrate some insight when sharing information over the internet</w:t>
            </w:r>
          </w:p>
          <w:p w14:paraId="61FE2E74" w14:textId="77777777" w:rsidR="004721F3" w:rsidRPr="004721F3" w:rsidRDefault="004721F3" w:rsidP="000C0684">
            <w:pPr>
              <w:pStyle w:val="ListBullet"/>
              <w:spacing w:after="100"/>
              <w:ind w:left="357" w:hanging="357"/>
              <w:rPr>
                <w:sz w:val="20"/>
                <w:szCs w:val="20"/>
              </w:rPr>
            </w:pPr>
            <w:r w:rsidRPr="004721F3">
              <w:rPr>
                <w:sz w:val="20"/>
                <w:szCs w:val="20"/>
              </w:rPr>
              <w:t xml:space="preserve">Understands the importance of secure information and privacy </w:t>
            </w:r>
          </w:p>
          <w:p w14:paraId="6F48F2F3" w14:textId="77777777" w:rsidR="004721F3" w:rsidRPr="004721F3" w:rsidRDefault="004721F3" w:rsidP="000C0684">
            <w:pPr>
              <w:pStyle w:val="ListBullet"/>
              <w:spacing w:after="100"/>
              <w:ind w:left="357" w:hanging="357"/>
              <w:rPr>
                <w:sz w:val="20"/>
                <w:szCs w:val="20"/>
              </w:rPr>
            </w:pPr>
            <w:r w:rsidRPr="004721F3">
              <w:rPr>
                <w:sz w:val="20"/>
                <w:szCs w:val="20"/>
              </w:rPr>
              <w:t>Takes some personal responsibility for identifying and managing risk factors</w:t>
            </w:r>
          </w:p>
          <w:p w14:paraId="5C9D5A2C" w14:textId="77777777" w:rsidR="004721F3" w:rsidRPr="004721F3" w:rsidRDefault="004721F3" w:rsidP="000C0684">
            <w:pPr>
              <w:pStyle w:val="ListBullet"/>
              <w:spacing w:after="100"/>
              <w:ind w:left="357" w:hanging="357"/>
              <w:rPr>
                <w:sz w:val="20"/>
                <w:szCs w:val="20"/>
              </w:rPr>
            </w:pPr>
            <w:r w:rsidRPr="004721F3">
              <w:rPr>
                <w:sz w:val="20"/>
                <w:szCs w:val="20"/>
              </w:rPr>
              <w:t>Ensures security protection software is downloaded and updated</w:t>
            </w:r>
          </w:p>
          <w:p w14:paraId="1B993A9B" w14:textId="77777777" w:rsidR="004721F3" w:rsidRPr="00BD5936" w:rsidRDefault="004721F3" w:rsidP="000C0684">
            <w:pPr>
              <w:pStyle w:val="ListBullet"/>
              <w:spacing w:after="100"/>
              <w:ind w:left="357" w:hanging="357"/>
              <w:rPr>
                <w:sz w:val="20"/>
                <w:szCs w:val="20"/>
              </w:rPr>
            </w:pPr>
            <w:r w:rsidRPr="004721F3">
              <w:rPr>
                <w:sz w:val="20"/>
                <w:szCs w:val="20"/>
              </w:rPr>
              <w:t>Selects appropri</w:t>
            </w:r>
            <w:r w:rsidR="00BD5936">
              <w:rPr>
                <w:sz w:val="20"/>
                <w:szCs w:val="20"/>
              </w:rPr>
              <w:t xml:space="preserve">ate audience for communication </w:t>
            </w:r>
          </w:p>
        </w:tc>
        <w:tc>
          <w:tcPr>
            <w:tcW w:w="3096" w:type="dxa"/>
            <w:vAlign w:val="top"/>
          </w:tcPr>
          <w:p w14:paraId="606A0002" w14:textId="77777777" w:rsidR="004721F3" w:rsidRPr="004721F3" w:rsidRDefault="004721F3" w:rsidP="000C0684">
            <w:pPr>
              <w:pStyle w:val="ListBullet"/>
              <w:spacing w:after="100"/>
              <w:ind w:left="357" w:hanging="357"/>
              <w:rPr>
                <w:sz w:val="20"/>
                <w:szCs w:val="20"/>
              </w:rPr>
            </w:pPr>
            <w:r w:rsidRPr="004721F3">
              <w:rPr>
                <w:sz w:val="20"/>
                <w:szCs w:val="20"/>
              </w:rPr>
              <w:t>Sets user preferences for software applications</w:t>
            </w:r>
          </w:p>
          <w:p w14:paraId="5D8F334D" w14:textId="77777777" w:rsidR="004721F3" w:rsidRPr="004721F3" w:rsidRDefault="004721F3" w:rsidP="000C0684">
            <w:pPr>
              <w:pStyle w:val="ListBullet"/>
              <w:spacing w:after="100"/>
              <w:ind w:left="357" w:hanging="357"/>
              <w:rPr>
                <w:sz w:val="20"/>
                <w:szCs w:val="20"/>
              </w:rPr>
            </w:pPr>
            <w:r w:rsidRPr="004721F3">
              <w:rPr>
                <w:sz w:val="20"/>
                <w:szCs w:val="20"/>
              </w:rPr>
              <w:t>Demonstrates understanding of virus protection software</w:t>
            </w:r>
          </w:p>
          <w:p w14:paraId="59B0045C" w14:textId="77777777" w:rsidR="004721F3" w:rsidRPr="004721F3" w:rsidRDefault="004721F3" w:rsidP="000C0684">
            <w:pPr>
              <w:pStyle w:val="ListBullet"/>
              <w:spacing w:after="100"/>
              <w:ind w:left="357" w:hanging="357"/>
              <w:rPr>
                <w:sz w:val="20"/>
                <w:szCs w:val="20"/>
              </w:rPr>
            </w:pPr>
            <w:r w:rsidRPr="004721F3">
              <w:rPr>
                <w:sz w:val="20"/>
                <w:szCs w:val="20"/>
              </w:rPr>
              <w:t>Demonstrates knowledge of system safety to ensure data is protected if system fails</w:t>
            </w:r>
          </w:p>
          <w:p w14:paraId="50A43322" w14:textId="77777777" w:rsidR="004721F3" w:rsidRPr="004721F3" w:rsidRDefault="004721F3" w:rsidP="000C0684">
            <w:pPr>
              <w:pStyle w:val="ListBullet"/>
              <w:spacing w:after="100"/>
              <w:ind w:left="357" w:hanging="357"/>
              <w:rPr>
                <w:sz w:val="20"/>
                <w:szCs w:val="20"/>
              </w:rPr>
            </w:pPr>
            <w:r w:rsidRPr="004721F3">
              <w:rPr>
                <w:sz w:val="20"/>
                <w:szCs w:val="20"/>
              </w:rPr>
              <w:t>Understands online safety to complete financial transactions</w:t>
            </w:r>
          </w:p>
          <w:p w14:paraId="464A86E7" w14:textId="77777777" w:rsidR="004721F3" w:rsidRPr="004721F3" w:rsidRDefault="004721F3" w:rsidP="000C0684">
            <w:pPr>
              <w:pStyle w:val="ListBullet"/>
              <w:spacing w:after="100"/>
              <w:ind w:left="357" w:hanging="357"/>
              <w:rPr>
                <w:sz w:val="20"/>
                <w:szCs w:val="20"/>
              </w:rPr>
            </w:pPr>
            <w:r w:rsidRPr="004721F3">
              <w:rPr>
                <w:sz w:val="20"/>
                <w:szCs w:val="20"/>
              </w:rPr>
              <w:t>Demonstrates awareness of strategies to mitigate potential negative impacts of digital or online activity</w:t>
            </w:r>
          </w:p>
          <w:p w14:paraId="342626CF" w14:textId="77777777" w:rsidR="004721F3" w:rsidRPr="004721F3" w:rsidRDefault="004721F3" w:rsidP="000C0684">
            <w:pPr>
              <w:pStyle w:val="ListBullet"/>
              <w:spacing w:after="100"/>
              <w:ind w:left="357" w:hanging="357"/>
              <w:rPr>
                <w:sz w:val="20"/>
                <w:szCs w:val="20"/>
              </w:rPr>
            </w:pPr>
            <w:r w:rsidRPr="004721F3">
              <w:rPr>
                <w:sz w:val="20"/>
                <w:szCs w:val="20"/>
              </w:rPr>
              <w:t>Identifies the purpose and intended audience of a range of online content and/or software for the user</w:t>
            </w:r>
          </w:p>
          <w:p w14:paraId="36AB9357" w14:textId="77777777" w:rsidR="004721F3" w:rsidRPr="004721F3" w:rsidRDefault="004721F3" w:rsidP="000C0684">
            <w:pPr>
              <w:pStyle w:val="ListBullet"/>
              <w:spacing w:after="100"/>
              <w:ind w:left="357" w:hanging="357"/>
              <w:rPr>
                <w:sz w:val="20"/>
                <w:szCs w:val="20"/>
              </w:rPr>
            </w:pPr>
            <w:r w:rsidRPr="004721F3">
              <w:rPr>
                <w:sz w:val="20"/>
                <w:szCs w:val="20"/>
              </w:rPr>
              <w:t>Uses technology ergonomically</w:t>
            </w:r>
          </w:p>
        </w:tc>
      </w:tr>
    </w:tbl>
    <w:p w14:paraId="0D7DEB3B" w14:textId="77777777" w:rsidR="00BD5936" w:rsidRPr="001735E3" w:rsidRDefault="00BD5936" w:rsidP="001735E3">
      <w:r>
        <w:br w:type="page"/>
      </w:r>
    </w:p>
    <w:p w14:paraId="32B5F766" w14:textId="77777777" w:rsidR="00BD5936" w:rsidRDefault="00BD5936" w:rsidP="000C0684">
      <w:pPr>
        <w:pStyle w:val="Caption"/>
      </w:pPr>
      <w:r w:rsidRPr="00EE16CA">
        <w:rPr>
          <w:bCs/>
        </w:rPr>
        <w:lastRenderedPageBreak/>
        <w:t xml:space="preserve">Digital literacy indicator .13: </w:t>
      </w:r>
      <w:r w:rsidRPr="00EE16CA">
        <w:t>Knowledge</w:t>
      </w:r>
      <w:r>
        <w:t xml:space="preserve">, use and application </w:t>
      </w:r>
      <w:r w:rsidRPr="00EE16CA">
        <w:t>of digital literacy skills</w:t>
      </w:r>
    </w:p>
    <w:tbl>
      <w:tblPr>
        <w:tblStyle w:val="DESE"/>
        <w:tblW w:w="5000" w:type="pct"/>
        <w:tblLayout w:type="fixed"/>
        <w:tblLook w:val="0020" w:firstRow="1" w:lastRow="0" w:firstColumn="0" w:lastColumn="0" w:noHBand="0" w:noVBand="0"/>
        <w:tblDescription w:val="Digital literacy indicator .13: Knowledge, use and application of digital literacy skills"/>
      </w:tblPr>
      <w:tblGrid>
        <w:gridCol w:w="1521"/>
        <w:gridCol w:w="2160"/>
        <w:gridCol w:w="2126"/>
        <w:gridCol w:w="2757"/>
        <w:gridCol w:w="2348"/>
        <w:gridCol w:w="3036"/>
      </w:tblGrid>
      <w:tr w:rsidR="000C0684" w:rsidRPr="0012473F" w14:paraId="20D744B8" w14:textId="77777777" w:rsidTr="000C0684">
        <w:trPr>
          <w:cnfStyle w:val="100000000000" w:firstRow="1" w:lastRow="0" w:firstColumn="0" w:lastColumn="0" w:oddVBand="0" w:evenVBand="0" w:oddHBand="0" w:evenHBand="0" w:firstRowFirstColumn="0" w:firstRowLastColumn="0" w:lastRowFirstColumn="0" w:lastRowLastColumn="0"/>
          <w:trHeight w:val="396"/>
          <w:tblHeader/>
        </w:trPr>
        <w:tc>
          <w:tcPr>
            <w:tcW w:w="1521" w:type="dxa"/>
          </w:tcPr>
          <w:p w14:paraId="09E0CA0B" w14:textId="77777777" w:rsidR="000C0684" w:rsidRPr="000C0684" w:rsidRDefault="000C0684" w:rsidP="000C0684">
            <w:r w:rsidRPr="000C0684">
              <w:t>Focus Area</w:t>
            </w:r>
          </w:p>
        </w:tc>
        <w:tc>
          <w:tcPr>
            <w:tcW w:w="2160" w:type="dxa"/>
          </w:tcPr>
          <w:p w14:paraId="0FB3AE23" w14:textId="77777777" w:rsidR="000C0684" w:rsidRPr="000C0684" w:rsidRDefault="000C0684" w:rsidP="000C0684">
            <w:r w:rsidRPr="000C0684">
              <w:t>Pre Level 1A</w:t>
            </w:r>
          </w:p>
        </w:tc>
        <w:tc>
          <w:tcPr>
            <w:tcW w:w="2126" w:type="dxa"/>
          </w:tcPr>
          <w:p w14:paraId="7B2C39A5" w14:textId="77777777" w:rsidR="000C0684" w:rsidRPr="000C0684" w:rsidRDefault="000C0684" w:rsidP="000C0684">
            <w:r w:rsidRPr="000C0684">
              <w:t>Pre Level 1B</w:t>
            </w:r>
          </w:p>
        </w:tc>
        <w:tc>
          <w:tcPr>
            <w:tcW w:w="2757" w:type="dxa"/>
          </w:tcPr>
          <w:p w14:paraId="6AAC7356" w14:textId="77777777" w:rsidR="000C0684" w:rsidRPr="000C0684" w:rsidRDefault="000C0684" w:rsidP="000C0684">
            <w:r w:rsidRPr="000C0684">
              <w:t>Level 1</w:t>
            </w:r>
          </w:p>
        </w:tc>
        <w:tc>
          <w:tcPr>
            <w:tcW w:w="2348" w:type="dxa"/>
          </w:tcPr>
          <w:p w14:paraId="74D1A8F1" w14:textId="77777777" w:rsidR="000C0684" w:rsidRPr="000C0684" w:rsidRDefault="000C0684" w:rsidP="000C0684">
            <w:r w:rsidRPr="000C0684">
              <w:t>Level 2</w:t>
            </w:r>
          </w:p>
        </w:tc>
        <w:tc>
          <w:tcPr>
            <w:tcW w:w="3036" w:type="dxa"/>
          </w:tcPr>
          <w:p w14:paraId="2A4B2BAD" w14:textId="77777777" w:rsidR="000C0684" w:rsidRPr="000C0684" w:rsidRDefault="000C0684" w:rsidP="000C0684">
            <w:r w:rsidRPr="000C0684">
              <w:t>Level 3</w:t>
            </w:r>
          </w:p>
        </w:tc>
      </w:tr>
      <w:tr w:rsidR="00BD5936" w:rsidRPr="005A05EA" w14:paraId="0323267B" w14:textId="77777777" w:rsidTr="000C0684">
        <w:trPr>
          <w:trHeight w:val="836"/>
        </w:trPr>
        <w:tc>
          <w:tcPr>
            <w:tcW w:w="1521" w:type="dxa"/>
            <w:shd w:val="clear" w:color="auto" w:fill="F2F2F2" w:themeFill="background1" w:themeFillShade="F2"/>
            <w:vAlign w:val="top"/>
          </w:tcPr>
          <w:p w14:paraId="7D741B82" w14:textId="77777777" w:rsidR="00BD5936" w:rsidRPr="00BD5936" w:rsidRDefault="00BD5936" w:rsidP="000C0684">
            <w:pPr>
              <w:rPr>
                <w:b/>
                <w:sz w:val="20"/>
              </w:rPr>
            </w:pPr>
            <w:r w:rsidRPr="00BD5936">
              <w:rPr>
                <w:b/>
                <w:sz w:val="20"/>
              </w:rPr>
              <w:t>Digital technologies and systems</w:t>
            </w:r>
          </w:p>
        </w:tc>
        <w:tc>
          <w:tcPr>
            <w:tcW w:w="2160" w:type="dxa"/>
            <w:vAlign w:val="top"/>
          </w:tcPr>
          <w:p w14:paraId="6A50542B" w14:textId="77777777" w:rsidR="00BD5936" w:rsidRPr="00BD5936" w:rsidRDefault="00BD5936" w:rsidP="000C0684">
            <w:pPr>
              <w:pStyle w:val="ListBullet"/>
              <w:spacing w:after="100"/>
              <w:ind w:left="357" w:hanging="357"/>
              <w:rPr>
                <w:sz w:val="20"/>
              </w:rPr>
            </w:pPr>
            <w:r w:rsidRPr="00BD5936">
              <w:rPr>
                <w:sz w:val="20"/>
              </w:rPr>
              <w:t>Begins to recognise extremely familiar digital devices</w:t>
            </w:r>
          </w:p>
          <w:p w14:paraId="26B9DEE6" w14:textId="77777777" w:rsidR="00BD5936" w:rsidRPr="00BD5936" w:rsidRDefault="00BD5936" w:rsidP="000C0684">
            <w:pPr>
              <w:pStyle w:val="ListBullet"/>
              <w:spacing w:after="100"/>
              <w:ind w:left="357" w:hanging="357"/>
              <w:rPr>
                <w:sz w:val="20"/>
              </w:rPr>
            </w:pPr>
            <w:r w:rsidRPr="00BD5936">
              <w:rPr>
                <w:sz w:val="20"/>
              </w:rPr>
              <w:t xml:space="preserve">Demonstrates extremely limited understanding of maintaining digital devices </w:t>
            </w:r>
          </w:p>
          <w:p w14:paraId="43A8D8E6" w14:textId="77777777" w:rsidR="00BD5936" w:rsidRPr="00BD5936" w:rsidRDefault="00BD5936" w:rsidP="000C0684">
            <w:pPr>
              <w:pStyle w:val="ListBullet"/>
              <w:spacing w:after="100"/>
              <w:ind w:left="357" w:hanging="357"/>
              <w:rPr>
                <w:sz w:val="20"/>
              </w:rPr>
            </w:pPr>
            <w:r w:rsidRPr="00BD5936">
              <w:rPr>
                <w:sz w:val="20"/>
              </w:rPr>
              <w:t>Begins to recognise extremely familiar digital symbols</w:t>
            </w:r>
          </w:p>
        </w:tc>
        <w:tc>
          <w:tcPr>
            <w:tcW w:w="2126" w:type="dxa"/>
            <w:vAlign w:val="top"/>
          </w:tcPr>
          <w:p w14:paraId="3F95C400" w14:textId="77777777" w:rsidR="00BD5936" w:rsidRPr="00BD5936" w:rsidRDefault="00BD5936" w:rsidP="000C0684">
            <w:pPr>
              <w:pStyle w:val="ListBullet"/>
              <w:spacing w:after="100"/>
              <w:ind w:left="357" w:hanging="357"/>
              <w:rPr>
                <w:sz w:val="20"/>
              </w:rPr>
            </w:pPr>
            <w:r w:rsidRPr="00BD5936">
              <w:rPr>
                <w:sz w:val="20"/>
              </w:rPr>
              <w:t>Begins to understand the purpose of some extremely familiar digital devices and software</w:t>
            </w:r>
          </w:p>
          <w:p w14:paraId="6F8D02AC" w14:textId="77777777" w:rsidR="00BD5936" w:rsidRPr="00BD5936" w:rsidRDefault="00BD5936" w:rsidP="000C0684">
            <w:pPr>
              <w:pStyle w:val="ListBullet"/>
              <w:spacing w:after="100"/>
              <w:ind w:left="357" w:hanging="357"/>
              <w:rPr>
                <w:sz w:val="20"/>
              </w:rPr>
            </w:pPr>
            <w:r w:rsidRPr="00BD5936">
              <w:rPr>
                <w:sz w:val="20"/>
              </w:rPr>
              <w:t xml:space="preserve">Demonstrates an extremely limited capacity to maintain digital devices </w:t>
            </w:r>
          </w:p>
          <w:p w14:paraId="0FAC760D" w14:textId="77777777" w:rsidR="00BD5936" w:rsidRPr="00BD5936" w:rsidRDefault="00BD5936" w:rsidP="000C0684">
            <w:pPr>
              <w:pStyle w:val="ListBullet"/>
              <w:spacing w:after="100"/>
              <w:ind w:left="357" w:hanging="357"/>
              <w:rPr>
                <w:sz w:val="20"/>
              </w:rPr>
            </w:pPr>
            <w:r w:rsidRPr="00BD5936">
              <w:rPr>
                <w:sz w:val="20"/>
              </w:rPr>
              <w:t>Begins to navigate extremely simple digital screen</w:t>
            </w:r>
          </w:p>
        </w:tc>
        <w:tc>
          <w:tcPr>
            <w:tcW w:w="2757" w:type="dxa"/>
            <w:vAlign w:val="top"/>
          </w:tcPr>
          <w:p w14:paraId="6639840C" w14:textId="77777777" w:rsidR="00BD5936" w:rsidRPr="00BD5936" w:rsidRDefault="00BD5936" w:rsidP="000C0684">
            <w:pPr>
              <w:pStyle w:val="ListBullet"/>
              <w:spacing w:after="100"/>
              <w:ind w:left="357" w:hanging="357"/>
              <w:rPr>
                <w:sz w:val="20"/>
              </w:rPr>
            </w:pPr>
            <w:r w:rsidRPr="00BD5936">
              <w:rPr>
                <w:sz w:val="20"/>
              </w:rPr>
              <w:t>Identifies some appropriate digital devices and software for immediate tasks</w:t>
            </w:r>
          </w:p>
          <w:p w14:paraId="478BAA75" w14:textId="77777777" w:rsidR="00BD5936" w:rsidRPr="00BD5936" w:rsidRDefault="00BD5936" w:rsidP="000C0684">
            <w:pPr>
              <w:pStyle w:val="ListBullet"/>
              <w:spacing w:after="100"/>
              <w:ind w:left="357" w:hanging="357"/>
              <w:rPr>
                <w:sz w:val="20"/>
              </w:rPr>
            </w:pPr>
            <w:r w:rsidRPr="00BD5936">
              <w:rPr>
                <w:sz w:val="20"/>
              </w:rPr>
              <w:t>Recognises a limited range of terms, symbols and icons with some understanding of their meaning</w:t>
            </w:r>
          </w:p>
          <w:p w14:paraId="54172C22" w14:textId="77777777" w:rsidR="00BD5936" w:rsidRPr="00BD5936" w:rsidRDefault="00BD5936" w:rsidP="000C0684">
            <w:pPr>
              <w:pStyle w:val="ListBullet"/>
              <w:spacing w:after="100"/>
              <w:ind w:left="357" w:hanging="357"/>
              <w:rPr>
                <w:sz w:val="20"/>
              </w:rPr>
            </w:pPr>
            <w:r w:rsidRPr="00BD5936">
              <w:rPr>
                <w:sz w:val="20"/>
              </w:rPr>
              <w:t xml:space="preserve">Demonstrates some familiarity with the basic layout conventions of websites and screens </w:t>
            </w:r>
          </w:p>
          <w:p w14:paraId="18050832" w14:textId="77777777" w:rsidR="00BD5936" w:rsidRPr="00BD5936" w:rsidRDefault="00BD5936" w:rsidP="000C0684">
            <w:pPr>
              <w:pStyle w:val="ListBullet"/>
              <w:spacing w:after="100"/>
              <w:ind w:left="357" w:hanging="357"/>
              <w:rPr>
                <w:sz w:val="20"/>
              </w:rPr>
            </w:pPr>
            <w:r w:rsidRPr="00BD5936">
              <w:rPr>
                <w:sz w:val="20"/>
              </w:rPr>
              <w:t>Understands the purpose and key features of highly familiar digital devices and software</w:t>
            </w:r>
          </w:p>
        </w:tc>
        <w:tc>
          <w:tcPr>
            <w:tcW w:w="2348" w:type="dxa"/>
            <w:vAlign w:val="top"/>
          </w:tcPr>
          <w:p w14:paraId="14181299" w14:textId="77777777" w:rsidR="00BD5936" w:rsidRPr="00BD5936" w:rsidRDefault="00BD5936" w:rsidP="000C0684">
            <w:pPr>
              <w:pStyle w:val="ListBullet"/>
              <w:spacing w:after="100"/>
              <w:ind w:left="357" w:hanging="357"/>
              <w:rPr>
                <w:sz w:val="20"/>
              </w:rPr>
            </w:pPr>
            <w:r w:rsidRPr="00BD5936">
              <w:rPr>
                <w:sz w:val="20"/>
              </w:rPr>
              <w:t>Identifies common digital systems to complete familiar tasks</w:t>
            </w:r>
          </w:p>
          <w:p w14:paraId="7A8E4667" w14:textId="77777777" w:rsidR="00BD5936" w:rsidRPr="00BD5936" w:rsidRDefault="00BD5936" w:rsidP="000C0684">
            <w:pPr>
              <w:pStyle w:val="ListBullet"/>
              <w:spacing w:after="100"/>
              <w:ind w:left="357" w:hanging="357"/>
              <w:rPr>
                <w:sz w:val="20"/>
              </w:rPr>
            </w:pPr>
            <w:r w:rsidRPr="00BD5936">
              <w:rPr>
                <w:sz w:val="20"/>
              </w:rPr>
              <w:t>Understands some general design and operating principles of digital devices and systems</w:t>
            </w:r>
          </w:p>
          <w:p w14:paraId="3F2FE0EB" w14:textId="77777777" w:rsidR="00BD5936" w:rsidRPr="00BD5936" w:rsidRDefault="00BD5936" w:rsidP="000C0684">
            <w:pPr>
              <w:pStyle w:val="ListBullet"/>
              <w:spacing w:after="100"/>
              <w:ind w:left="357" w:hanging="357"/>
              <w:rPr>
                <w:sz w:val="20"/>
              </w:rPr>
            </w:pPr>
            <w:r w:rsidRPr="00BD5936">
              <w:rPr>
                <w:sz w:val="20"/>
              </w:rPr>
              <w:t>Demonstrates familiarity with the layout conventions of websites and electronic documents</w:t>
            </w:r>
          </w:p>
          <w:p w14:paraId="2AD468D2" w14:textId="77777777" w:rsidR="00BD5936" w:rsidRPr="00BD5936" w:rsidRDefault="00BD5936" w:rsidP="000C0684">
            <w:pPr>
              <w:pStyle w:val="ListBullet"/>
              <w:spacing w:after="100"/>
              <w:ind w:left="357" w:hanging="357"/>
              <w:rPr>
                <w:sz w:val="20"/>
              </w:rPr>
            </w:pPr>
            <w:r w:rsidRPr="00BD5936">
              <w:rPr>
                <w:sz w:val="20"/>
              </w:rPr>
              <w:t>Identifies appropriate digital system to use to seek immediate information</w:t>
            </w:r>
          </w:p>
        </w:tc>
        <w:tc>
          <w:tcPr>
            <w:tcW w:w="3036" w:type="dxa"/>
            <w:vAlign w:val="top"/>
          </w:tcPr>
          <w:p w14:paraId="31C604C6" w14:textId="77777777" w:rsidR="00BD5936" w:rsidRPr="00BD5936" w:rsidRDefault="00BD5936" w:rsidP="000C0684">
            <w:pPr>
              <w:pStyle w:val="ListBullet"/>
              <w:spacing w:after="100"/>
              <w:ind w:left="357" w:hanging="357"/>
              <w:rPr>
                <w:sz w:val="20"/>
              </w:rPr>
            </w:pPr>
            <w:r w:rsidRPr="00BD5936">
              <w:rPr>
                <w:sz w:val="20"/>
              </w:rPr>
              <w:t>Uses a range of familiar digital technologies and systems address new situations</w:t>
            </w:r>
          </w:p>
          <w:p w14:paraId="14B1FA85" w14:textId="77777777" w:rsidR="00BD5936" w:rsidRPr="00BD5936" w:rsidRDefault="00BD5936" w:rsidP="000C0684">
            <w:pPr>
              <w:pStyle w:val="ListBullet"/>
              <w:spacing w:after="100"/>
              <w:ind w:left="357" w:hanging="357"/>
              <w:rPr>
                <w:sz w:val="20"/>
              </w:rPr>
            </w:pPr>
            <w:r w:rsidRPr="00BD5936">
              <w:rPr>
                <w:sz w:val="20"/>
              </w:rPr>
              <w:t>Identifies wired and wireless digital connection methods available to connect a range of devices to complete tasks, including cloud storage</w:t>
            </w:r>
          </w:p>
          <w:p w14:paraId="0AE48AF3" w14:textId="77777777" w:rsidR="00BD5936" w:rsidRPr="00BD5936" w:rsidRDefault="00BD5936" w:rsidP="000C0684">
            <w:pPr>
              <w:pStyle w:val="ListBullet"/>
              <w:spacing w:after="100"/>
              <w:ind w:left="357" w:hanging="357"/>
              <w:rPr>
                <w:sz w:val="20"/>
              </w:rPr>
            </w:pPr>
            <w:r w:rsidRPr="00BD5936">
              <w:rPr>
                <w:sz w:val="20"/>
              </w:rPr>
              <w:t>Follows instructions to connect a device to a network, connect unpaired devices or transfer a file between devices wirelessly</w:t>
            </w:r>
          </w:p>
          <w:p w14:paraId="7CB33C74" w14:textId="77777777" w:rsidR="00BD5936" w:rsidRPr="00BD5936" w:rsidRDefault="00BD5936" w:rsidP="000C0684">
            <w:pPr>
              <w:pStyle w:val="ListBullet"/>
              <w:spacing w:after="100"/>
              <w:ind w:left="357" w:hanging="357"/>
              <w:rPr>
                <w:sz w:val="20"/>
              </w:rPr>
            </w:pPr>
            <w:r w:rsidRPr="00BD5936">
              <w:rPr>
                <w:sz w:val="20"/>
              </w:rPr>
              <w:t>Explains how to connect a device to a network, connect unpaired devices or transfer a file between devices wirelessly</w:t>
            </w:r>
          </w:p>
        </w:tc>
      </w:tr>
      <w:tr w:rsidR="00BD5936" w:rsidRPr="005A05EA" w14:paraId="593F71FC" w14:textId="77777777" w:rsidTr="000C0684">
        <w:trPr>
          <w:trHeight w:val="978"/>
        </w:trPr>
        <w:tc>
          <w:tcPr>
            <w:tcW w:w="1521" w:type="dxa"/>
            <w:shd w:val="clear" w:color="auto" w:fill="F2F2F2" w:themeFill="background1" w:themeFillShade="F2"/>
            <w:vAlign w:val="top"/>
          </w:tcPr>
          <w:p w14:paraId="7687E55E" w14:textId="66400776" w:rsidR="00BD5936" w:rsidRPr="00BD5936" w:rsidRDefault="00A5542A" w:rsidP="000C0684">
            <w:pPr>
              <w:rPr>
                <w:b/>
                <w:sz w:val="20"/>
              </w:rPr>
            </w:pPr>
            <w:r>
              <w:rPr>
                <w:b/>
                <w:sz w:val="20"/>
              </w:rPr>
              <w:lastRenderedPageBreak/>
              <w:t xml:space="preserve">Create, </w:t>
            </w:r>
            <w:r w:rsidR="00BD5936" w:rsidRPr="00BD5936">
              <w:rPr>
                <w:b/>
                <w:sz w:val="20"/>
              </w:rPr>
              <w:t>organise, present and problem solve</w:t>
            </w:r>
          </w:p>
        </w:tc>
        <w:tc>
          <w:tcPr>
            <w:tcW w:w="2160" w:type="dxa"/>
            <w:vAlign w:val="top"/>
          </w:tcPr>
          <w:p w14:paraId="56773931" w14:textId="77777777" w:rsidR="00BD5936" w:rsidRPr="00BD5936" w:rsidRDefault="00BD5936" w:rsidP="000C0684">
            <w:pPr>
              <w:pStyle w:val="ListBullet"/>
              <w:spacing w:after="100"/>
              <w:ind w:left="357" w:hanging="357"/>
              <w:rPr>
                <w:sz w:val="20"/>
              </w:rPr>
            </w:pPr>
            <w:r w:rsidRPr="00BD5936">
              <w:rPr>
                <w:sz w:val="20"/>
              </w:rPr>
              <w:t>Uses an extremely limited range of digital letters and symbols</w:t>
            </w:r>
          </w:p>
          <w:p w14:paraId="36D9E8E3" w14:textId="77777777" w:rsidR="00BD5936" w:rsidRPr="00BD5936" w:rsidRDefault="00BD5936" w:rsidP="000C0684">
            <w:pPr>
              <w:pStyle w:val="ListBullet"/>
              <w:spacing w:after="100"/>
              <w:ind w:left="357" w:hanging="357"/>
              <w:rPr>
                <w:sz w:val="20"/>
              </w:rPr>
            </w:pPr>
            <w:r w:rsidRPr="00BD5936">
              <w:rPr>
                <w:sz w:val="20"/>
              </w:rPr>
              <w:t xml:space="preserve">Follows a single step oral or pictorial instruction to activate or deactivate tool </w:t>
            </w:r>
          </w:p>
          <w:p w14:paraId="60C82F5E" w14:textId="77777777" w:rsidR="00BD5936" w:rsidRPr="00BD5936" w:rsidRDefault="00BD5936" w:rsidP="000C0684">
            <w:pPr>
              <w:pStyle w:val="ListBullet"/>
              <w:spacing w:after="100"/>
              <w:ind w:left="357" w:hanging="357"/>
              <w:rPr>
                <w:sz w:val="20"/>
              </w:rPr>
            </w:pPr>
            <w:r w:rsidRPr="00BD5936">
              <w:rPr>
                <w:sz w:val="20"/>
              </w:rPr>
              <w:t xml:space="preserve">Begins to use digital peripherals </w:t>
            </w:r>
          </w:p>
          <w:p w14:paraId="7ACE205B" w14:textId="77777777" w:rsidR="00BD5936" w:rsidRPr="00BD5936" w:rsidRDefault="00BD5936" w:rsidP="000C0684">
            <w:pPr>
              <w:pStyle w:val="ListBullet"/>
              <w:spacing w:after="100"/>
              <w:ind w:left="357" w:hanging="357"/>
              <w:rPr>
                <w:sz w:val="20"/>
              </w:rPr>
            </w:pPr>
            <w:r w:rsidRPr="00BD5936">
              <w:rPr>
                <w:sz w:val="20"/>
              </w:rPr>
              <w:t xml:space="preserve">Responds to an extremely limited number of digital alerts or symbols </w:t>
            </w:r>
          </w:p>
        </w:tc>
        <w:tc>
          <w:tcPr>
            <w:tcW w:w="2126" w:type="dxa"/>
            <w:vAlign w:val="top"/>
          </w:tcPr>
          <w:p w14:paraId="50BC42E3" w14:textId="77777777" w:rsidR="00BD5936" w:rsidRPr="00BD5936" w:rsidRDefault="00BD5936" w:rsidP="000C0684">
            <w:pPr>
              <w:pStyle w:val="ListBullet"/>
              <w:spacing w:after="100"/>
              <w:ind w:left="357" w:hanging="357"/>
              <w:rPr>
                <w:sz w:val="20"/>
              </w:rPr>
            </w:pPr>
            <w:r w:rsidRPr="00BD5936">
              <w:rPr>
                <w:sz w:val="20"/>
              </w:rPr>
              <w:t>Uses an extremely limited number of digital devices and software applications</w:t>
            </w:r>
          </w:p>
          <w:p w14:paraId="615ED3CE" w14:textId="77777777" w:rsidR="00BD5936" w:rsidRPr="00BD5936" w:rsidRDefault="00BD5936" w:rsidP="000C0684">
            <w:pPr>
              <w:pStyle w:val="ListBullet"/>
              <w:spacing w:after="100"/>
              <w:ind w:left="357" w:hanging="357"/>
              <w:rPr>
                <w:sz w:val="20"/>
              </w:rPr>
            </w:pPr>
            <w:r w:rsidRPr="00BD5936">
              <w:rPr>
                <w:sz w:val="20"/>
              </w:rPr>
              <w:t>Recognises and responds to a limited number of digital prompts or alerts, texts, and symbols</w:t>
            </w:r>
          </w:p>
          <w:p w14:paraId="0DF081C5" w14:textId="77777777" w:rsidR="00BD5936" w:rsidRPr="00BD5936" w:rsidRDefault="00BD5936" w:rsidP="000C0684">
            <w:pPr>
              <w:pStyle w:val="ListBullet"/>
              <w:spacing w:after="100"/>
              <w:ind w:left="357" w:hanging="357"/>
              <w:rPr>
                <w:sz w:val="20"/>
              </w:rPr>
            </w:pPr>
            <w:r w:rsidRPr="00BD5936">
              <w:rPr>
                <w:sz w:val="20"/>
              </w:rPr>
              <w:t>Demonstrates a recognition of the relationship between digital peripherals and action on screen</w:t>
            </w:r>
          </w:p>
          <w:p w14:paraId="5EAF26AD" w14:textId="77777777" w:rsidR="00BD5936" w:rsidRPr="00BD5936" w:rsidRDefault="00BD5936" w:rsidP="000C0684">
            <w:pPr>
              <w:pStyle w:val="ListBullet"/>
              <w:spacing w:after="100"/>
              <w:ind w:left="357" w:hanging="357"/>
              <w:rPr>
                <w:sz w:val="20"/>
              </w:rPr>
            </w:pPr>
            <w:r w:rsidRPr="00BD5936">
              <w:rPr>
                <w:sz w:val="20"/>
              </w:rPr>
              <w:t>Begins to unders</w:t>
            </w:r>
            <w:r>
              <w:rPr>
                <w:sz w:val="20"/>
              </w:rPr>
              <w:t>tand that content can be changed</w:t>
            </w:r>
          </w:p>
        </w:tc>
        <w:tc>
          <w:tcPr>
            <w:tcW w:w="2757" w:type="dxa"/>
            <w:vAlign w:val="top"/>
          </w:tcPr>
          <w:p w14:paraId="006B98F6" w14:textId="77777777" w:rsidR="00BD5936" w:rsidRPr="00BD5936" w:rsidRDefault="00BD5936" w:rsidP="000C0684">
            <w:pPr>
              <w:pStyle w:val="ListBullet"/>
              <w:spacing w:after="100"/>
              <w:ind w:left="357" w:hanging="357"/>
              <w:rPr>
                <w:sz w:val="20"/>
              </w:rPr>
            </w:pPr>
            <w:r w:rsidRPr="00BD5936">
              <w:rPr>
                <w:sz w:val="20"/>
              </w:rPr>
              <w:t>Uses the key features of a limited range of digital devices and software applications</w:t>
            </w:r>
          </w:p>
          <w:p w14:paraId="3AD7CE3D" w14:textId="77777777" w:rsidR="00BD5936" w:rsidRPr="00BD5936" w:rsidRDefault="00BD5936" w:rsidP="000C0684">
            <w:pPr>
              <w:pStyle w:val="ListBullet"/>
              <w:spacing w:after="100"/>
              <w:ind w:left="357" w:hanging="357"/>
              <w:rPr>
                <w:sz w:val="20"/>
              </w:rPr>
            </w:pPr>
            <w:r w:rsidRPr="00BD5936">
              <w:rPr>
                <w:sz w:val="20"/>
              </w:rPr>
              <w:t>Retrieves short and simple information from a digital system</w:t>
            </w:r>
          </w:p>
          <w:p w14:paraId="040FCED6" w14:textId="77777777" w:rsidR="00BD5936" w:rsidRPr="00BD5936" w:rsidRDefault="00BD5936" w:rsidP="000C0684">
            <w:pPr>
              <w:pStyle w:val="ListBullet"/>
              <w:spacing w:after="100"/>
              <w:ind w:left="357" w:hanging="357"/>
              <w:rPr>
                <w:sz w:val="20"/>
              </w:rPr>
            </w:pPr>
            <w:r w:rsidRPr="00BD5936">
              <w:rPr>
                <w:sz w:val="20"/>
              </w:rPr>
              <w:t>Creates new file using highly familiar software</w:t>
            </w:r>
          </w:p>
          <w:p w14:paraId="6D7E8A0F" w14:textId="77777777" w:rsidR="00BD5936" w:rsidRPr="00BD5936" w:rsidRDefault="00BD5936" w:rsidP="000C0684">
            <w:pPr>
              <w:pStyle w:val="ListBullet"/>
              <w:spacing w:after="100"/>
              <w:ind w:left="357" w:hanging="357"/>
              <w:rPr>
                <w:sz w:val="20"/>
              </w:rPr>
            </w:pPr>
            <w:r w:rsidRPr="00BD5936">
              <w:rPr>
                <w:sz w:val="20"/>
              </w:rPr>
              <w:t>Navigates to required digital location</w:t>
            </w:r>
          </w:p>
          <w:p w14:paraId="2A8342A2" w14:textId="77777777" w:rsidR="00BD5936" w:rsidRPr="00BD5936" w:rsidRDefault="00BD5936" w:rsidP="000C0684">
            <w:pPr>
              <w:pStyle w:val="ListBullet"/>
              <w:spacing w:after="100"/>
              <w:ind w:left="357" w:hanging="357"/>
              <w:rPr>
                <w:sz w:val="20"/>
              </w:rPr>
            </w:pPr>
            <w:r w:rsidRPr="00BD5936">
              <w:rPr>
                <w:sz w:val="20"/>
              </w:rPr>
              <w:t>Begins to use some basic troubleshooting strategies</w:t>
            </w:r>
          </w:p>
          <w:p w14:paraId="08A00AF6" w14:textId="77777777" w:rsidR="00BD5936" w:rsidRPr="00BD5936" w:rsidRDefault="00BD5936" w:rsidP="000C0684">
            <w:pPr>
              <w:pStyle w:val="ListBullet"/>
              <w:spacing w:after="100"/>
              <w:ind w:left="357" w:hanging="357"/>
              <w:rPr>
                <w:sz w:val="20"/>
              </w:rPr>
            </w:pPr>
            <w:r w:rsidRPr="00BD5936">
              <w:rPr>
                <w:sz w:val="20"/>
              </w:rPr>
              <w:t>Uses highly familiar digital peripherals</w:t>
            </w:r>
          </w:p>
          <w:p w14:paraId="7ED12521" w14:textId="77777777" w:rsidR="00BD5936" w:rsidRPr="00BD5936" w:rsidRDefault="00BD5936" w:rsidP="000C0684">
            <w:pPr>
              <w:pStyle w:val="ListBullet"/>
              <w:spacing w:after="100"/>
              <w:ind w:left="357" w:hanging="357"/>
              <w:rPr>
                <w:sz w:val="20"/>
              </w:rPr>
            </w:pPr>
            <w:r w:rsidRPr="00BD5936">
              <w:rPr>
                <w:sz w:val="20"/>
              </w:rPr>
              <w:t xml:space="preserve">Uses highly familiar software and adaptive technology to enhance accessibility and useability </w:t>
            </w:r>
          </w:p>
        </w:tc>
        <w:tc>
          <w:tcPr>
            <w:tcW w:w="2348" w:type="dxa"/>
            <w:vAlign w:val="top"/>
          </w:tcPr>
          <w:p w14:paraId="388A51CF" w14:textId="77777777" w:rsidR="00BD5936" w:rsidRPr="00BD5936" w:rsidRDefault="00BD5936" w:rsidP="000C0684">
            <w:pPr>
              <w:pStyle w:val="ListBullet"/>
              <w:spacing w:after="100"/>
              <w:ind w:left="357" w:hanging="357"/>
              <w:rPr>
                <w:sz w:val="20"/>
              </w:rPr>
            </w:pPr>
            <w:r w:rsidRPr="00BD5936">
              <w:rPr>
                <w:sz w:val="20"/>
              </w:rPr>
              <w:t xml:space="preserve">Uses a limited number of software packages </w:t>
            </w:r>
          </w:p>
          <w:p w14:paraId="2D713E8D" w14:textId="77777777" w:rsidR="00BD5936" w:rsidRPr="00BD5936" w:rsidRDefault="00BD5936" w:rsidP="000C0684">
            <w:pPr>
              <w:pStyle w:val="ListBullet"/>
              <w:spacing w:after="100"/>
              <w:ind w:left="357" w:hanging="357"/>
              <w:rPr>
                <w:sz w:val="20"/>
              </w:rPr>
            </w:pPr>
            <w:r w:rsidRPr="00BD5936">
              <w:rPr>
                <w:sz w:val="20"/>
              </w:rPr>
              <w:t>Uses search engines effectively</w:t>
            </w:r>
          </w:p>
          <w:p w14:paraId="6C798495" w14:textId="77777777" w:rsidR="00BD5936" w:rsidRPr="00BD5936" w:rsidRDefault="00BD5936" w:rsidP="000C0684">
            <w:pPr>
              <w:pStyle w:val="ListBullet"/>
              <w:spacing w:after="100"/>
              <w:ind w:left="357" w:hanging="357"/>
              <w:rPr>
                <w:sz w:val="20"/>
              </w:rPr>
            </w:pPr>
            <w:r w:rsidRPr="00BD5936">
              <w:rPr>
                <w:sz w:val="20"/>
              </w:rPr>
              <w:t>Ensures operating system is current and updated</w:t>
            </w:r>
          </w:p>
          <w:p w14:paraId="0CE02E69" w14:textId="77777777" w:rsidR="00BD5936" w:rsidRPr="00BD5936" w:rsidRDefault="00BD5936" w:rsidP="000C0684">
            <w:pPr>
              <w:pStyle w:val="ListBullet"/>
              <w:spacing w:after="100"/>
              <w:ind w:left="357" w:hanging="357"/>
              <w:rPr>
                <w:sz w:val="20"/>
              </w:rPr>
            </w:pPr>
            <w:r w:rsidRPr="00BD5936">
              <w:rPr>
                <w:sz w:val="20"/>
              </w:rPr>
              <w:t>Uses a limited range of digital peripherals</w:t>
            </w:r>
          </w:p>
          <w:p w14:paraId="0F612360" w14:textId="77777777" w:rsidR="00BD5936" w:rsidRPr="00BD5936" w:rsidRDefault="00BD5936" w:rsidP="000C0684">
            <w:pPr>
              <w:pStyle w:val="ListBullet"/>
              <w:spacing w:after="100"/>
              <w:ind w:left="357" w:hanging="357"/>
              <w:rPr>
                <w:sz w:val="20"/>
              </w:rPr>
            </w:pPr>
            <w:r w:rsidRPr="00BD5936">
              <w:rPr>
                <w:sz w:val="20"/>
              </w:rPr>
              <w:t>Uses common symbols and terminology associated with the digital world</w:t>
            </w:r>
          </w:p>
          <w:p w14:paraId="1C96DA51" w14:textId="77777777" w:rsidR="00BD5936" w:rsidRPr="00BD5936" w:rsidRDefault="00BD5936" w:rsidP="000C0684">
            <w:pPr>
              <w:pStyle w:val="ListBullet"/>
              <w:spacing w:after="100"/>
              <w:ind w:left="357" w:hanging="357"/>
              <w:rPr>
                <w:sz w:val="20"/>
              </w:rPr>
            </w:pPr>
            <w:r w:rsidRPr="00BD5936">
              <w:rPr>
                <w:sz w:val="20"/>
              </w:rPr>
              <w:t>Uses familiar data management systems</w:t>
            </w:r>
          </w:p>
          <w:p w14:paraId="624210FE" w14:textId="77777777" w:rsidR="00BD5936" w:rsidRPr="00BD5936" w:rsidRDefault="00BD5936" w:rsidP="000C0684">
            <w:pPr>
              <w:pStyle w:val="ListBullet"/>
              <w:spacing w:after="100"/>
              <w:ind w:left="357" w:hanging="357"/>
              <w:rPr>
                <w:sz w:val="20"/>
              </w:rPr>
            </w:pPr>
            <w:r w:rsidRPr="00BD5936">
              <w:rPr>
                <w:sz w:val="20"/>
              </w:rPr>
              <w:t xml:space="preserve">Uses familiar digital systems and devices to access, organise </w:t>
            </w:r>
            <w:r w:rsidRPr="00BD5936">
              <w:rPr>
                <w:sz w:val="20"/>
              </w:rPr>
              <w:lastRenderedPageBreak/>
              <w:t>and display information</w:t>
            </w:r>
          </w:p>
          <w:p w14:paraId="1B92C9A0" w14:textId="77777777" w:rsidR="00BD5936" w:rsidRPr="00BD5936" w:rsidRDefault="00BD5936" w:rsidP="000C0684">
            <w:pPr>
              <w:pStyle w:val="ListBullet"/>
              <w:spacing w:after="100"/>
              <w:ind w:left="357" w:hanging="357"/>
              <w:rPr>
                <w:sz w:val="20"/>
              </w:rPr>
            </w:pPr>
            <w:r w:rsidRPr="00BD5936">
              <w:rPr>
                <w:sz w:val="20"/>
              </w:rPr>
              <w:t>Troubleshoots familiar issues and knows when to ask for assistance</w:t>
            </w:r>
          </w:p>
          <w:p w14:paraId="694DC16F" w14:textId="77777777" w:rsidR="00BD5936" w:rsidRPr="00BD5936" w:rsidRDefault="00BD5936" w:rsidP="000C0684">
            <w:pPr>
              <w:pStyle w:val="ListBullet"/>
              <w:spacing w:after="100"/>
              <w:ind w:left="357" w:hanging="357"/>
              <w:rPr>
                <w:sz w:val="20"/>
              </w:rPr>
            </w:pPr>
            <w:r w:rsidRPr="00BD5936">
              <w:rPr>
                <w:sz w:val="20"/>
              </w:rPr>
              <w:t>Uses internet-based services to carry out a limed range of activities and transactions</w:t>
            </w:r>
          </w:p>
        </w:tc>
        <w:tc>
          <w:tcPr>
            <w:tcW w:w="3036" w:type="dxa"/>
            <w:vAlign w:val="top"/>
          </w:tcPr>
          <w:p w14:paraId="6702B602" w14:textId="77777777" w:rsidR="00BD5936" w:rsidRPr="00BD5936" w:rsidRDefault="00BD5936" w:rsidP="000C0684">
            <w:pPr>
              <w:pStyle w:val="ListBullet"/>
              <w:spacing w:after="100"/>
              <w:ind w:left="357" w:hanging="357"/>
              <w:rPr>
                <w:sz w:val="20"/>
              </w:rPr>
            </w:pPr>
            <w:r w:rsidRPr="00BD5936">
              <w:rPr>
                <w:sz w:val="20"/>
              </w:rPr>
              <w:lastRenderedPageBreak/>
              <w:t>Downloads and installs software applications</w:t>
            </w:r>
          </w:p>
          <w:p w14:paraId="6E0D6023" w14:textId="77777777" w:rsidR="00BD5936" w:rsidRPr="00BD5936" w:rsidRDefault="00BD5936" w:rsidP="000C0684">
            <w:pPr>
              <w:pStyle w:val="ListBullet"/>
              <w:spacing w:after="100"/>
              <w:ind w:left="357" w:hanging="357"/>
              <w:rPr>
                <w:sz w:val="20"/>
              </w:rPr>
            </w:pPr>
            <w:r w:rsidRPr="00BD5936">
              <w:rPr>
                <w:sz w:val="20"/>
              </w:rPr>
              <w:t>Uses appropriate digital devices and software to address a new communication or information need</w:t>
            </w:r>
          </w:p>
          <w:p w14:paraId="122E10C2" w14:textId="77777777" w:rsidR="00BD5936" w:rsidRPr="00BD5936" w:rsidRDefault="00BD5936" w:rsidP="000C0684">
            <w:pPr>
              <w:pStyle w:val="ListBullet"/>
              <w:spacing w:after="100"/>
              <w:ind w:left="357" w:hanging="357"/>
              <w:rPr>
                <w:sz w:val="20"/>
              </w:rPr>
            </w:pPr>
            <w:r w:rsidRPr="00BD5936">
              <w:rPr>
                <w:sz w:val="20"/>
              </w:rPr>
              <w:t>Uses a range of software applications to communicate, organise and display information</w:t>
            </w:r>
          </w:p>
          <w:p w14:paraId="0C45A7A4" w14:textId="77777777" w:rsidR="00BD5936" w:rsidRPr="00BD5936" w:rsidRDefault="00BD5936" w:rsidP="000C0684">
            <w:pPr>
              <w:pStyle w:val="ListBullet"/>
              <w:spacing w:after="100"/>
              <w:ind w:left="357" w:hanging="357"/>
              <w:rPr>
                <w:sz w:val="20"/>
              </w:rPr>
            </w:pPr>
            <w:r w:rsidRPr="00BD5936">
              <w:rPr>
                <w:sz w:val="20"/>
              </w:rPr>
              <w:t>Uses wired and wireless connections to access, organise and display information</w:t>
            </w:r>
          </w:p>
          <w:p w14:paraId="673CE4CA" w14:textId="77777777" w:rsidR="00BD5936" w:rsidRPr="00BD5936" w:rsidRDefault="00BD5936" w:rsidP="000C0684">
            <w:pPr>
              <w:pStyle w:val="ListBullet"/>
              <w:spacing w:after="100"/>
              <w:ind w:left="357" w:hanging="357"/>
              <w:rPr>
                <w:sz w:val="20"/>
              </w:rPr>
            </w:pPr>
            <w:r w:rsidRPr="00BD5936">
              <w:rPr>
                <w:sz w:val="20"/>
              </w:rPr>
              <w:t>Uses internet search commands to improve and narrow search results</w:t>
            </w:r>
          </w:p>
          <w:p w14:paraId="26220BA6" w14:textId="77777777" w:rsidR="00BD5936" w:rsidRPr="00BD5936" w:rsidRDefault="00BD5936" w:rsidP="000C0684">
            <w:pPr>
              <w:pStyle w:val="ListBullet"/>
              <w:spacing w:after="100"/>
              <w:ind w:left="357" w:hanging="357"/>
              <w:rPr>
                <w:sz w:val="20"/>
              </w:rPr>
            </w:pPr>
            <w:r w:rsidRPr="00BD5936">
              <w:rPr>
                <w:sz w:val="20"/>
              </w:rPr>
              <w:t xml:space="preserve">Uses a range of symbols and terminology associated with connecting devices to networks or connecting </w:t>
            </w:r>
            <w:r w:rsidRPr="00BD5936">
              <w:rPr>
                <w:sz w:val="20"/>
              </w:rPr>
              <w:lastRenderedPageBreak/>
              <w:t>devices both wired and wirelessly</w:t>
            </w:r>
          </w:p>
          <w:p w14:paraId="0325B939" w14:textId="77777777" w:rsidR="00BD5936" w:rsidRPr="00BD5936" w:rsidRDefault="00BD5936" w:rsidP="000C0684">
            <w:pPr>
              <w:pStyle w:val="ListBullet"/>
              <w:spacing w:after="100"/>
              <w:ind w:left="357" w:hanging="357"/>
              <w:rPr>
                <w:sz w:val="20"/>
              </w:rPr>
            </w:pPr>
            <w:r w:rsidRPr="00BD5936">
              <w:rPr>
                <w:sz w:val="20"/>
              </w:rPr>
              <w:t xml:space="preserve">Takes steps to troubleshoot solutions to a recurring digital technology problem </w:t>
            </w:r>
          </w:p>
        </w:tc>
      </w:tr>
    </w:tbl>
    <w:p w14:paraId="7204A5D1" w14:textId="77777777" w:rsidR="00BD5936" w:rsidRDefault="00BD5936" w:rsidP="004721F3">
      <w:pPr>
        <w:pStyle w:val="Heading1"/>
        <w:sectPr w:rsidR="00BD5936" w:rsidSect="000C0684">
          <w:pgSz w:w="16838" w:h="11906" w:orient="landscape"/>
          <w:pgMar w:top="1701" w:right="1440" w:bottom="1440" w:left="1440" w:header="0" w:footer="708" w:gutter="0"/>
          <w:cols w:space="708"/>
          <w:docGrid w:linePitch="360"/>
        </w:sectPr>
      </w:pPr>
    </w:p>
    <w:p w14:paraId="375A2888" w14:textId="77777777" w:rsidR="00BD5936" w:rsidRDefault="00BD5936" w:rsidP="00BD5936">
      <w:pPr>
        <w:pStyle w:val="Heading1"/>
      </w:pPr>
      <w:bookmarkStart w:id="50" w:name="_Toc26203588"/>
      <w:bookmarkStart w:id="51" w:name="_Toc40978424"/>
      <w:r w:rsidRPr="006B318B">
        <w:lastRenderedPageBreak/>
        <w:t>Appendix 2:</w:t>
      </w:r>
      <w:r w:rsidRPr="0076239F">
        <w:t xml:space="preserve"> Glossary</w:t>
      </w:r>
      <w:bookmarkEnd w:id="50"/>
      <w:bookmarkEnd w:id="51"/>
    </w:p>
    <w:tbl>
      <w:tblPr>
        <w:tblStyle w:val="DESE"/>
        <w:tblW w:w="5000" w:type="pct"/>
        <w:tblLook w:val="04A0" w:firstRow="1" w:lastRow="0" w:firstColumn="1" w:lastColumn="0" w:noHBand="0" w:noVBand="1"/>
        <w:tblDescription w:val="Appendix 2: Glossary"/>
      </w:tblPr>
      <w:tblGrid>
        <w:gridCol w:w="2249"/>
        <w:gridCol w:w="6767"/>
      </w:tblGrid>
      <w:tr w:rsidR="00A16658" w:rsidRPr="00BA59EB" w14:paraId="3CC21B43" w14:textId="77777777" w:rsidTr="000C0684">
        <w:trPr>
          <w:cnfStyle w:val="100000000000" w:firstRow="1" w:lastRow="0" w:firstColumn="0" w:lastColumn="0" w:oddVBand="0" w:evenVBand="0" w:oddHBand="0" w:evenHBand="0" w:firstRowFirstColumn="0" w:firstRowLastColumn="0" w:lastRowFirstColumn="0" w:lastRowLastColumn="0"/>
          <w:trHeight w:val="542"/>
          <w:tblHeader/>
        </w:trPr>
        <w:tc>
          <w:tcPr>
            <w:cnfStyle w:val="001000000100" w:firstRow="0" w:lastRow="0" w:firstColumn="1" w:lastColumn="0" w:oddVBand="0" w:evenVBand="0" w:oddHBand="0" w:evenHBand="0" w:firstRowFirstColumn="1" w:firstRowLastColumn="0" w:lastRowFirstColumn="0" w:lastRowLastColumn="0"/>
            <w:tcW w:w="2258" w:type="dxa"/>
          </w:tcPr>
          <w:p w14:paraId="18D1A893" w14:textId="77777777" w:rsidR="00A16658" w:rsidRPr="000C0684" w:rsidRDefault="00A16658" w:rsidP="000C0684">
            <w:pPr>
              <w:rPr>
                <w:rStyle w:val="Strong"/>
                <w:b w:val="0"/>
                <w:bCs w:val="0"/>
              </w:rPr>
            </w:pPr>
            <w:r w:rsidRPr="000C0684">
              <w:rPr>
                <w:rStyle w:val="Strong"/>
                <w:b w:val="0"/>
                <w:bCs w:val="0"/>
              </w:rPr>
              <w:t>Term</w:t>
            </w:r>
          </w:p>
        </w:tc>
        <w:tc>
          <w:tcPr>
            <w:tcW w:w="7224" w:type="dxa"/>
          </w:tcPr>
          <w:p w14:paraId="3E3CC799" w14:textId="77777777" w:rsidR="00A16658" w:rsidRPr="000C0684" w:rsidRDefault="00A16658" w:rsidP="007A2C6F">
            <w:pPr>
              <w:spacing w:before="120" w:after="120"/>
              <w:cnfStyle w:val="100000000000" w:firstRow="1" w:lastRow="0" w:firstColumn="0" w:lastColumn="0" w:oddVBand="0" w:evenVBand="0" w:oddHBand="0" w:evenHBand="0" w:firstRowFirstColumn="0" w:firstRowLastColumn="0" w:lastRowFirstColumn="0" w:lastRowLastColumn="0"/>
              <w:rPr>
                <w:rFonts w:cs="Arial Bold"/>
                <w:spacing w:val="20"/>
                <w:sz w:val="28"/>
                <w:szCs w:val="28"/>
              </w:rPr>
            </w:pPr>
            <w:r w:rsidRPr="000C0684">
              <w:t>Meaning</w:t>
            </w:r>
          </w:p>
        </w:tc>
      </w:tr>
      <w:tr w:rsidR="00A16658" w:rsidRPr="002B25AE" w14:paraId="688CEFB5" w14:textId="77777777" w:rsidTr="000C0684">
        <w:trPr>
          <w:trHeight w:val="521"/>
        </w:trPr>
        <w:tc>
          <w:tcPr>
            <w:cnfStyle w:val="001000000000" w:firstRow="0" w:lastRow="0" w:firstColumn="1" w:lastColumn="0" w:oddVBand="0" w:evenVBand="0" w:oddHBand="0" w:evenHBand="0" w:firstRowFirstColumn="0" w:firstRowLastColumn="0" w:lastRowFirstColumn="0" w:lastRowLastColumn="0"/>
            <w:tcW w:w="2258" w:type="dxa"/>
          </w:tcPr>
          <w:p w14:paraId="7D9CBBA4" w14:textId="77777777" w:rsidR="00A16658" w:rsidRPr="000C0684" w:rsidRDefault="00A16658" w:rsidP="00A16658">
            <w:pPr>
              <w:rPr>
                <w:rStyle w:val="Strong"/>
              </w:rPr>
            </w:pPr>
            <w:r w:rsidRPr="000C0684">
              <w:rPr>
                <w:rStyle w:val="Strong"/>
              </w:rPr>
              <w:t>Attachments</w:t>
            </w:r>
          </w:p>
        </w:tc>
        <w:tc>
          <w:tcPr>
            <w:tcW w:w="7224" w:type="dxa"/>
          </w:tcPr>
          <w:p w14:paraId="00D78EC6" w14:textId="77777777" w:rsidR="00A16658" w:rsidRPr="00B059DF" w:rsidRDefault="00A16658" w:rsidP="00A16658">
            <w:pPr>
              <w:cnfStyle w:val="000000000000" w:firstRow="0" w:lastRow="0" w:firstColumn="0" w:lastColumn="0" w:oddVBand="0" w:evenVBand="0" w:oddHBand="0" w:evenHBand="0" w:firstRowFirstColumn="0" w:firstRowLastColumn="0" w:lastRowFirstColumn="0" w:lastRowLastColumn="0"/>
              <w:rPr>
                <w:rStyle w:val="A4"/>
              </w:rPr>
            </w:pPr>
            <w:r w:rsidRPr="00B059DF">
              <w:rPr>
                <w:rFonts w:cs="Arial"/>
              </w:rPr>
              <w:t xml:space="preserve">A file that is commonly sent with a message, such as an email. </w:t>
            </w:r>
          </w:p>
        </w:tc>
      </w:tr>
      <w:tr w:rsidR="00A16658" w:rsidRPr="002B25AE" w14:paraId="2C6F4370" w14:textId="77777777" w:rsidTr="000C0684">
        <w:trPr>
          <w:trHeight w:val="542"/>
        </w:trPr>
        <w:tc>
          <w:tcPr>
            <w:cnfStyle w:val="001000000000" w:firstRow="0" w:lastRow="0" w:firstColumn="1" w:lastColumn="0" w:oddVBand="0" w:evenVBand="0" w:oddHBand="0" w:evenHBand="0" w:firstRowFirstColumn="0" w:firstRowLastColumn="0" w:lastRowFirstColumn="0" w:lastRowLastColumn="0"/>
            <w:tcW w:w="2258" w:type="dxa"/>
          </w:tcPr>
          <w:p w14:paraId="01D4F24A" w14:textId="77777777" w:rsidR="00A16658" w:rsidRPr="000C0684" w:rsidRDefault="00A16658" w:rsidP="00A16658">
            <w:pPr>
              <w:rPr>
                <w:rStyle w:val="Strong"/>
              </w:rPr>
            </w:pPr>
            <w:r w:rsidRPr="000C0684">
              <w:rPr>
                <w:rStyle w:val="Strong"/>
              </w:rPr>
              <w:t>Avatar</w:t>
            </w:r>
          </w:p>
        </w:tc>
        <w:tc>
          <w:tcPr>
            <w:tcW w:w="7224" w:type="dxa"/>
          </w:tcPr>
          <w:p w14:paraId="615F9F4D" w14:textId="77777777" w:rsidR="00A16658" w:rsidRPr="00B059DF" w:rsidRDefault="00A16658" w:rsidP="00A16658">
            <w:pPr>
              <w:cnfStyle w:val="000000000000" w:firstRow="0" w:lastRow="0" w:firstColumn="0" w:lastColumn="0" w:oddVBand="0" w:evenVBand="0" w:oddHBand="0" w:evenHBand="0" w:firstRowFirstColumn="0" w:firstRowLastColumn="0" w:lastRowFirstColumn="0" w:lastRowLastColumn="0"/>
              <w:rPr>
                <w:rFonts w:cs="Arial"/>
              </w:rPr>
            </w:pPr>
            <w:r w:rsidRPr="00B059DF">
              <w:rPr>
                <w:rFonts w:cs="Arial"/>
              </w:rPr>
              <w:t>A computer generated character that represents an online user.</w:t>
            </w:r>
          </w:p>
        </w:tc>
      </w:tr>
      <w:tr w:rsidR="00A16658" w:rsidRPr="002B25AE" w14:paraId="726C278D" w14:textId="77777777" w:rsidTr="000C0684">
        <w:trPr>
          <w:trHeight w:val="863"/>
        </w:trPr>
        <w:tc>
          <w:tcPr>
            <w:cnfStyle w:val="001000000000" w:firstRow="0" w:lastRow="0" w:firstColumn="1" w:lastColumn="0" w:oddVBand="0" w:evenVBand="0" w:oddHBand="0" w:evenHBand="0" w:firstRowFirstColumn="0" w:firstRowLastColumn="0" w:lastRowFirstColumn="0" w:lastRowLastColumn="0"/>
            <w:tcW w:w="2258" w:type="dxa"/>
          </w:tcPr>
          <w:p w14:paraId="437AF0D6" w14:textId="77777777" w:rsidR="00A16658" w:rsidRPr="000C0684" w:rsidRDefault="00A16658" w:rsidP="00A16658">
            <w:pPr>
              <w:rPr>
                <w:rStyle w:val="Strong"/>
              </w:rPr>
            </w:pPr>
            <w:r w:rsidRPr="000C0684">
              <w:rPr>
                <w:rStyle w:val="Strong"/>
              </w:rPr>
              <w:t>Bluetooth®</w:t>
            </w:r>
          </w:p>
        </w:tc>
        <w:tc>
          <w:tcPr>
            <w:tcW w:w="7224" w:type="dxa"/>
          </w:tcPr>
          <w:p w14:paraId="5E7610B7" w14:textId="77777777" w:rsidR="00A16658" w:rsidRPr="00B059DF" w:rsidRDefault="00A16658" w:rsidP="00A16658">
            <w:pPr>
              <w:cnfStyle w:val="000000000000" w:firstRow="0" w:lastRow="0" w:firstColumn="0" w:lastColumn="0" w:oddVBand="0" w:evenVBand="0" w:oddHBand="0" w:evenHBand="0" w:firstRowFirstColumn="0" w:firstRowLastColumn="0" w:lastRowFirstColumn="0" w:lastRowLastColumn="0"/>
              <w:rPr>
                <w:rFonts w:cs="Arial"/>
              </w:rPr>
            </w:pPr>
            <w:r w:rsidRPr="00B059DF">
              <w:rPr>
                <w:rFonts w:cs="Arial"/>
              </w:rPr>
              <w:t>A wireless technology that allows two devices to exchange data within close proximity</w:t>
            </w:r>
          </w:p>
        </w:tc>
      </w:tr>
      <w:tr w:rsidR="00A16658" w:rsidRPr="002B25AE" w14:paraId="37DFC9D7" w14:textId="77777777" w:rsidTr="000C0684">
        <w:trPr>
          <w:trHeight w:val="883"/>
        </w:trPr>
        <w:tc>
          <w:tcPr>
            <w:cnfStyle w:val="001000000000" w:firstRow="0" w:lastRow="0" w:firstColumn="1" w:lastColumn="0" w:oddVBand="0" w:evenVBand="0" w:oddHBand="0" w:evenHBand="0" w:firstRowFirstColumn="0" w:firstRowLastColumn="0" w:lastRowFirstColumn="0" w:lastRowLastColumn="0"/>
            <w:tcW w:w="2258" w:type="dxa"/>
          </w:tcPr>
          <w:p w14:paraId="3A363BB7" w14:textId="77777777" w:rsidR="00A16658" w:rsidRPr="000C0684" w:rsidRDefault="00A16658" w:rsidP="00A16658">
            <w:pPr>
              <w:rPr>
                <w:rStyle w:val="Strong"/>
              </w:rPr>
            </w:pPr>
            <w:r w:rsidRPr="000C0684">
              <w:rPr>
                <w:rStyle w:val="Strong"/>
              </w:rPr>
              <w:t>Chat</w:t>
            </w:r>
          </w:p>
        </w:tc>
        <w:tc>
          <w:tcPr>
            <w:tcW w:w="7224" w:type="dxa"/>
          </w:tcPr>
          <w:p w14:paraId="4D9DC01C" w14:textId="77777777" w:rsidR="00A16658" w:rsidRPr="002F139D" w:rsidRDefault="00A16658" w:rsidP="00A16658">
            <w:pPr>
              <w:cnfStyle w:val="000000000000" w:firstRow="0" w:lastRow="0" w:firstColumn="0" w:lastColumn="0" w:oddVBand="0" w:evenVBand="0" w:oddHBand="0" w:evenHBand="0" w:firstRowFirstColumn="0" w:firstRowLastColumn="0" w:lastRowFirstColumn="0" w:lastRowLastColumn="0"/>
              <w:rPr>
                <w:rFonts w:cs="Arial"/>
              </w:rPr>
            </w:pPr>
            <w:r w:rsidRPr="002F139D">
              <w:rPr>
                <w:rStyle w:val="A4"/>
                <w:rFonts w:cs="Arial"/>
              </w:rPr>
              <w:t xml:space="preserve">Distinct from email and online forums, messages are usually short and exchanges occur in real-time similar a conversation  </w:t>
            </w:r>
          </w:p>
        </w:tc>
      </w:tr>
      <w:tr w:rsidR="00A16658" w:rsidRPr="002B25AE" w14:paraId="2FC279C8" w14:textId="77777777" w:rsidTr="000C0684">
        <w:trPr>
          <w:trHeight w:val="1204"/>
        </w:trPr>
        <w:tc>
          <w:tcPr>
            <w:cnfStyle w:val="001000000000" w:firstRow="0" w:lastRow="0" w:firstColumn="1" w:lastColumn="0" w:oddVBand="0" w:evenVBand="0" w:oddHBand="0" w:evenHBand="0" w:firstRowFirstColumn="0" w:firstRowLastColumn="0" w:lastRowFirstColumn="0" w:lastRowLastColumn="0"/>
            <w:tcW w:w="2258" w:type="dxa"/>
          </w:tcPr>
          <w:p w14:paraId="1F4F0484" w14:textId="77777777" w:rsidR="00A16658" w:rsidRPr="000C0684" w:rsidRDefault="00A16658" w:rsidP="00A16658">
            <w:pPr>
              <w:rPr>
                <w:rStyle w:val="Strong"/>
              </w:rPr>
            </w:pPr>
            <w:r w:rsidRPr="000C0684">
              <w:rPr>
                <w:rStyle w:val="Strong"/>
              </w:rPr>
              <w:t>Cloud storage</w:t>
            </w:r>
          </w:p>
        </w:tc>
        <w:tc>
          <w:tcPr>
            <w:tcW w:w="7224" w:type="dxa"/>
          </w:tcPr>
          <w:p w14:paraId="356CF367" w14:textId="77777777" w:rsidR="00A16658" w:rsidRPr="002F139D" w:rsidRDefault="00A16658" w:rsidP="00A16658">
            <w:pPr>
              <w:cnfStyle w:val="000000000000" w:firstRow="0" w:lastRow="0" w:firstColumn="0" w:lastColumn="0" w:oddVBand="0" w:evenVBand="0" w:oddHBand="0" w:evenHBand="0" w:firstRowFirstColumn="0" w:firstRowLastColumn="0" w:lastRowFirstColumn="0" w:lastRowLastColumn="0"/>
              <w:rPr>
                <w:rFonts w:cs="Arial"/>
              </w:rPr>
            </w:pPr>
            <w:r w:rsidRPr="002F139D">
              <w:rPr>
                <w:rStyle w:val="A4"/>
                <w:rFonts w:cs="Arial"/>
              </w:rPr>
              <w:t>A more accessible but less secure model of digital storage whereby files, or versions of files, are stored on more than one server and accessible across multiple devices often through a cloud storage provider</w:t>
            </w:r>
          </w:p>
        </w:tc>
      </w:tr>
      <w:tr w:rsidR="00A16658" w:rsidRPr="002B25AE" w14:paraId="66A5A00F" w14:textId="77777777" w:rsidTr="000C0684">
        <w:trPr>
          <w:trHeight w:val="1184"/>
        </w:trPr>
        <w:tc>
          <w:tcPr>
            <w:cnfStyle w:val="001000000000" w:firstRow="0" w:lastRow="0" w:firstColumn="1" w:lastColumn="0" w:oddVBand="0" w:evenVBand="0" w:oddHBand="0" w:evenHBand="0" w:firstRowFirstColumn="0" w:firstRowLastColumn="0" w:lastRowFirstColumn="0" w:lastRowLastColumn="0"/>
            <w:tcW w:w="2258" w:type="dxa"/>
          </w:tcPr>
          <w:p w14:paraId="52C6AC72" w14:textId="77777777" w:rsidR="00A16658" w:rsidRPr="000C0684" w:rsidRDefault="00A16658" w:rsidP="00A16658">
            <w:pPr>
              <w:rPr>
                <w:rStyle w:val="Strong"/>
              </w:rPr>
            </w:pPr>
            <w:r w:rsidRPr="000C0684">
              <w:rPr>
                <w:rStyle w:val="Strong"/>
              </w:rPr>
              <w:t>Digital devices</w:t>
            </w:r>
          </w:p>
        </w:tc>
        <w:tc>
          <w:tcPr>
            <w:tcW w:w="7224" w:type="dxa"/>
          </w:tcPr>
          <w:p w14:paraId="2AD2737F" w14:textId="77777777" w:rsidR="00A16658" w:rsidRPr="00B059DF" w:rsidRDefault="00A16658" w:rsidP="00A16658">
            <w:pPr>
              <w:cnfStyle w:val="000000000000" w:firstRow="0" w:lastRow="0" w:firstColumn="0" w:lastColumn="0" w:oddVBand="0" w:evenVBand="0" w:oddHBand="0" w:evenHBand="0" w:firstRowFirstColumn="0" w:firstRowLastColumn="0" w:lastRowFirstColumn="0" w:lastRowLastColumn="0"/>
              <w:rPr>
                <w:rStyle w:val="A4"/>
              </w:rPr>
            </w:pPr>
            <w:r w:rsidRPr="00B059DF">
              <w:rPr>
                <w:rStyle w:val="A4"/>
              </w:rPr>
              <w:t xml:space="preserve">Physical devices or tools, for example: mobile phone, smart phone, personal computer, laptop computer, tablet PC, scanning equipment, digital interface (to operate equipment). </w:t>
            </w:r>
          </w:p>
        </w:tc>
      </w:tr>
      <w:tr w:rsidR="00A16658" w:rsidRPr="002B25AE" w14:paraId="39019081" w14:textId="77777777" w:rsidTr="000C0684">
        <w:trPr>
          <w:trHeight w:val="1866"/>
        </w:trPr>
        <w:tc>
          <w:tcPr>
            <w:cnfStyle w:val="001000000000" w:firstRow="0" w:lastRow="0" w:firstColumn="1" w:lastColumn="0" w:oddVBand="0" w:evenVBand="0" w:oddHBand="0" w:evenHBand="0" w:firstRowFirstColumn="0" w:firstRowLastColumn="0" w:lastRowFirstColumn="0" w:lastRowLastColumn="0"/>
            <w:tcW w:w="2258" w:type="dxa"/>
          </w:tcPr>
          <w:p w14:paraId="7AFA3FE1" w14:textId="77777777" w:rsidR="00A16658" w:rsidRPr="000C0684" w:rsidRDefault="00A16658" w:rsidP="00A16658">
            <w:pPr>
              <w:rPr>
                <w:rStyle w:val="Strong"/>
              </w:rPr>
            </w:pPr>
            <w:r w:rsidRPr="000C0684">
              <w:rPr>
                <w:rStyle w:val="Strong"/>
              </w:rPr>
              <w:t>Digital footprint</w:t>
            </w:r>
          </w:p>
        </w:tc>
        <w:tc>
          <w:tcPr>
            <w:tcW w:w="7224" w:type="dxa"/>
          </w:tcPr>
          <w:p w14:paraId="6D71922C" w14:textId="77777777" w:rsidR="00A16658" w:rsidRPr="00B059DF" w:rsidRDefault="00A16658" w:rsidP="00A16658">
            <w:pPr>
              <w:cnfStyle w:val="000000000000" w:firstRow="0" w:lastRow="0" w:firstColumn="0" w:lastColumn="0" w:oddVBand="0" w:evenVBand="0" w:oddHBand="0" w:evenHBand="0" w:firstRowFirstColumn="0" w:firstRowLastColumn="0" w:lastRowFirstColumn="0" w:lastRowLastColumn="0"/>
              <w:rPr>
                <w:rStyle w:val="A4"/>
                <w:szCs w:val="18"/>
              </w:rPr>
            </w:pPr>
            <w:r w:rsidRPr="00B059DF">
              <w:rPr>
                <w:rFonts w:cs="Arial"/>
              </w:rPr>
              <w:t>A digital footprint is the information or trail of data that a person creates from their online activity.  It is made up of websites visited, emails and information on online services.  It also includes activity on social media, tweets and blogs. A digital footprint is permanent, even if some information or activity is deleted.</w:t>
            </w:r>
          </w:p>
        </w:tc>
      </w:tr>
      <w:tr w:rsidR="00A16658" w:rsidRPr="002B25AE" w14:paraId="0B676094" w14:textId="77777777" w:rsidTr="000C0684">
        <w:trPr>
          <w:trHeight w:val="3192"/>
        </w:trPr>
        <w:tc>
          <w:tcPr>
            <w:cnfStyle w:val="001000000000" w:firstRow="0" w:lastRow="0" w:firstColumn="1" w:lastColumn="0" w:oddVBand="0" w:evenVBand="0" w:oddHBand="0" w:evenHBand="0" w:firstRowFirstColumn="0" w:firstRowLastColumn="0" w:lastRowFirstColumn="0" w:lastRowLastColumn="0"/>
            <w:tcW w:w="2258" w:type="dxa"/>
          </w:tcPr>
          <w:p w14:paraId="0C117BB5" w14:textId="77777777" w:rsidR="00A16658" w:rsidRPr="000C0684" w:rsidRDefault="00A16658" w:rsidP="00A16658">
            <w:pPr>
              <w:rPr>
                <w:rStyle w:val="Strong"/>
              </w:rPr>
            </w:pPr>
            <w:r w:rsidRPr="000C0684">
              <w:rPr>
                <w:rStyle w:val="Strong"/>
              </w:rPr>
              <w:t>Digital literacy</w:t>
            </w:r>
          </w:p>
        </w:tc>
        <w:tc>
          <w:tcPr>
            <w:tcW w:w="7224" w:type="dxa"/>
          </w:tcPr>
          <w:p w14:paraId="15C3963D" w14:textId="77777777" w:rsidR="00A16658" w:rsidRPr="00B059DF" w:rsidRDefault="00A16658" w:rsidP="00A16658">
            <w:pPr>
              <w:cnfStyle w:val="000000000000" w:firstRow="0" w:lastRow="0" w:firstColumn="0" w:lastColumn="0" w:oddVBand="0" w:evenVBand="0" w:oddHBand="0" w:evenHBand="0" w:firstRowFirstColumn="0" w:firstRowLastColumn="0" w:lastRowFirstColumn="0" w:lastRowLastColumn="0"/>
              <w:rPr>
                <w:rFonts w:cs="Arial"/>
              </w:rPr>
            </w:pPr>
            <w:r w:rsidRPr="00B059DF">
              <w:rPr>
                <w:rStyle w:val="e24kjd"/>
                <w:rFonts w:cs="Arial"/>
              </w:rPr>
              <w:t>Digital literacy is the ability to define, access, manage, integrate, communicate, evaluate and create information safely and appropriately through digital technologies and networked devices for participation in personal, economic and social life. (UNESCO  2018). The skills needed include the ability to search and navigate, create, communicate and collaborate, think critically, analyse information, and remain safe using a variety of digital technologies. Digital literacy skills exist on a continuum with varying degrees of competency depending on the context and on the level required in different situations.</w:t>
            </w:r>
          </w:p>
        </w:tc>
      </w:tr>
      <w:tr w:rsidR="00A16658" w:rsidRPr="002B25AE" w14:paraId="52036BB7" w14:textId="77777777" w:rsidTr="000C0684">
        <w:trPr>
          <w:trHeight w:val="2228"/>
        </w:trPr>
        <w:tc>
          <w:tcPr>
            <w:cnfStyle w:val="001000000000" w:firstRow="0" w:lastRow="0" w:firstColumn="1" w:lastColumn="0" w:oddVBand="0" w:evenVBand="0" w:oddHBand="0" w:evenHBand="0" w:firstRowFirstColumn="0" w:firstRowLastColumn="0" w:lastRowFirstColumn="0" w:lastRowLastColumn="0"/>
            <w:tcW w:w="2258" w:type="dxa"/>
          </w:tcPr>
          <w:p w14:paraId="17F0CD02" w14:textId="77777777" w:rsidR="00A16658" w:rsidRPr="000C0684" w:rsidRDefault="00A16658" w:rsidP="00A16658">
            <w:pPr>
              <w:rPr>
                <w:rStyle w:val="Strong"/>
              </w:rPr>
            </w:pPr>
            <w:r w:rsidRPr="000C0684">
              <w:rPr>
                <w:rStyle w:val="Strong"/>
              </w:rPr>
              <w:lastRenderedPageBreak/>
              <w:t>Digital peripherals</w:t>
            </w:r>
          </w:p>
        </w:tc>
        <w:tc>
          <w:tcPr>
            <w:tcW w:w="7224" w:type="dxa"/>
          </w:tcPr>
          <w:p w14:paraId="0BF584E5" w14:textId="77777777" w:rsidR="00A16658" w:rsidRPr="00B059DF" w:rsidRDefault="00A16658" w:rsidP="001735E3">
            <w:pPr>
              <w:spacing w:after="100" w:line="360" w:lineRule="auto"/>
              <w:ind w:left="357" w:hanging="357"/>
              <w:contextualSpacing/>
              <w:cnfStyle w:val="000000000000" w:firstRow="0" w:lastRow="0" w:firstColumn="0" w:lastColumn="0" w:oddVBand="0" w:evenVBand="0" w:oddHBand="0" w:evenHBand="0" w:firstRowFirstColumn="0" w:firstRowLastColumn="0" w:lastRowFirstColumn="0" w:lastRowLastColumn="0"/>
              <w:rPr>
                <w:rStyle w:val="A4"/>
                <w:color w:val="000000" w:themeColor="text1"/>
                <w:szCs w:val="18"/>
              </w:rPr>
            </w:pPr>
            <w:r w:rsidRPr="00B059DF">
              <w:rPr>
                <w:rStyle w:val="A4"/>
                <w:color w:val="000000" w:themeColor="text1"/>
                <w:szCs w:val="18"/>
              </w:rPr>
              <w:t>An external device that provides input and output for the computer.</w:t>
            </w:r>
          </w:p>
          <w:p w14:paraId="64F7FD63" w14:textId="77777777" w:rsidR="00A16658" w:rsidRPr="00B059DF" w:rsidRDefault="00A16658"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color w:val="000000" w:themeColor="text1"/>
                <w:szCs w:val="18"/>
              </w:rPr>
            </w:pPr>
            <w:r w:rsidRPr="00B059DF">
              <w:rPr>
                <w:rStyle w:val="A4"/>
                <w:color w:val="000000" w:themeColor="text1"/>
                <w:szCs w:val="18"/>
              </w:rPr>
              <w:t>Input examples: keyboard, mouse, joystick</w:t>
            </w:r>
          </w:p>
          <w:p w14:paraId="18C0A1A6" w14:textId="77777777" w:rsidR="00A16658" w:rsidRPr="00B059DF" w:rsidRDefault="00A16658"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color w:val="000000" w:themeColor="text1"/>
                <w:szCs w:val="18"/>
              </w:rPr>
            </w:pPr>
            <w:r w:rsidRPr="00B059DF">
              <w:rPr>
                <w:rStyle w:val="A4"/>
                <w:color w:val="000000" w:themeColor="text1"/>
                <w:szCs w:val="18"/>
              </w:rPr>
              <w:t>Output examples: monitor, printer, loudspeakers, headphones</w:t>
            </w:r>
          </w:p>
          <w:p w14:paraId="31061940" w14:textId="77777777" w:rsidR="00A16658" w:rsidRPr="00B059DF" w:rsidRDefault="00A16658" w:rsidP="001735E3">
            <w:pPr>
              <w:pStyle w:val="ListBullet"/>
              <w:spacing w:after="100"/>
              <w:ind w:left="357" w:hanging="357"/>
              <w:cnfStyle w:val="000000000000" w:firstRow="0" w:lastRow="0" w:firstColumn="0" w:lastColumn="0" w:oddVBand="0" w:evenVBand="0" w:oddHBand="0" w:evenHBand="0" w:firstRowFirstColumn="0" w:firstRowLastColumn="0" w:lastRowFirstColumn="0" w:lastRowLastColumn="0"/>
              <w:rPr>
                <w:rStyle w:val="A4"/>
                <w:color w:val="000000" w:themeColor="text1"/>
              </w:rPr>
            </w:pPr>
            <w:r w:rsidRPr="00B059DF">
              <w:rPr>
                <w:rStyle w:val="A4"/>
                <w:color w:val="000000" w:themeColor="text1"/>
              </w:rPr>
              <w:t>Input and output examples: hard drives, modems</w:t>
            </w:r>
          </w:p>
        </w:tc>
      </w:tr>
      <w:tr w:rsidR="00A16658" w:rsidRPr="00A848D2" w14:paraId="41078AAD" w14:textId="77777777" w:rsidTr="000C0684">
        <w:trPr>
          <w:trHeight w:val="641"/>
        </w:trPr>
        <w:tc>
          <w:tcPr>
            <w:cnfStyle w:val="001000000000" w:firstRow="0" w:lastRow="0" w:firstColumn="1" w:lastColumn="0" w:oddVBand="0" w:evenVBand="0" w:oddHBand="0" w:evenHBand="0" w:firstRowFirstColumn="0" w:firstRowLastColumn="0" w:lastRowFirstColumn="0" w:lastRowLastColumn="0"/>
            <w:tcW w:w="2258" w:type="dxa"/>
          </w:tcPr>
          <w:p w14:paraId="68481F8C" w14:textId="77777777" w:rsidR="00A16658" w:rsidRPr="000C0684" w:rsidRDefault="00A16658" w:rsidP="00A848D2">
            <w:pPr>
              <w:rPr>
                <w:rStyle w:val="Strong"/>
              </w:rPr>
            </w:pPr>
            <w:r w:rsidRPr="000C0684">
              <w:rPr>
                <w:rStyle w:val="Strong"/>
              </w:rPr>
              <w:t>Digital risk protection</w:t>
            </w:r>
          </w:p>
        </w:tc>
        <w:tc>
          <w:tcPr>
            <w:tcW w:w="7224" w:type="dxa"/>
          </w:tcPr>
          <w:p w14:paraId="31EF366C" w14:textId="77777777" w:rsidR="00A16658" w:rsidRPr="00A848D2" w:rsidRDefault="00A16658" w:rsidP="00A848D2">
            <w:pPr>
              <w:cnfStyle w:val="000000000000" w:firstRow="0" w:lastRow="0" w:firstColumn="0" w:lastColumn="0" w:oddVBand="0" w:evenVBand="0" w:oddHBand="0" w:evenHBand="0" w:firstRowFirstColumn="0" w:firstRowLastColumn="0" w:lastRowFirstColumn="0" w:lastRowLastColumn="0"/>
            </w:pPr>
            <w:r w:rsidRPr="00A848D2">
              <w:t>Digital risk protection focuses on protecting organizational reputation, customer experience and revenue. Digital risk protection tools, products and services are designed to rapidly detect digital threats and respond to events to minimize organizational disruption and any financial losses. Digital risk protection reduces risks that emerge from digital transformation, protecting against the unwanted exposure of a company's data, brand, and attack surface and providing actionable insight on threats from the open, deep, and dark web.</w:t>
            </w:r>
          </w:p>
        </w:tc>
      </w:tr>
      <w:tr w:rsidR="00A16658" w:rsidRPr="00A848D2" w14:paraId="4C889A1F" w14:textId="77777777" w:rsidTr="000C0684">
        <w:trPr>
          <w:trHeight w:val="1545"/>
        </w:trPr>
        <w:tc>
          <w:tcPr>
            <w:cnfStyle w:val="001000000000" w:firstRow="0" w:lastRow="0" w:firstColumn="1" w:lastColumn="0" w:oddVBand="0" w:evenVBand="0" w:oddHBand="0" w:evenHBand="0" w:firstRowFirstColumn="0" w:firstRowLastColumn="0" w:lastRowFirstColumn="0" w:lastRowLastColumn="0"/>
            <w:tcW w:w="2258" w:type="dxa"/>
          </w:tcPr>
          <w:p w14:paraId="595FE696" w14:textId="77777777" w:rsidR="00A16658" w:rsidRPr="000C0684" w:rsidRDefault="00A16658" w:rsidP="00A848D2">
            <w:pPr>
              <w:rPr>
                <w:rStyle w:val="Strong"/>
              </w:rPr>
            </w:pPr>
            <w:r w:rsidRPr="000C0684">
              <w:rPr>
                <w:rStyle w:val="Strong"/>
              </w:rPr>
              <w:t>Digital system</w:t>
            </w:r>
          </w:p>
        </w:tc>
        <w:tc>
          <w:tcPr>
            <w:tcW w:w="7224" w:type="dxa"/>
          </w:tcPr>
          <w:p w14:paraId="4F1DFD3B" w14:textId="77777777" w:rsidR="00A16658" w:rsidRPr="00A848D2" w:rsidRDefault="00A16658" w:rsidP="00A848D2">
            <w:pPr>
              <w:cnfStyle w:val="000000000000" w:firstRow="0" w:lastRow="0" w:firstColumn="0" w:lastColumn="0" w:oddVBand="0" w:evenVBand="0" w:oddHBand="0" w:evenHBand="0" w:firstRowFirstColumn="0" w:firstRowLastColumn="0" w:lastRowFirstColumn="0" w:lastRowLastColumn="0"/>
            </w:pPr>
            <w:r w:rsidRPr="00A848D2">
              <w:t xml:space="preserve">Digital system refers to features such as hardware, software and networks and their use. There may be several different components that make up one system, e.g. a computer has a central processing unit, hard disk, keyboard, mouse, screen, etc. </w:t>
            </w:r>
          </w:p>
        </w:tc>
      </w:tr>
      <w:tr w:rsidR="00A16658" w:rsidRPr="00A848D2" w14:paraId="76784E8F" w14:textId="77777777" w:rsidTr="000C0684">
        <w:trPr>
          <w:trHeight w:val="863"/>
        </w:trPr>
        <w:tc>
          <w:tcPr>
            <w:cnfStyle w:val="001000000000" w:firstRow="0" w:lastRow="0" w:firstColumn="1" w:lastColumn="0" w:oddVBand="0" w:evenVBand="0" w:oddHBand="0" w:evenHBand="0" w:firstRowFirstColumn="0" w:firstRowLastColumn="0" w:lastRowFirstColumn="0" w:lastRowLastColumn="0"/>
            <w:tcW w:w="2258" w:type="dxa"/>
          </w:tcPr>
          <w:p w14:paraId="2F8D815D" w14:textId="77777777" w:rsidR="00A16658" w:rsidRPr="000C0684" w:rsidRDefault="00A16658" w:rsidP="00A848D2">
            <w:pPr>
              <w:rPr>
                <w:rStyle w:val="Strong"/>
              </w:rPr>
            </w:pPr>
            <w:r w:rsidRPr="000C0684">
              <w:rPr>
                <w:rStyle w:val="Strong"/>
              </w:rPr>
              <w:t>EFTPOS</w:t>
            </w:r>
          </w:p>
        </w:tc>
        <w:tc>
          <w:tcPr>
            <w:tcW w:w="7224" w:type="dxa"/>
          </w:tcPr>
          <w:p w14:paraId="62A8880D" w14:textId="77777777" w:rsidR="00A16658" w:rsidRPr="00A848D2" w:rsidRDefault="00A16658" w:rsidP="00A848D2">
            <w:pPr>
              <w:cnfStyle w:val="000000000000" w:firstRow="0" w:lastRow="0" w:firstColumn="0" w:lastColumn="0" w:oddVBand="0" w:evenVBand="0" w:oddHBand="0" w:evenHBand="0" w:firstRowFirstColumn="0" w:firstRowLastColumn="0" w:lastRowFirstColumn="0" w:lastRowLastColumn="0"/>
            </w:pPr>
            <w:r w:rsidRPr="00A848D2">
              <w:t>Electronic Funds Transfer at Point Of Sale is a digital payment system for goods or services based on the use of payment enabled devices or cards.</w:t>
            </w:r>
          </w:p>
        </w:tc>
      </w:tr>
      <w:tr w:rsidR="00A16658" w:rsidRPr="00A848D2" w14:paraId="1ABA58A6" w14:textId="77777777" w:rsidTr="000C0684">
        <w:trPr>
          <w:trHeight w:val="542"/>
        </w:trPr>
        <w:tc>
          <w:tcPr>
            <w:cnfStyle w:val="001000000000" w:firstRow="0" w:lastRow="0" w:firstColumn="1" w:lastColumn="0" w:oddVBand="0" w:evenVBand="0" w:oddHBand="0" w:evenHBand="0" w:firstRowFirstColumn="0" w:firstRowLastColumn="0" w:lastRowFirstColumn="0" w:lastRowLastColumn="0"/>
            <w:tcW w:w="2258" w:type="dxa"/>
          </w:tcPr>
          <w:p w14:paraId="006ABD1D" w14:textId="77777777" w:rsidR="00A16658" w:rsidRPr="000C0684" w:rsidRDefault="00A16658" w:rsidP="00A848D2">
            <w:pPr>
              <w:rPr>
                <w:rStyle w:val="Strong"/>
              </w:rPr>
            </w:pPr>
            <w:r w:rsidRPr="000C0684">
              <w:rPr>
                <w:rStyle w:val="Strong"/>
              </w:rPr>
              <w:t>e-Commerce</w:t>
            </w:r>
          </w:p>
        </w:tc>
        <w:tc>
          <w:tcPr>
            <w:tcW w:w="7224" w:type="dxa"/>
          </w:tcPr>
          <w:p w14:paraId="19E5AA13" w14:textId="77777777" w:rsidR="00A16658" w:rsidRPr="00A848D2" w:rsidRDefault="00A16658" w:rsidP="00A848D2">
            <w:pPr>
              <w:cnfStyle w:val="000000000000" w:firstRow="0" w:lastRow="0" w:firstColumn="0" w:lastColumn="0" w:oddVBand="0" w:evenVBand="0" w:oddHBand="0" w:evenHBand="0" w:firstRowFirstColumn="0" w:firstRowLastColumn="0" w:lastRowFirstColumn="0" w:lastRowLastColumn="0"/>
            </w:pPr>
            <w:r w:rsidRPr="00A848D2">
              <w:t>Commercial transactions conducted electronically using the Internet.</w:t>
            </w:r>
          </w:p>
        </w:tc>
      </w:tr>
      <w:tr w:rsidR="00A16658" w:rsidRPr="00A848D2" w14:paraId="720EF586" w14:textId="77777777" w:rsidTr="000C0684">
        <w:trPr>
          <w:trHeight w:val="883"/>
        </w:trPr>
        <w:tc>
          <w:tcPr>
            <w:cnfStyle w:val="001000000000" w:firstRow="0" w:lastRow="0" w:firstColumn="1" w:lastColumn="0" w:oddVBand="0" w:evenVBand="0" w:oddHBand="0" w:evenHBand="0" w:firstRowFirstColumn="0" w:firstRowLastColumn="0" w:lastRowFirstColumn="0" w:lastRowLastColumn="0"/>
            <w:tcW w:w="2258" w:type="dxa"/>
          </w:tcPr>
          <w:p w14:paraId="79E78AB1" w14:textId="77777777" w:rsidR="00A16658" w:rsidRPr="000C0684" w:rsidRDefault="00A16658" w:rsidP="00A848D2">
            <w:pPr>
              <w:rPr>
                <w:rStyle w:val="Strong"/>
              </w:rPr>
            </w:pPr>
            <w:r w:rsidRPr="000C0684">
              <w:rPr>
                <w:rStyle w:val="Strong"/>
              </w:rPr>
              <w:t>Emoji</w:t>
            </w:r>
          </w:p>
        </w:tc>
        <w:tc>
          <w:tcPr>
            <w:tcW w:w="7224" w:type="dxa"/>
          </w:tcPr>
          <w:p w14:paraId="42C09B34" w14:textId="77777777" w:rsidR="00A16658" w:rsidRPr="00A848D2" w:rsidRDefault="00A16658" w:rsidP="00A848D2">
            <w:pPr>
              <w:cnfStyle w:val="000000000000" w:firstRow="0" w:lastRow="0" w:firstColumn="0" w:lastColumn="0" w:oddVBand="0" w:evenVBand="0" w:oddHBand="0" w:evenHBand="0" w:firstRowFirstColumn="0" w:firstRowLastColumn="0" w:lastRowFirstColumn="0" w:lastRowLastColumn="0"/>
            </w:pPr>
            <w:r w:rsidRPr="00A848D2">
              <w:t>Deriving from the Japanese words</w:t>
            </w:r>
            <w:r w:rsidRPr="00A848D2">
              <w:rPr>
                <w:rFonts w:ascii="MS Gothic" w:eastAsia="MS Gothic" w:hAnsi="MS Gothic" w:cs="MS Gothic" w:hint="eastAsia"/>
              </w:rPr>
              <w:t>絵</w:t>
            </w:r>
            <w:r w:rsidRPr="00A848D2">
              <w:t xml:space="preserve"> + </w:t>
            </w:r>
            <w:proofErr w:type="spellStart"/>
            <w:r w:rsidRPr="00A848D2">
              <w:rPr>
                <w:rFonts w:ascii="MS Gothic" w:eastAsia="MS Gothic" w:hAnsi="MS Gothic" w:cs="MS Gothic" w:hint="eastAsia"/>
              </w:rPr>
              <w:t>文字</w:t>
            </w:r>
            <w:proofErr w:type="spellEnd"/>
            <w:r w:rsidRPr="00A848D2">
              <w:t xml:space="preserve">, ‘e + </w:t>
            </w:r>
            <w:proofErr w:type="spellStart"/>
            <w:r w:rsidRPr="00A848D2">
              <w:t>moji</w:t>
            </w:r>
            <w:proofErr w:type="spellEnd"/>
            <w:r w:rsidRPr="00A848D2">
              <w:t>,’ ‘picture + character,’ emojis are ideograms and faces used as digital messages.</w:t>
            </w:r>
          </w:p>
        </w:tc>
      </w:tr>
      <w:tr w:rsidR="00A16658" w:rsidRPr="00A848D2" w14:paraId="35305ADC" w14:textId="77777777" w:rsidTr="000C0684">
        <w:trPr>
          <w:trHeight w:val="542"/>
        </w:trPr>
        <w:tc>
          <w:tcPr>
            <w:cnfStyle w:val="001000000000" w:firstRow="0" w:lastRow="0" w:firstColumn="1" w:lastColumn="0" w:oddVBand="0" w:evenVBand="0" w:oddHBand="0" w:evenHBand="0" w:firstRowFirstColumn="0" w:firstRowLastColumn="0" w:lastRowFirstColumn="0" w:lastRowLastColumn="0"/>
            <w:tcW w:w="2258" w:type="dxa"/>
          </w:tcPr>
          <w:p w14:paraId="42EE1B80" w14:textId="77777777" w:rsidR="00A16658" w:rsidRPr="000C0684" w:rsidRDefault="00A16658" w:rsidP="00A848D2">
            <w:pPr>
              <w:rPr>
                <w:rStyle w:val="Strong"/>
              </w:rPr>
            </w:pPr>
            <w:r w:rsidRPr="000C0684">
              <w:rPr>
                <w:rStyle w:val="Strong"/>
              </w:rPr>
              <w:t>Ethernet cable</w:t>
            </w:r>
          </w:p>
        </w:tc>
        <w:tc>
          <w:tcPr>
            <w:tcW w:w="7224" w:type="dxa"/>
          </w:tcPr>
          <w:p w14:paraId="43A1E739" w14:textId="77777777" w:rsidR="00A16658" w:rsidRPr="00A848D2" w:rsidRDefault="00A16658" w:rsidP="00A848D2">
            <w:pPr>
              <w:cnfStyle w:val="000000000000" w:firstRow="0" w:lastRow="0" w:firstColumn="0" w:lastColumn="0" w:oddVBand="0" w:evenVBand="0" w:oddHBand="0" w:evenHBand="0" w:firstRowFirstColumn="0" w:firstRowLastColumn="0" w:lastRowFirstColumn="0" w:lastRowLastColumn="0"/>
            </w:pPr>
            <w:r w:rsidRPr="00A848D2">
              <w:t>A cable that connects wired devices to the internet and for sharing data.</w:t>
            </w:r>
          </w:p>
        </w:tc>
      </w:tr>
      <w:tr w:rsidR="00A16658" w:rsidRPr="00A848D2" w14:paraId="30AB77F4"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1B1A8C01" w14:textId="77777777" w:rsidR="00A16658" w:rsidRPr="000C0684" w:rsidRDefault="00A16658" w:rsidP="00A848D2">
            <w:pPr>
              <w:rPr>
                <w:rStyle w:val="Strong"/>
              </w:rPr>
            </w:pPr>
            <w:r w:rsidRPr="000C0684">
              <w:rPr>
                <w:rStyle w:val="Strong"/>
              </w:rPr>
              <w:t>GIF</w:t>
            </w:r>
          </w:p>
        </w:tc>
        <w:tc>
          <w:tcPr>
            <w:tcW w:w="7224" w:type="dxa"/>
          </w:tcPr>
          <w:p w14:paraId="6479D349" w14:textId="77777777" w:rsidR="00A16658" w:rsidRPr="00A848D2" w:rsidRDefault="00A16658" w:rsidP="00A848D2">
            <w:pPr>
              <w:cnfStyle w:val="000000000000" w:firstRow="0" w:lastRow="0" w:firstColumn="0" w:lastColumn="0" w:oddVBand="0" w:evenVBand="0" w:oddHBand="0" w:evenHBand="0" w:firstRowFirstColumn="0" w:firstRowLastColumn="0" w:lastRowFirstColumn="0" w:lastRowLastColumn="0"/>
            </w:pPr>
            <w:r w:rsidRPr="00A848D2">
              <w:t>Graphic Interchange Format, pronounced both ‘</w:t>
            </w:r>
            <w:proofErr w:type="spellStart"/>
            <w:r w:rsidRPr="00A848D2">
              <w:t>jif</w:t>
            </w:r>
            <w:proofErr w:type="spellEnd"/>
            <w:r w:rsidRPr="00A848D2">
              <w:t xml:space="preserve">’ and with a hard ‘G’ as in Graphic, is a digital format for both animated and static images. </w:t>
            </w:r>
          </w:p>
        </w:tc>
      </w:tr>
      <w:tr w:rsidR="007A2C6F" w:rsidRPr="00A848D2" w14:paraId="1B25E43E"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3D259CB7" w14:textId="77777777" w:rsidR="007A2C6F" w:rsidRPr="000C0684" w:rsidRDefault="007A2C6F" w:rsidP="007A2C6F">
            <w:pPr>
              <w:rPr>
                <w:rStyle w:val="Strong"/>
              </w:rPr>
            </w:pPr>
            <w:r w:rsidRPr="000C0684">
              <w:rPr>
                <w:rStyle w:val="Strong"/>
              </w:rPr>
              <w:t>GPS</w:t>
            </w:r>
          </w:p>
        </w:tc>
        <w:tc>
          <w:tcPr>
            <w:tcW w:w="7224" w:type="dxa"/>
          </w:tcPr>
          <w:p w14:paraId="66F9E07C"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Global Positioning System provides your location on the earth or in the air where there is line of sight to at least four satellites.</w:t>
            </w:r>
          </w:p>
        </w:tc>
      </w:tr>
      <w:tr w:rsidR="007A2C6F" w:rsidRPr="00A848D2" w14:paraId="3C99E7D3"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17B1E748" w14:textId="77777777" w:rsidR="007A2C6F" w:rsidRPr="000C0684" w:rsidRDefault="007A2C6F" w:rsidP="007A2C6F">
            <w:pPr>
              <w:rPr>
                <w:rStyle w:val="Strong"/>
              </w:rPr>
            </w:pPr>
            <w:r w:rsidRPr="000C0684">
              <w:rPr>
                <w:rStyle w:val="Strong"/>
              </w:rPr>
              <w:t>HDMI</w:t>
            </w:r>
          </w:p>
        </w:tc>
        <w:tc>
          <w:tcPr>
            <w:tcW w:w="7224" w:type="dxa"/>
          </w:tcPr>
          <w:p w14:paraId="1F0276F2"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High Definition Media Interface is a connector of varying shapes and sizes for delivering high quality video and audio between devices.</w:t>
            </w:r>
          </w:p>
        </w:tc>
      </w:tr>
      <w:tr w:rsidR="007A2C6F" w:rsidRPr="00A848D2" w14:paraId="70A59882"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775F4F2F" w14:textId="77777777" w:rsidR="007A2C6F" w:rsidRPr="000C0684" w:rsidRDefault="007A2C6F" w:rsidP="007A2C6F">
            <w:pPr>
              <w:rPr>
                <w:rStyle w:val="Strong"/>
              </w:rPr>
            </w:pPr>
            <w:r w:rsidRPr="000C0684">
              <w:rPr>
                <w:rStyle w:val="Strong"/>
              </w:rPr>
              <w:t>IP address</w:t>
            </w:r>
          </w:p>
        </w:tc>
        <w:tc>
          <w:tcPr>
            <w:tcW w:w="7224" w:type="dxa"/>
          </w:tcPr>
          <w:p w14:paraId="1E6DAD7F"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Internet Protocol address is a numerical address for a device connected to a network that uses the internet to communicate.</w:t>
            </w:r>
          </w:p>
        </w:tc>
      </w:tr>
      <w:tr w:rsidR="007A2C6F" w:rsidRPr="00A848D2" w14:paraId="6A70D4F3"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1BD895FC" w14:textId="77777777" w:rsidR="007A2C6F" w:rsidRPr="000C0684" w:rsidRDefault="007A2C6F" w:rsidP="007A2C6F">
            <w:pPr>
              <w:rPr>
                <w:rStyle w:val="Strong"/>
              </w:rPr>
            </w:pPr>
            <w:r w:rsidRPr="000C0684">
              <w:rPr>
                <w:rStyle w:val="Strong"/>
              </w:rPr>
              <w:lastRenderedPageBreak/>
              <w:t>Link</w:t>
            </w:r>
          </w:p>
        </w:tc>
        <w:tc>
          <w:tcPr>
            <w:tcW w:w="7224" w:type="dxa"/>
          </w:tcPr>
          <w:p w14:paraId="5EFEA79B"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An abbreviation of hyperlink, is a clickable text or object that lets you jump directly to something on the internet</w:t>
            </w:r>
          </w:p>
        </w:tc>
      </w:tr>
      <w:tr w:rsidR="007A2C6F" w:rsidRPr="00A848D2" w14:paraId="13C7D25A"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05A660D9" w14:textId="77777777" w:rsidR="007A2C6F" w:rsidRPr="000C0684" w:rsidRDefault="007A2C6F" w:rsidP="007A2C6F">
            <w:pPr>
              <w:rPr>
                <w:rStyle w:val="Strong"/>
              </w:rPr>
            </w:pPr>
            <w:r w:rsidRPr="000C0684">
              <w:rPr>
                <w:rStyle w:val="Strong"/>
              </w:rPr>
              <w:t>Mobile hotspot</w:t>
            </w:r>
          </w:p>
        </w:tc>
        <w:tc>
          <w:tcPr>
            <w:tcW w:w="7224" w:type="dxa"/>
          </w:tcPr>
          <w:p w14:paraId="5ADE0DE4"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 xml:space="preserve">A mobile phone or hardware that shares a wireless access point with another device for it to have access to mobile data </w:t>
            </w:r>
          </w:p>
        </w:tc>
      </w:tr>
      <w:tr w:rsidR="007A2C6F" w:rsidRPr="00A848D2" w14:paraId="2B78FFFB"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73DD7719" w14:textId="77777777" w:rsidR="007A2C6F" w:rsidRPr="000C0684" w:rsidRDefault="007A2C6F" w:rsidP="007A2C6F">
            <w:pPr>
              <w:rPr>
                <w:rStyle w:val="Strong"/>
              </w:rPr>
            </w:pPr>
            <w:r w:rsidRPr="000C0684">
              <w:rPr>
                <w:rStyle w:val="Strong"/>
              </w:rPr>
              <w:t>MMS</w:t>
            </w:r>
          </w:p>
        </w:tc>
        <w:tc>
          <w:tcPr>
            <w:tcW w:w="7224" w:type="dxa"/>
          </w:tcPr>
          <w:p w14:paraId="122EE0F6"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MMS is a method of sending text messages that include multimedia content using a mobile device, e.g. text with a photo, text with a video.</w:t>
            </w:r>
          </w:p>
        </w:tc>
      </w:tr>
      <w:tr w:rsidR="007A2C6F" w:rsidRPr="00A848D2" w14:paraId="67F1F8C7"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5C010604" w14:textId="77777777" w:rsidR="007A2C6F" w:rsidRPr="000C0684" w:rsidRDefault="007A2C6F" w:rsidP="007A2C6F">
            <w:pPr>
              <w:rPr>
                <w:rStyle w:val="Strong"/>
              </w:rPr>
            </w:pPr>
            <w:r w:rsidRPr="000C0684">
              <w:rPr>
                <w:rStyle w:val="Strong"/>
              </w:rPr>
              <w:t>Netiquette</w:t>
            </w:r>
          </w:p>
        </w:tc>
        <w:tc>
          <w:tcPr>
            <w:tcW w:w="7224" w:type="dxa"/>
          </w:tcPr>
          <w:p w14:paraId="2E50AC62"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 xml:space="preserve">Refers to standards of good behaviour in online communication such as email, social media, online chats, forums, social networking sites.  </w:t>
            </w:r>
          </w:p>
        </w:tc>
      </w:tr>
      <w:tr w:rsidR="007A2C6F" w:rsidRPr="00A848D2" w14:paraId="0CE9AC8B"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48E1C794" w14:textId="77777777" w:rsidR="007A2C6F" w:rsidRPr="000C0684" w:rsidRDefault="007A2C6F" w:rsidP="007A2C6F">
            <w:pPr>
              <w:rPr>
                <w:rStyle w:val="Strong"/>
              </w:rPr>
            </w:pPr>
            <w:r w:rsidRPr="000C0684">
              <w:rPr>
                <w:rStyle w:val="Strong"/>
              </w:rPr>
              <w:t>Permissions</w:t>
            </w:r>
          </w:p>
        </w:tc>
        <w:tc>
          <w:tcPr>
            <w:tcW w:w="7224" w:type="dxa"/>
          </w:tcPr>
          <w:p w14:paraId="18B25814"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 xml:space="preserve">Granting an application or program a range of access from </w:t>
            </w:r>
            <w:r w:rsidRPr="00A848D2">
              <w:sym w:font="Wingdings" w:char="F0E0"/>
            </w:r>
            <w:r w:rsidRPr="00A848D2">
              <w:t xml:space="preserve"> to data, from such as contacts to hardware, such as a camera</w:t>
            </w:r>
          </w:p>
        </w:tc>
      </w:tr>
      <w:tr w:rsidR="007A2C6F" w:rsidRPr="00A848D2" w14:paraId="15E38641"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7B8D0997" w14:textId="77777777" w:rsidR="007A2C6F" w:rsidRPr="000C0684" w:rsidRDefault="007A2C6F" w:rsidP="007A2C6F">
            <w:pPr>
              <w:rPr>
                <w:rStyle w:val="Strong"/>
              </w:rPr>
            </w:pPr>
            <w:r w:rsidRPr="000C0684">
              <w:rPr>
                <w:rStyle w:val="Strong"/>
              </w:rPr>
              <w:t>Phishing</w:t>
            </w:r>
          </w:p>
        </w:tc>
        <w:tc>
          <w:tcPr>
            <w:tcW w:w="7224" w:type="dxa"/>
          </w:tcPr>
          <w:p w14:paraId="6CB5CF6D"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Phishing is the malicious practice of attempting to trick individuals or businesses to provide personal information e.g. logins, bank or credit card details. It is often done through email.</w:t>
            </w:r>
          </w:p>
        </w:tc>
      </w:tr>
      <w:tr w:rsidR="007A2C6F" w:rsidRPr="00A848D2" w14:paraId="6199D299"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54A2369E" w14:textId="77777777" w:rsidR="007A2C6F" w:rsidRPr="000C0684" w:rsidRDefault="007A2C6F" w:rsidP="007A2C6F">
            <w:pPr>
              <w:rPr>
                <w:rStyle w:val="Strong"/>
              </w:rPr>
            </w:pPr>
            <w:r w:rsidRPr="000C0684">
              <w:rPr>
                <w:rStyle w:val="Strong"/>
              </w:rPr>
              <w:t>Ping</w:t>
            </w:r>
          </w:p>
        </w:tc>
        <w:tc>
          <w:tcPr>
            <w:tcW w:w="7224" w:type="dxa"/>
          </w:tcPr>
          <w:p w14:paraId="6E161E6B"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A connection’s reaction time of a device sending a request and is measured in milliseconds.</w:t>
            </w:r>
          </w:p>
        </w:tc>
      </w:tr>
      <w:tr w:rsidR="007A2C6F" w:rsidRPr="00A848D2" w14:paraId="7A9E1BCF"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65312ECA" w14:textId="77777777" w:rsidR="007A2C6F" w:rsidRPr="000C0684" w:rsidRDefault="007A2C6F" w:rsidP="007A2C6F">
            <w:pPr>
              <w:rPr>
                <w:rStyle w:val="Strong"/>
              </w:rPr>
            </w:pPr>
            <w:r w:rsidRPr="000C0684">
              <w:rPr>
                <w:rStyle w:val="Strong"/>
              </w:rPr>
              <w:t>QR Codes</w:t>
            </w:r>
          </w:p>
        </w:tc>
        <w:tc>
          <w:tcPr>
            <w:tcW w:w="7224" w:type="dxa"/>
          </w:tcPr>
          <w:p w14:paraId="2ADCFB36"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 xml:space="preserve">A quick response code is a black and white squared pattern within a square that can be read by a mobile camera to decode an internet link, for example. </w:t>
            </w:r>
          </w:p>
        </w:tc>
      </w:tr>
      <w:tr w:rsidR="007A2C6F" w:rsidRPr="00A848D2" w14:paraId="3492D951"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1E9DC232" w14:textId="77777777" w:rsidR="007A2C6F" w:rsidRPr="000C0684" w:rsidRDefault="007A2C6F" w:rsidP="007A2C6F">
            <w:pPr>
              <w:rPr>
                <w:rStyle w:val="Strong"/>
              </w:rPr>
            </w:pPr>
            <w:r w:rsidRPr="000C0684">
              <w:rPr>
                <w:rStyle w:val="Strong"/>
              </w:rPr>
              <w:t>RCA connectors</w:t>
            </w:r>
          </w:p>
        </w:tc>
        <w:tc>
          <w:tcPr>
            <w:tcW w:w="7224" w:type="dxa"/>
          </w:tcPr>
          <w:p w14:paraId="252FC485"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 xml:space="preserve">Analog connectors, usually yellow for video and red and white for audio, that transfer </w:t>
            </w:r>
            <w:proofErr w:type="spellStart"/>
            <w:r w:rsidRPr="00A848D2">
              <w:t>audiovisual</w:t>
            </w:r>
            <w:proofErr w:type="spellEnd"/>
            <w:r w:rsidRPr="00A848D2">
              <w:t xml:space="preserve"> signals between devices.</w:t>
            </w:r>
          </w:p>
        </w:tc>
      </w:tr>
      <w:tr w:rsidR="007A2C6F" w:rsidRPr="00A848D2" w14:paraId="6965BA18"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00A7B858" w14:textId="77777777" w:rsidR="007A2C6F" w:rsidRPr="000C0684" w:rsidRDefault="007A2C6F" w:rsidP="007A2C6F">
            <w:pPr>
              <w:rPr>
                <w:rStyle w:val="Strong"/>
              </w:rPr>
            </w:pPr>
            <w:r w:rsidRPr="000C0684">
              <w:rPr>
                <w:rStyle w:val="Strong"/>
              </w:rPr>
              <w:t>Software/application</w:t>
            </w:r>
          </w:p>
        </w:tc>
        <w:tc>
          <w:tcPr>
            <w:tcW w:w="7224" w:type="dxa"/>
          </w:tcPr>
          <w:p w14:paraId="3D57B91F"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Software is a general term for computer data, while an application (app) is a kind of software used for a certain task. Applications are often operating system specific, while software is not necessarily so. Applications usually need user interaction to function while this is not necessarily the case with software.</w:t>
            </w:r>
          </w:p>
        </w:tc>
      </w:tr>
      <w:tr w:rsidR="007A2C6F" w:rsidRPr="00A848D2" w14:paraId="733A69BF"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7EA11C3B" w14:textId="77777777" w:rsidR="007A2C6F" w:rsidRPr="000C0684" w:rsidRDefault="007A2C6F" w:rsidP="007A2C6F">
            <w:pPr>
              <w:rPr>
                <w:rStyle w:val="Strong"/>
              </w:rPr>
            </w:pPr>
            <w:r w:rsidRPr="000C0684">
              <w:rPr>
                <w:rStyle w:val="Strong"/>
              </w:rPr>
              <w:t>Software Packages</w:t>
            </w:r>
          </w:p>
        </w:tc>
        <w:tc>
          <w:tcPr>
            <w:tcW w:w="7224" w:type="dxa"/>
          </w:tcPr>
          <w:p w14:paraId="05C50AC2"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Software packages are resources or files that are bundled together as a collection of software.</w:t>
            </w:r>
          </w:p>
        </w:tc>
      </w:tr>
      <w:tr w:rsidR="007A2C6F" w:rsidRPr="00A848D2" w14:paraId="24D127FA"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22F7CA36" w14:textId="77777777" w:rsidR="007A2C6F" w:rsidRPr="000C0684" w:rsidRDefault="007A2C6F" w:rsidP="007A2C6F">
            <w:pPr>
              <w:rPr>
                <w:rStyle w:val="Strong"/>
              </w:rPr>
            </w:pPr>
            <w:r w:rsidRPr="000C0684">
              <w:rPr>
                <w:rStyle w:val="Strong"/>
              </w:rPr>
              <w:t>SMS</w:t>
            </w:r>
          </w:p>
        </w:tc>
        <w:tc>
          <w:tcPr>
            <w:tcW w:w="7224" w:type="dxa"/>
          </w:tcPr>
          <w:p w14:paraId="17153CFB"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Short Message Service is a digital text message. This is different to an MMS or Multimedia Messaging Service that includes attachments, such as photos or video.</w:t>
            </w:r>
          </w:p>
        </w:tc>
      </w:tr>
      <w:tr w:rsidR="007A2C6F" w:rsidRPr="00A848D2" w14:paraId="69F52184"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06F75D8B" w14:textId="77777777" w:rsidR="007A2C6F" w:rsidRPr="000C0684" w:rsidRDefault="007A2C6F" w:rsidP="007A2C6F">
            <w:pPr>
              <w:rPr>
                <w:rStyle w:val="Strong"/>
              </w:rPr>
            </w:pPr>
            <w:r w:rsidRPr="000C0684">
              <w:rPr>
                <w:rStyle w:val="Strong"/>
              </w:rPr>
              <w:t>Sync</w:t>
            </w:r>
          </w:p>
        </w:tc>
        <w:tc>
          <w:tcPr>
            <w:tcW w:w="7224" w:type="dxa"/>
          </w:tcPr>
          <w:p w14:paraId="5ACC480E"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 xml:space="preserve">An </w:t>
            </w:r>
            <w:r w:rsidRPr="00A848D2">
              <w:sym w:font="Wingdings" w:char="F0E0"/>
            </w:r>
            <w:r w:rsidRPr="00A848D2">
              <w:t xml:space="preserve"> A derivative of synchronize, harmonizing data across devices.</w:t>
            </w:r>
          </w:p>
        </w:tc>
      </w:tr>
      <w:tr w:rsidR="007A2C6F" w:rsidRPr="00A848D2" w14:paraId="54927C26"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7C13BC63" w14:textId="77777777" w:rsidR="007A2C6F" w:rsidRPr="000C0684" w:rsidRDefault="007A2C6F" w:rsidP="007A2C6F">
            <w:pPr>
              <w:rPr>
                <w:rStyle w:val="Strong"/>
              </w:rPr>
            </w:pPr>
            <w:r w:rsidRPr="000C0684">
              <w:rPr>
                <w:rStyle w:val="Strong"/>
              </w:rPr>
              <w:lastRenderedPageBreak/>
              <w:t>Tablet</w:t>
            </w:r>
          </w:p>
        </w:tc>
        <w:tc>
          <w:tcPr>
            <w:tcW w:w="7224" w:type="dxa"/>
          </w:tcPr>
          <w:p w14:paraId="1C2F1056"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A tablet, or tablet PC, is a portable computer that uses a touchscreen.</w:t>
            </w:r>
          </w:p>
        </w:tc>
      </w:tr>
      <w:tr w:rsidR="007A2C6F" w:rsidRPr="00A848D2" w14:paraId="5632972F"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12B18D88" w14:textId="77777777" w:rsidR="007A2C6F" w:rsidRPr="000C0684" w:rsidRDefault="007A2C6F" w:rsidP="007A2C6F">
            <w:pPr>
              <w:rPr>
                <w:rStyle w:val="Strong"/>
              </w:rPr>
            </w:pPr>
            <w:r w:rsidRPr="000C0684">
              <w:rPr>
                <w:rStyle w:val="Strong"/>
              </w:rPr>
              <w:t>Time-out</w:t>
            </w:r>
          </w:p>
        </w:tc>
        <w:tc>
          <w:tcPr>
            <w:tcW w:w="7224" w:type="dxa"/>
          </w:tcPr>
          <w:p w14:paraId="408F5813"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A setting or application that hides or restricts access to apps.</w:t>
            </w:r>
          </w:p>
        </w:tc>
      </w:tr>
      <w:tr w:rsidR="007A2C6F" w:rsidRPr="00A848D2" w14:paraId="605B3C63"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6DDECE72" w14:textId="77777777" w:rsidR="007A2C6F" w:rsidRPr="000C0684" w:rsidRDefault="007A2C6F" w:rsidP="007A2C6F">
            <w:pPr>
              <w:rPr>
                <w:rStyle w:val="Strong"/>
              </w:rPr>
            </w:pPr>
            <w:r w:rsidRPr="000C0684">
              <w:rPr>
                <w:rStyle w:val="Strong"/>
              </w:rPr>
              <w:t>Transactions</w:t>
            </w:r>
          </w:p>
        </w:tc>
        <w:tc>
          <w:tcPr>
            <w:tcW w:w="7224" w:type="dxa"/>
          </w:tcPr>
          <w:p w14:paraId="17A2EC98"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Transactions include commercial transactions; refer to e-commerce, a communicative transaction; a digital message (SMS or MMS) or a document transaction (.pdf), unless otherwise specified.</w:t>
            </w:r>
          </w:p>
        </w:tc>
      </w:tr>
      <w:tr w:rsidR="007A2C6F" w:rsidRPr="00A848D2" w14:paraId="620E2C7C" w14:textId="77777777" w:rsidTr="000C0684">
        <w:trPr>
          <w:trHeight w:val="842"/>
        </w:trPr>
        <w:tc>
          <w:tcPr>
            <w:cnfStyle w:val="001000000000" w:firstRow="0" w:lastRow="0" w:firstColumn="1" w:lastColumn="0" w:oddVBand="0" w:evenVBand="0" w:oddHBand="0" w:evenHBand="0" w:firstRowFirstColumn="0" w:firstRowLastColumn="0" w:lastRowFirstColumn="0" w:lastRowLastColumn="0"/>
            <w:tcW w:w="2258" w:type="dxa"/>
          </w:tcPr>
          <w:p w14:paraId="27289282" w14:textId="77777777" w:rsidR="007A2C6F" w:rsidRPr="000C0684" w:rsidRDefault="007A2C6F" w:rsidP="007A2C6F">
            <w:pPr>
              <w:rPr>
                <w:rStyle w:val="Strong"/>
              </w:rPr>
            </w:pPr>
            <w:r w:rsidRPr="000C0684">
              <w:rPr>
                <w:rStyle w:val="Strong"/>
              </w:rPr>
              <w:t>Wi-Fi</w:t>
            </w:r>
          </w:p>
        </w:tc>
        <w:tc>
          <w:tcPr>
            <w:tcW w:w="7224" w:type="dxa"/>
          </w:tcPr>
          <w:p w14:paraId="5A895852" w14:textId="77777777" w:rsidR="007A2C6F" w:rsidRPr="00A848D2" w:rsidRDefault="007A2C6F" w:rsidP="007A2C6F">
            <w:pPr>
              <w:cnfStyle w:val="000000000000" w:firstRow="0" w:lastRow="0" w:firstColumn="0" w:lastColumn="0" w:oddVBand="0" w:evenVBand="0" w:oddHBand="0" w:evenHBand="0" w:firstRowFirstColumn="0" w:firstRowLastColumn="0" w:lastRowFirstColumn="0" w:lastRowLastColumn="0"/>
            </w:pPr>
            <w:r w:rsidRPr="00A848D2">
              <w:t>Wi-Fi is a networking technology that allow a digital device to connect to the Internet wirelessly or to communicate with another device wirelessly within a limited distance.</w:t>
            </w:r>
          </w:p>
        </w:tc>
      </w:tr>
    </w:tbl>
    <w:p w14:paraId="54CD8410" w14:textId="77777777" w:rsidR="00A848D2" w:rsidRDefault="00A848D2">
      <w:pPr>
        <w:spacing w:after="160" w:line="259" w:lineRule="auto"/>
      </w:pPr>
      <w:r>
        <w:br w:type="page"/>
      </w:r>
    </w:p>
    <w:p w14:paraId="6B502CAE" w14:textId="77777777" w:rsidR="00A848D2" w:rsidRDefault="00A848D2" w:rsidP="00B016EF">
      <w:pPr>
        <w:pStyle w:val="Heading1"/>
      </w:pPr>
      <w:bookmarkStart w:id="52" w:name="_Toc26203589"/>
      <w:bookmarkStart w:id="53" w:name="_Toc40978425"/>
      <w:r w:rsidRPr="006B318B">
        <w:lastRenderedPageBreak/>
        <w:t>Appendix 3:</w:t>
      </w:r>
      <w:r w:rsidRPr="0076239F">
        <w:t xml:space="preserve"> </w:t>
      </w:r>
      <w:r>
        <w:t>Bibliography</w:t>
      </w:r>
      <w:bookmarkEnd w:id="52"/>
      <w:bookmarkEnd w:id="53"/>
    </w:p>
    <w:p w14:paraId="7DCF0B5D" w14:textId="77777777" w:rsidR="00A848D2" w:rsidRPr="00A848D2" w:rsidRDefault="00A848D2" w:rsidP="00A848D2">
      <w:r w:rsidRPr="00A848D2">
        <w:t xml:space="preserve">Australian Digital Inclusion Index, 2018. Australian Digital Index Inclusion Report, </w:t>
      </w:r>
      <w:hyperlink r:id="rId27" w:history="1">
        <w:r w:rsidRPr="00A848D2">
          <w:rPr>
            <w:rStyle w:val="Hyperlink"/>
          </w:rPr>
          <w:t>https://digitalinclusionindex.org.au/about/australian-digital-inclusion-index-report/</w:t>
        </w:r>
      </w:hyperlink>
      <w:r w:rsidRPr="00A848D2">
        <w:t>. Last accessed: December 2019</w:t>
      </w:r>
    </w:p>
    <w:p w14:paraId="0AF3EE3E" w14:textId="77777777" w:rsidR="00A848D2" w:rsidRPr="00A848D2" w:rsidRDefault="00A848D2" w:rsidP="00A848D2">
      <w:r w:rsidRPr="00A848D2">
        <w:t>Australian Government, Australian Core Skills Framework, Commonwealth of Australia, 2012</w:t>
      </w:r>
    </w:p>
    <w:p w14:paraId="4B0772F3" w14:textId="77777777" w:rsidR="00A848D2" w:rsidRPr="00A848D2" w:rsidRDefault="00A848D2" w:rsidP="00A848D2">
      <w:r w:rsidRPr="00A848D2">
        <w:t>Australian Government, Australian Core Skills Framework – Pre Level 1, Commonwealth of Australia, 2017</w:t>
      </w:r>
    </w:p>
    <w:p w14:paraId="77D1B77B" w14:textId="77777777" w:rsidR="00A848D2" w:rsidRPr="00A848D2" w:rsidRDefault="00A848D2" w:rsidP="00A848D2">
      <w:r w:rsidRPr="00A848D2">
        <w:t>Australian Government, Core Skills for Work Developmental Framework, 2013</w:t>
      </w:r>
    </w:p>
    <w:p w14:paraId="4378D668" w14:textId="77777777" w:rsidR="00A848D2" w:rsidRPr="00A848D2" w:rsidRDefault="00A848D2" w:rsidP="00A848D2">
      <w:r w:rsidRPr="00A848D2">
        <w:t xml:space="preserve">Australian Government, Certificate I &amp; II in Information, Digital Media and Technology, </w:t>
      </w:r>
      <w:hyperlink r:id="rId28" w:history="1">
        <w:r w:rsidRPr="00A848D2">
          <w:rPr>
            <w:rStyle w:val="Hyperlink"/>
          </w:rPr>
          <w:t>https://training.gov.au/Training/Details/ICT10115</w:t>
        </w:r>
      </w:hyperlink>
      <w:r w:rsidRPr="00A848D2">
        <w:t>. Last accessed: December 2019</w:t>
      </w:r>
    </w:p>
    <w:p w14:paraId="0DC61CD7" w14:textId="77777777" w:rsidR="00A848D2" w:rsidRPr="00A848D2" w:rsidRDefault="00A848D2" w:rsidP="00A848D2">
      <w:r w:rsidRPr="00A848D2">
        <w:t xml:space="preserve">Bali M, 2016. Knowing the Difference Between Digital Skills and Digital Literacies, and Teaching Both. International Literacy Association, </w:t>
      </w:r>
      <w:hyperlink r:id="rId29" w:history="1">
        <w:r w:rsidRPr="00A848D2">
          <w:rPr>
            <w:rStyle w:val="Hyperlink"/>
          </w:rPr>
          <w:t>https://literacyworldwide.org/blog/literacy-daily/2016/02/03/knowing-the-difference-between-digital-skills-and-digital-literacies-and-teaching-both</w:t>
        </w:r>
      </w:hyperlink>
      <w:r w:rsidRPr="00A848D2">
        <w:rPr>
          <w:rStyle w:val="Hyperlink"/>
        </w:rPr>
        <w:t>.</w:t>
      </w:r>
      <w:r w:rsidRPr="00A848D2">
        <w:t xml:space="preserve"> Last accessed: December 2019</w:t>
      </w:r>
    </w:p>
    <w:p w14:paraId="044D1B68" w14:textId="77777777" w:rsidR="00A848D2" w:rsidRPr="00A848D2" w:rsidRDefault="00A848D2" w:rsidP="00A848D2">
      <w:r w:rsidRPr="00A848D2">
        <w:t xml:space="preserve">Brookfield SD, 1995, Adult Learning: An Overview in A </w:t>
      </w:r>
      <w:proofErr w:type="spellStart"/>
      <w:r w:rsidRPr="00A848D2">
        <w:t>Tuinjman</w:t>
      </w:r>
      <w:proofErr w:type="spellEnd"/>
      <w:r w:rsidRPr="00A848D2">
        <w:t xml:space="preserve"> (ed), International Encyclopaedia of Education, Oxford: Pergamon Press. Available at: www3.nl.edu/academics/cas/ace/facultypapers/StephenBrookfield_AdultLearning.cfm. Last accessed: June 2011</w:t>
      </w:r>
    </w:p>
    <w:p w14:paraId="1D211A35" w14:textId="77777777" w:rsidR="00A848D2" w:rsidRPr="00A848D2" w:rsidRDefault="00A848D2" w:rsidP="00A848D2">
      <w:r w:rsidRPr="00A848D2">
        <w:t>Burns R, 1995. The Adult Learner at Work. Sydney, NSW: Business &amp; Professional Publishing.</w:t>
      </w:r>
    </w:p>
    <w:p w14:paraId="19F72A4A" w14:textId="77777777" w:rsidR="00A848D2" w:rsidRPr="00A848D2" w:rsidRDefault="00A848D2" w:rsidP="00A848D2">
      <w:r w:rsidRPr="00A848D2">
        <w:t xml:space="preserve">Casey H, </w:t>
      </w:r>
      <w:proofErr w:type="spellStart"/>
      <w:r w:rsidRPr="00A848D2">
        <w:t>Jupp</w:t>
      </w:r>
      <w:proofErr w:type="spellEnd"/>
      <w:r w:rsidRPr="00A848D2">
        <w:t xml:space="preserve"> T, Grief S, Hodge, R, Ivanic R, Cave O &amp; Eldred J. 2006. You wouldn't expect a Maths teacher to teach plastering, National Research and Development Centre for Adult Literacy and Numeracy. London, UK: National Research and Development Centre for Adult Literacy and Numeracy. </w:t>
      </w:r>
      <w:hyperlink r:id="rId30" w:history="1">
        <w:r w:rsidRPr="00A848D2">
          <w:rPr>
            <w:rStyle w:val="Hyperlink"/>
          </w:rPr>
          <w:t>http://www.nrdc.org.uk/publications_details.asp?ID=73</w:t>
        </w:r>
      </w:hyperlink>
      <w:r w:rsidRPr="00A848D2">
        <w:t>. Last accessed June 2011</w:t>
      </w:r>
    </w:p>
    <w:p w14:paraId="3A1E13DA" w14:textId="77777777" w:rsidR="00A848D2" w:rsidRPr="00A848D2" w:rsidRDefault="00A848D2" w:rsidP="00A848D2">
      <w:bookmarkStart w:id="54" w:name="_Hlk26202928"/>
      <w:proofErr w:type="spellStart"/>
      <w:r w:rsidRPr="00A848D2">
        <w:t>Dezuanni</w:t>
      </w:r>
      <w:proofErr w:type="spellEnd"/>
      <w:r w:rsidRPr="00A848D2">
        <w:t xml:space="preserve"> M</w:t>
      </w:r>
      <w:bookmarkEnd w:id="54"/>
      <w:r w:rsidRPr="00A848D2">
        <w:t>, Burgess J, Mitchell P, Marshall A, Cross A. 2018. Measuring and evaluating digital ability for digital inclusion in Queensland: A report for the Queensland Department of Housing and Public Works, Queensland University of Technology Digital Media Research Centre</w:t>
      </w:r>
    </w:p>
    <w:p w14:paraId="2EEC6A2A" w14:textId="77777777" w:rsidR="00A848D2" w:rsidRPr="00A848D2" w:rsidRDefault="00A848D2" w:rsidP="00A848D2">
      <w:proofErr w:type="spellStart"/>
      <w:r w:rsidRPr="00A848D2">
        <w:t>Fraillon</w:t>
      </w:r>
      <w:proofErr w:type="spellEnd"/>
      <w:r w:rsidRPr="00A848D2">
        <w:t xml:space="preserve"> J, ACER 2019. </w:t>
      </w:r>
      <w:hyperlink r:id="rId31" w:history="1">
        <w:r w:rsidRPr="00A848D2">
          <w:rPr>
            <w:rStyle w:val="Hyperlink"/>
          </w:rPr>
          <w:t>Digital literacy: Myths and realities</w:t>
        </w:r>
      </w:hyperlink>
      <w:r w:rsidRPr="00A848D2">
        <w:rPr>
          <w:rStyle w:val="Hyperlink"/>
        </w:rPr>
        <w:t xml:space="preserve">, </w:t>
      </w:r>
      <w:hyperlink r:id="rId32" w:history="1">
        <w:r w:rsidRPr="00A848D2">
          <w:rPr>
            <w:rStyle w:val="Hyperlink"/>
          </w:rPr>
          <w:t>https://research.acer.edu.au/research_conference/RC2019/5august/7/</w:t>
        </w:r>
      </w:hyperlink>
      <w:r w:rsidRPr="00A848D2">
        <w:t>. Last accessed: December 2019</w:t>
      </w:r>
    </w:p>
    <w:p w14:paraId="3EB18A2D" w14:textId="77777777" w:rsidR="00A848D2" w:rsidRPr="00A848D2" w:rsidRDefault="00A848D2" w:rsidP="00A848D2">
      <w:r w:rsidRPr="00A848D2">
        <w:t xml:space="preserve">Freebody P &amp; Luke A. 2003. Literacy as engaging with new forms of life: the ‘four roles’ model. In: G Bull &amp; M Anstey (eds). The Literacy Lexicon, 2nd </w:t>
      </w:r>
      <w:proofErr w:type="spellStart"/>
      <w:r w:rsidRPr="00A848D2">
        <w:t>edn</w:t>
      </w:r>
      <w:proofErr w:type="spellEnd"/>
      <w:r w:rsidRPr="00A848D2">
        <w:t>. Frenchs Forest, NSW: Prentice Hall</w:t>
      </w:r>
    </w:p>
    <w:p w14:paraId="3C0EADAD" w14:textId="77777777" w:rsidR="00A848D2" w:rsidRPr="00A848D2" w:rsidRDefault="00A848D2" w:rsidP="00A848D2">
      <w:r w:rsidRPr="00A848D2">
        <w:t xml:space="preserve">Gal I, </w:t>
      </w:r>
      <w:proofErr w:type="spellStart"/>
      <w:r w:rsidRPr="00A848D2">
        <w:t>Alatorre</w:t>
      </w:r>
      <w:proofErr w:type="spellEnd"/>
      <w:r w:rsidRPr="00A848D2">
        <w:t xml:space="preserve"> S, Close S, Evans J, Johansen L, Maguire T, Manly M &amp; Tout D. 2009. PIAAC Numeracy: A Conceptual Framework, OECD Education Working Papers, No. 35, OECD Publishing. </w:t>
      </w:r>
      <w:hyperlink r:id="rId33" w:history="1">
        <w:r w:rsidRPr="00A848D2">
          <w:rPr>
            <w:rStyle w:val="Hyperlink"/>
          </w:rPr>
          <w:t>http://dx.doi.org/10.1787/</w:t>
        </w:r>
      </w:hyperlink>
      <w:r w:rsidRPr="00A848D2">
        <w:rPr>
          <w:rStyle w:val="Hyperlink"/>
        </w:rPr>
        <w:t>220337421165</w:t>
      </w:r>
      <w:r w:rsidRPr="00A848D2">
        <w:t>. Last accessed: June 2011</w:t>
      </w:r>
    </w:p>
    <w:p w14:paraId="1A298AB6" w14:textId="77777777" w:rsidR="00A848D2" w:rsidRPr="00A848D2" w:rsidRDefault="00A848D2" w:rsidP="00A848D2">
      <w:r w:rsidRPr="00A848D2">
        <w:lastRenderedPageBreak/>
        <w:t>Hartley R &amp; Horne J. 2006. Social and economic benefits of improved adult literacy: Towards a better understanding, National Centre for Vocational Education Research (NCVER), Adelaide</w:t>
      </w:r>
    </w:p>
    <w:p w14:paraId="46BB18D2" w14:textId="77777777" w:rsidR="00A848D2" w:rsidRPr="00A848D2" w:rsidRDefault="00A848D2" w:rsidP="00A848D2">
      <w:proofErr w:type="spellStart"/>
      <w:r w:rsidRPr="00A848D2">
        <w:t>Gekara</w:t>
      </w:r>
      <w:proofErr w:type="spellEnd"/>
      <w:r w:rsidRPr="00A848D2">
        <w:t xml:space="preserve"> V, Snell D, </w:t>
      </w:r>
      <w:proofErr w:type="spellStart"/>
      <w:r w:rsidRPr="00A848D2">
        <w:t>Mollaand</w:t>
      </w:r>
      <w:proofErr w:type="spellEnd"/>
      <w:r w:rsidRPr="00A848D2">
        <w:t xml:space="preserve"> A, &amp; </w:t>
      </w:r>
      <w:proofErr w:type="spellStart"/>
      <w:r w:rsidRPr="00A848D2">
        <w:t>Karanasio</w:t>
      </w:r>
      <w:proofErr w:type="spellEnd"/>
      <w:r w:rsidRPr="00A848D2">
        <w:t xml:space="preserve"> S. 2019. Skilling the Australian workforce for the digital economy </w:t>
      </w:r>
      <w:hyperlink r:id="rId34" w:history="1">
        <w:r w:rsidRPr="00A848D2">
          <w:rPr>
            <w:rStyle w:val="Hyperlink"/>
          </w:rPr>
          <w:t>https://www.ncver.edu.au/research-and-statistics/publications/all-publications/skilling-the-australian-workforce-for-the-digital-economy</w:t>
        </w:r>
      </w:hyperlink>
      <w:r w:rsidRPr="00A848D2">
        <w:t>. Last accessed: December 2019</w:t>
      </w:r>
    </w:p>
    <w:p w14:paraId="12B40CAE" w14:textId="77777777" w:rsidR="00A848D2" w:rsidRPr="00A848D2" w:rsidRDefault="00A848D2" w:rsidP="00A848D2">
      <w:r w:rsidRPr="00A848D2">
        <w:t xml:space="preserve">Ivanic R, Appleby Y, Hodge R, </w:t>
      </w:r>
      <w:proofErr w:type="spellStart"/>
      <w:r w:rsidRPr="00A848D2">
        <w:t>Tusting</w:t>
      </w:r>
      <w:proofErr w:type="spellEnd"/>
      <w:r w:rsidRPr="00A848D2">
        <w:t xml:space="preserve"> K &amp; Barton D. 2006. Linking learning and everyday life: a social perspective on adult language, literacy and numeracy classes. London, UK: National Research and Development Centre</w:t>
      </w:r>
    </w:p>
    <w:p w14:paraId="20572144" w14:textId="77777777" w:rsidR="00A848D2" w:rsidRPr="00A848D2" w:rsidRDefault="00A848D2" w:rsidP="00A848D2">
      <w:r w:rsidRPr="00A848D2">
        <w:t xml:space="preserve">Irish Higher Education sector, 2019. All Aboard Ireland </w:t>
      </w:r>
      <w:hyperlink r:id="rId35" w:history="1">
        <w:r w:rsidRPr="00A848D2">
          <w:rPr>
            <w:rStyle w:val="Hyperlink"/>
          </w:rPr>
          <w:t>https://www.allaboardhe.ie</w:t>
        </w:r>
      </w:hyperlink>
      <w:r w:rsidRPr="00A848D2">
        <w:rPr>
          <w:rStyle w:val="Hyperlink"/>
        </w:rPr>
        <w:t xml:space="preserve">. </w:t>
      </w:r>
      <w:r w:rsidRPr="00A848D2">
        <w:t>Last accessed: December 2019</w:t>
      </w:r>
    </w:p>
    <w:p w14:paraId="49A3EE11" w14:textId="77777777" w:rsidR="00A848D2" w:rsidRPr="00A848D2" w:rsidRDefault="00A848D2" w:rsidP="00A848D2">
      <w:r w:rsidRPr="00A848D2">
        <w:t xml:space="preserve">Joyce S, 2019. Strengthening Skills: Expert Review of Australian VET System </w:t>
      </w:r>
    </w:p>
    <w:p w14:paraId="30F0DD24" w14:textId="77777777" w:rsidR="00A848D2" w:rsidRPr="00A848D2" w:rsidRDefault="00A848D2" w:rsidP="00A848D2">
      <w:r w:rsidRPr="00A848D2">
        <w:t>Kirsch IS &amp; Mosenthal PB, 1990. Exploring document literacy: Variables underlying the performance of young adults. Reading Research Quarterly; 25: 5–30</w:t>
      </w:r>
    </w:p>
    <w:p w14:paraId="23607530" w14:textId="77777777" w:rsidR="00A848D2" w:rsidRPr="00A848D2" w:rsidRDefault="00A848D2" w:rsidP="00A848D2">
      <w:r w:rsidRPr="00A848D2">
        <w:t>Kirsch IS, 2001. The International Adult Literacy Survey (IALS): Understanding What Was Measured. Princeton, NJ: Education Testing Service</w:t>
      </w:r>
    </w:p>
    <w:p w14:paraId="467C7460" w14:textId="77777777" w:rsidR="00A848D2" w:rsidRPr="00A848D2" w:rsidRDefault="00A848D2" w:rsidP="00A848D2">
      <w:r w:rsidRPr="00A848D2">
        <w:t xml:space="preserve">Knowles MS, 1980, The Modern Practice of Adult Education: From Pedagogy to Andragogy, 2nd </w:t>
      </w:r>
      <w:proofErr w:type="spellStart"/>
      <w:r w:rsidRPr="00A848D2">
        <w:t>edn</w:t>
      </w:r>
      <w:proofErr w:type="spellEnd"/>
      <w:r w:rsidRPr="00A848D2">
        <w:t>, New York: Cambridge Books</w:t>
      </w:r>
    </w:p>
    <w:p w14:paraId="2F895AB9" w14:textId="77777777" w:rsidR="00A848D2" w:rsidRPr="00A848D2" w:rsidRDefault="00A848D2" w:rsidP="00A848D2">
      <w:r w:rsidRPr="00A848D2">
        <w:t xml:space="preserve">Lonsdale M &amp; McCurry D, 2004. Literacy in the New </w:t>
      </w:r>
      <w:proofErr w:type="spellStart"/>
      <w:r w:rsidRPr="00A848D2">
        <w:t>Millenium</w:t>
      </w:r>
      <w:proofErr w:type="spellEnd"/>
      <w:r w:rsidRPr="00A848D2">
        <w:t>. Adelaide, SA: Adult Literacy National Project Report NCVER</w:t>
      </w:r>
    </w:p>
    <w:p w14:paraId="436A2880" w14:textId="77777777" w:rsidR="00A848D2" w:rsidRPr="00A848D2" w:rsidRDefault="00A848D2" w:rsidP="00A848D2">
      <w:proofErr w:type="spellStart"/>
      <w:r w:rsidRPr="00A848D2">
        <w:t>Mackeracher</w:t>
      </w:r>
      <w:proofErr w:type="spellEnd"/>
      <w:r w:rsidRPr="00A848D2">
        <w:t xml:space="preserve"> D. 1996. Making sense of adult learning, Toronto, Ontario: Culture Concepts</w:t>
      </w:r>
    </w:p>
    <w:p w14:paraId="5AA0804E" w14:textId="77777777" w:rsidR="00A848D2" w:rsidRPr="00A848D2" w:rsidRDefault="00A848D2" w:rsidP="00A848D2">
      <w:r w:rsidRPr="00A848D2">
        <w:t>McKenna R &amp; Fitzpatrick L, 2005. Integrated Approaches to Teaching Adult Literacy in Australia: A Snapshot of Practice in Community Services. Adelaide, SA: Adult Literacy National Project Report. NCVER</w:t>
      </w:r>
    </w:p>
    <w:p w14:paraId="5A6706F4" w14:textId="77777777" w:rsidR="00A848D2" w:rsidRPr="00A848D2" w:rsidRDefault="00A848D2" w:rsidP="00A848D2">
      <w:r w:rsidRPr="00A848D2">
        <w:t>OECD. 2002. Definition and Selection of Competencies (DESECO): Theoretical and conceptual foundations strategy paper. Available from</w:t>
      </w:r>
      <w:r w:rsidRPr="00A848D2">
        <w:rPr>
          <w:rStyle w:val="Hyperlink"/>
        </w:rPr>
        <w:t xml:space="preserve">: </w:t>
      </w:r>
      <w:hyperlink r:id="rId36" w:history="1">
        <w:r w:rsidRPr="00A848D2">
          <w:rPr>
            <w:rStyle w:val="Hyperlink"/>
          </w:rPr>
          <w:t>www.oecd.org/</w:t>
        </w:r>
      </w:hyperlink>
      <w:r w:rsidRPr="00A848D2">
        <w:rPr>
          <w:rStyle w:val="Hyperlink"/>
        </w:rPr>
        <w:t>dataoecd/47/61/35070367.pdf</w:t>
      </w:r>
      <w:r w:rsidRPr="00A848D2">
        <w:t>. Last accessed: June 2011</w:t>
      </w:r>
    </w:p>
    <w:p w14:paraId="3D829795" w14:textId="77777777" w:rsidR="00A848D2" w:rsidRPr="00A848D2" w:rsidRDefault="00A848D2" w:rsidP="00A848D2">
      <w:proofErr w:type="spellStart"/>
      <w:r w:rsidRPr="00A848D2">
        <w:t>Pewhairangi</w:t>
      </w:r>
      <w:proofErr w:type="spellEnd"/>
      <w:r w:rsidRPr="00A848D2">
        <w:t xml:space="preserve"> S, 2016. Digital Skills are not the same as Digital Literacy. </w:t>
      </w:r>
      <w:proofErr w:type="spellStart"/>
      <w:r w:rsidRPr="00A848D2">
        <w:t>Techsoup</w:t>
      </w:r>
      <w:proofErr w:type="spellEnd"/>
      <w:r w:rsidRPr="00A848D2">
        <w:t xml:space="preserve"> for Libraries, </w:t>
      </w:r>
      <w:hyperlink r:id="rId37" w:history="1">
        <w:r w:rsidRPr="00A848D2">
          <w:rPr>
            <w:rStyle w:val="Hyperlink"/>
          </w:rPr>
          <w:t>http://www.techsoupforlibraries.org/blog/digital-skills-are-not-the-same-as-digital-literacy</w:t>
        </w:r>
      </w:hyperlink>
      <w:r w:rsidRPr="00A848D2">
        <w:t>. Last accessed: December 2019</w:t>
      </w:r>
    </w:p>
    <w:p w14:paraId="55FDF9E8" w14:textId="77777777" w:rsidR="00A848D2" w:rsidRPr="00A848D2" w:rsidRDefault="00A848D2" w:rsidP="00A848D2">
      <w:r w:rsidRPr="00A848D2">
        <w:t>Rogers A, 1996. Teaching adults. Buckingham, UK: Open University Press. Schon D. 1983. The Reflective Practitioner. New York City, NY: Basic Books</w:t>
      </w:r>
    </w:p>
    <w:p w14:paraId="0B691DC3" w14:textId="77777777" w:rsidR="00A848D2" w:rsidRPr="00A848D2" w:rsidRDefault="00A848D2" w:rsidP="00A848D2">
      <w:r w:rsidRPr="00A848D2">
        <w:lastRenderedPageBreak/>
        <w:t xml:space="preserve">Skillen J, </w:t>
      </w:r>
      <w:proofErr w:type="spellStart"/>
      <w:r w:rsidRPr="00A848D2">
        <w:t>Merten</w:t>
      </w:r>
      <w:proofErr w:type="spellEnd"/>
      <w:r w:rsidRPr="00A848D2">
        <w:t xml:space="preserve"> M, </w:t>
      </w:r>
      <w:proofErr w:type="spellStart"/>
      <w:r w:rsidRPr="00A848D2">
        <w:t>Trivett</w:t>
      </w:r>
      <w:proofErr w:type="spellEnd"/>
      <w:r w:rsidRPr="00A848D2">
        <w:t xml:space="preserve"> N &amp; Percy A, 1998. The IDEALL approach to Learning Development; a model for fostering improved literacy and learning outcomes for students. </w:t>
      </w:r>
      <w:hyperlink r:id="rId38" w:history="1">
        <w:r w:rsidRPr="00A848D2">
          <w:rPr>
            <w:rStyle w:val="Hyperlink"/>
          </w:rPr>
          <w:t>http://www.aare.edu.au/98pap/ski98343.htm</w:t>
        </w:r>
      </w:hyperlink>
      <w:r w:rsidRPr="00A848D2">
        <w:t>. Last accessed: June 2011</w:t>
      </w:r>
    </w:p>
    <w:p w14:paraId="5AA78B91" w14:textId="77777777" w:rsidR="00A848D2" w:rsidRPr="00A848D2" w:rsidRDefault="00A848D2" w:rsidP="00A848D2">
      <w:r w:rsidRPr="00A848D2">
        <w:t xml:space="preserve">The Open University, 2012. Digital and information literacy framework, </w:t>
      </w:r>
      <w:hyperlink r:id="rId39" w:history="1">
        <w:r w:rsidRPr="00A848D2">
          <w:rPr>
            <w:rStyle w:val="Hyperlink"/>
          </w:rPr>
          <w:t>http://www.open.ac.uk/libraryservices/subsites/dilframework/</w:t>
        </w:r>
      </w:hyperlink>
      <w:r w:rsidRPr="00A848D2">
        <w:t>. Last accessed: December 2019</w:t>
      </w:r>
    </w:p>
    <w:p w14:paraId="68A22FB0" w14:textId="77777777" w:rsidR="00A848D2" w:rsidRPr="00A848D2" w:rsidRDefault="00A848D2" w:rsidP="00A848D2">
      <w:r w:rsidRPr="00A848D2">
        <w:t>Tout D &amp; Johnston B, 1995. Adult Numeracy Teaching: Making meaning in mathematics. Melbourne, Victoria: National Staff Development Committee</w:t>
      </w:r>
    </w:p>
    <w:p w14:paraId="310C5000" w14:textId="77777777" w:rsidR="00A848D2" w:rsidRPr="00A848D2" w:rsidRDefault="00A848D2" w:rsidP="00A848D2">
      <w:r w:rsidRPr="00A848D2">
        <w:t xml:space="preserve">UNESCO, 2018. A Global Framework of Reference on Digital Literacy Skills for Indicator 4.4.2, Information Paper No.51, UIS/2018/ICT/IP/51, </w:t>
      </w:r>
      <w:hyperlink r:id="rId40" w:history="1">
        <w:r w:rsidRPr="00A848D2">
          <w:rPr>
            <w:rStyle w:val="Hyperlink"/>
          </w:rPr>
          <w:t>http://uis.unesco.org/sites/default/files/documents/ip51-global-framework-reference-digital-literacy-skills-2018-en.pdf</w:t>
        </w:r>
      </w:hyperlink>
      <w:r w:rsidRPr="00A848D2">
        <w:rPr>
          <w:rStyle w:val="Hyperlink"/>
        </w:rPr>
        <w:t>.</w:t>
      </w:r>
      <w:r w:rsidRPr="00A848D2">
        <w:t xml:space="preserve"> Last accessed: December 2019</w:t>
      </w:r>
    </w:p>
    <w:p w14:paraId="4065DA67" w14:textId="77777777" w:rsidR="004721F3" w:rsidRPr="00A848D2" w:rsidRDefault="00A848D2" w:rsidP="00A848D2">
      <w:proofErr w:type="spellStart"/>
      <w:r w:rsidRPr="00A848D2">
        <w:t>Vuorikari</w:t>
      </w:r>
      <w:proofErr w:type="spellEnd"/>
      <w:r w:rsidRPr="00A848D2">
        <w:t xml:space="preserve"> R, </w:t>
      </w:r>
      <w:proofErr w:type="spellStart"/>
      <w:r w:rsidRPr="00A848D2">
        <w:t>Punie</w:t>
      </w:r>
      <w:proofErr w:type="spellEnd"/>
      <w:r w:rsidRPr="00A848D2">
        <w:t xml:space="preserve"> Y, </w:t>
      </w:r>
      <w:proofErr w:type="spellStart"/>
      <w:r w:rsidRPr="00A848D2">
        <w:t>Carretero</w:t>
      </w:r>
      <w:proofErr w:type="spellEnd"/>
      <w:r w:rsidRPr="00A848D2">
        <w:t xml:space="preserve"> Gomez S, Van den Brande G. 2016. </w:t>
      </w:r>
      <w:proofErr w:type="spellStart"/>
      <w:r w:rsidRPr="00A848D2">
        <w:t>DigComp</w:t>
      </w:r>
      <w:proofErr w:type="spellEnd"/>
      <w:r w:rsidRPr="00A848D2">
        <w:t xml:space="preserve"> 2.0: The Digital Competence Framework for Citizens. Update Phase 1: The Conceptual Reference Model. Luxembourg Publication Office of the European Union. EUR 27948 EN. doi:10.2791/11517</w:t>
      </w:r>
    </w:p>
    <w:sectPr w:rsidR="004721F3" w:rsidRPr="00A848D2" w:rsidSect="007A2C6F">
      <w:pgSz w:w="11906" w:h="16838"/>
      <w:pgMar w:top="1985" w:right="1440" w:bottom="1701"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090769" w14:textId="77777777" w:rsidR="00921615" w:rsidRDefault="00921615" w:rsidP="0051352E">
      <w:pPr>
        <w:spacing w:after="0" w:line="240" w:lineRule="auto"/>
      </w:pPr>
      <w:r>
        <w:separator/>
      </w:r>
    </w:p>
  </w:endnote>
  <w:endnote w:type="continuationSeparator" w:id="0">
    <w:p w14:paraId="21A5EAAC" w14:textId="77777777" w:rsidR="00921615" w:rsidRDefault="00921615"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mada">
    <w:altName w:val="Cambria"/>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DFD33C" w14:textId="77777777" w:rsidR="00921615" w:rsidRDefault="00921615">
    <w:pPr>
      <w:pStyle w:val="Footer"/>
      <w:jc w:val="right"/>
    </w:pPr>
  </w:p>
  <w:p w14:paraId="15B768E9" w14:textId="77777777" w:rsidR="00921615" w:rsidRDefault="009216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C24DC4" w14:textId="77777777" w:rsidR="00921615" w:rsidRDefault="00921615">
    <w:pPr>
      <w:pStyle w:val="Footer"/>
      <w:jc w:val="right"/>
    </w:pPr>
    <w:r>
      <w:t xml:space="preserve">ACSF Digital Literacy |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sdtContent>
    </w:sdt>
  </w:p>
  <w:p w14:paraId="2B2E1B0A" w14:textId="77777777" w:rsidR="00921615" w:rsidRDefault="009216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12475" w14:textId="77777777" w:rsidR="00921615" w:rsidRDefault="00921615" w:rsidP="0051352E">
      <w:pPr>
        <w:spacing w:after="0" w:line="240" w:lineRule="auto"/>
      </w:pPr>
      <w:r>
        <w:separator/>
      </w:r>
    </w:p>
  </w:footnote>
  <w:footnote w:type="continuationSeparator" w:id="0">
    <w:p w14:paraId="6EBBB95C" w14:textId="77777777" w:rsidR="00921615" w:rsidRDefault="00921615" w:rsidP="00513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E5D91" w14:textId="77777777" w:rsidR="00921615" w:rsidRDefault="00921615">
    <w:pPr>
      <w:pStyle w:val="Header"/>
    </w:pPr>
    <w:r>
      <w:rPr>
        <w:noProof/>
        <w:lang w:eastAsia="en-AU"/>
      </w:rPr>
      <w:drawing>
        <wp:anchor distT="0" distB="0" distL="114300" distR="114300" simplePos="0" relativeHeight="251659264" behindDoc="1" locked="1" layoutInCell="1" allowOverlap="1" wp14:anchorId="13B99F92" wp14:editId="532B5065">
          <wp:simplePos x="0" y="0"/>
          <wp:positionH relativeFrom="page">
            <wp:align>right</wp:align>
          </wp:positionH>
          <wp:positionV relativeFrom="page">
            <wp:align>top</wp:align>
          </wp:positionV>
          <wp:extent cx="7783200" cy="1393200"/>
          <wp:effectExtent l="0" t="0" r="8255" b="0"/>
          <wp:wrapNone/>
          <wp:docPr id="3" name="Picture 3"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13224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DCAB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3066B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08AB0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A38F8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523BC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pStyle w:val="PJbullet1table"/>
      <w:lvlText w:val=""/>
      <w:lvlJc w:val="left"/>
      <w:pPr>
        <w:tabs>
          <w:tab w:val="num" w:pos="360"/>
        </w:tabs>
        <w:ind w:left="360" w:hanging="360"/>
      </w:pPr>
      <w:rPr>
        <w:rFonts w:ascii="Symbol" w:hAnsi="Symbol" w:hint="default"/>
      </w:rPr>
    </w:lvl>
  </w:abstractNum>
  <w:abstractNum w:abstractNumId="10"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15:restartNumberingAfterBreak="0">
    <w:nsid w:val="2EA53E4C"/>
    <w:multiLevelType w:val="multilevel"/>
    <w:tmpl w:val="C1347ADA"/>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pStyle w:val="ListBullet"/>
      <w:lvlText w:val=""/>
      <w:lvlJc w:val="left"/>
      <w:pPr>
        <w:tabs>
          <w:tab w:val="num" w:pos="1985"/>
        </w:tabs>
        <w:ind w:left="1418" w:hanging="567"/>
      </w:pPr>
      <w:rPr>
        <w:rFonts w:ascii="Symbol" w:hAnsi="Symbol"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pStyle w:val="List"/>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82D5454"/>
    <w:multiLevelType w:val="hybridMultilevel"/>
    <w:tmpl w:val="C2E45F12"/>
    <w:lvl w:ilvl="0" w:tplc="27960962">
      <w:start w:val="1"/>
      <w:numFmt w:val="bullet"/>
      <w:pStyle w:val="PJbullet1"/>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61160D2"/>
    <w:multiLevelType w:val="hybridMultilevel"/>
    <w:tmpl w:val="33EAE7C0"/>
    <w:lvl w:ilvl="0" w:tplc="356E2CDE">
      <w:start w:val="1"/>
      <w:numFmt w:val="bullet"/>
      <w:pStyle w:val="tablebullet"/>
      <w:lvlText w:val=""/>
      <w:lvlJc w:val="left"/>
      <w:pPr>
        <w:tabs>
          <w:tab w:val="num" w:pos="360"/>
        </w:tabs>
        <w:ind w:left="360" w:hanging="360"/>
      </w:pPr>
      <w:rPr>
        <w:rFonts w:ascii="Symbol" w:hAnsi="Symbol" w:hint="default"/>
        <w:b/>
        <w:i w:val="0"/>
        <w:color w:val="auto"/>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2"/>
  </w:num>
  <w:num w:numId="13">
    <w:abstractNumId w:val="13"/>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1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7F3"/>
    <w:rsid w:val="0002329C"/>
    <w:rsid w:val="000271B3"/>
    <w:rsid w:val="00052BBC"/>
    <w:rsid w:val="0005304E"/>
    <w:rsid w:val="000A453D"/>
    <w:rsid w:val="000C0684"/>
    <w:rsid w:val="000E3D80"/>
    <w:rsid w:val="00157F35"/>
    <w:rsid w:val="001735E3"/>
    <w:rsid w:val="001C5A64"/>
    <w:rsid w:val="001D2693"/>
    <w:rsid w:val="0020671E"/>
    <w:rsid w:val="00217EAB"/>
    <w:rsid w:val="0022498C"/>
    <w:rsid w:val="002724D0"/>
    <w:rsid w:val="002B1CE5"/>
    <w:rsid w:val="002B333A"/>
    <w:rsid w:val="002E15F6"/>
    <w:rsid w:val="002E7E9F"/>
    <w:rsid w:val="002F4DB3"/>
    <w:rsid w:val="00350FFA"/>
    <w:rsid w:val="00382F07"/>
    <w:rsid w:val="003E6D06"/>
    <w:rsid w:val="00425220"/>
    <w:rsid w:val="004501C5"/>
    <w:rsid w:val="00453C04"/>
    <w:rsid w:val="00457984"/>
    <w:rsid w:val="004721F3"/>
    <w:rsid w:val="00497764"/>
    <w:rsid w:val="005037F3"/>
    <w:rsid w:val="0051352E"/>
    <w:rsid w:val="00517DA7"/>
    <w:rsid w:val="00520A33"/>
    <w:rsid w:val="005242E0"/>
    <w:rsid w:val="00527AE4"/>
    <w:rsid w:val="0054306C"/>
    <w:rsid w:val="0058535E"/>
    <w:rsid w:val="005A066A"/>
    <w:rsid w:val="005A32F8"/>
    <w:rsid w:val="005C50EE"/>
    <w:rsid w:val="006222C7"/>
    <w:rsid w:val="00630DDF"/>
    <w:rsid w:val="00657634"/>
    <w:rsid w:val="006A67D9"/>
    <w:rsid w:val="006E5D6E"/>
    <w:rsid w:val="00714858"/>
    <w:rsid w:val="00721B03"/>
    <w:rsid w:val="007855CC"/>
    <w:rsid w:val="007A2C6F"/>
    <w:rsid w:val="007B1ABA"/>
    <w:rsid w:val="007B74C5"/>
    <w:rsid w:val="007E7835"/>
    <w:rsid w:val="007F6F10"/>
    <w:rsid w:val="0081514A"/>
    <w:rsid w:val="008507C1"/>
    <w:rsid w:val="00850B4E"/>
    <w:rsid w:val="00861934"/>
    <w:rsid w:val="008C5649"/>
    <w:rsid w:val="008E2854"/>
    <w:rsid w:val="008F0AC9"/>
    <w:rsid w:val="00907E62"/>
    <w:rsid w:val="00921615"/>
    <w:rsid w:val="00930CDA"/>
    <w:rsid w:val="0093473D"/>
    <w:rsid w:val="009467BD"/>
    <w:rsid w:val="0095636C"/>
    <w:rsid w:val="009571FC"/>
    <w:rsid w:val="00972F57"/>
    <w:rsid w:val="00977DBA"/>
    <w:rsid w:val="00984FC1"/>
    <w:rsid w:val="00995280"/>
    <w:rsid w:val="00A13341"/>
    <w:rsid w:val="00A16658"/>
    <w:rsid w:val="00A22849"/>
    <w:rsid w:val="00A24E6E"/>
    <w:rsid w:val="00A43694"/>
    <w:rsid w:val="00A5542A"/>
    <w:rsid w:val="00A56FC7"/>
    <w:rsid w:val="00A72575"/>
    <w:rsid w:val="00A74071"/>
    <w:rsid w:val="00A848D2"/>
    <w:rsid w:val="00AA124A"/>
    <w:rsid w:val="00AA2A96"/>
    <w:rsid w:val="00B016EF"/>
    <w:rsid w:val="00B063C3"/>
    <w:rsid w:val="00B100CC"/>
    <w:rsid w:val="00B14B2B"/>
    <w:rsid w:val="00B35349"/>
    <w:rsid w:val="00B6689D"/>
    <w:rsid w:val="00B72368"/>
    <w:rsid w:val="00BA7020"/>
    <w:rsid w:val="00BD3050"/>
    <w:rsid w:val="00BD5936"/>
    <w:rsid w:val="00C31C7D"/>
    <w:rsid w:val="00C45EFF"/>
    <w:rsid w:val="00C54D58"/>
    <w:rsid w:val="00C573E1"/>
    <w:rsid w:val="00C577A0"/>
    <w:rsid w:val="00C95DF6"/>
    <w:rsid w:val="00CB0EC5"/>
    <w:rsid w:val="00D4245F"/>
    <w:rsid w:val="00DA1B7B"/>
    <w:rsid w:val="00DB4406"/>
    <w:rsid w:val="00DB79DF"/>
    <w:rsid w:val="00DF153F"/>
    <w:rsid w:val="00E30503"/>
    <w:rsid w:val="00E866AC"/>
    <w:rsid w:val="00E87986"/>
    <w:rsid w:val="00EA32F7"/>
    <w:rsid w:val="00EA67FC"/>
    <w:rsid w:val="00ED3309"/>
    <w:rsid w:val="00F230CD"/>
    <w:rsid w:val="00F51C18"/>
    <w:rsid w:val="00FA31E2"/>
    <w:rsid w:val="00FB4638"/>
    <w:rsid w:val="00FD0B40"/>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15D36BE8"/>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1"/>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1"/>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11"/>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16"/>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aliases w:val="Recommendation,List Paragraph1,List Paragraph11,L,Bullet Point,Bullet points,Content descriptions,Body Bullets 1,Bullet point,List Paragraph Number,List Paragraph - bullets,List Bullet Cab,CAB - List Bullet,NFP GP Bulleted List,FooterTex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iPriority w:val="99"/>
    <w:unhideWhenUsed/>
    <w:qFormat/>
    <w:rsid w:val="0020671E"/>
    <w:pPr>
      <w:numPr>
        <w:ilvl w:val="2"/>
        <w:numId w:val="12"/>
      </w:numPr>
      <w:spacing w:before="100" w:beforeAutospacing="1" w:afterAutospacing="1"/>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customStyle="1" w:styleId="PJbase">
    <w:name w:val="PJ base"/>
    <w:link w:val="PJbaseChar"/>
    <w:rsid w:val="005037F3"/>
    <w:pPr>
      <w:spacing w:after="200" w:line="240" w:lineRule="auto"/>
    </w:pPr>
    <w:rPr>
      <w:rFonts w:ascii="Arial" w:eastAsia="Calibri" w:hAnsi="Arial" w:cs="Arial"/>
    </w:rPr>
  </w:style>
  <w:style w:type="paragraph" w:customStyle="1" w:styleId="PJbullet1">
    <w:name w:val="PJ bullet 1"/>
    <w:basedOn w:val="PJbase"/>
    <w:link w:val="PJbullet1Char"/>
    <w:rsid w:val="005037F3"/>
    <w:pPr>
      <w:numPr>
        <w:numId w:val="15"/>
      </w:numPr>
      <w:tabs>
        <w:tab w:val="num" w:pos="360"/>
      </w:tabs>
      <w:spacing w:after="80"/>
    </w:pPr>
  </w:style>
  <w:style w:type="character" w:customStyle="1" w:styleId="PJbaseChar">
    <w:name w:val="PJ base Char"/>
    <w:basedOn w:val="DefaultParagraphFont"/>
    <w:link w:val="PJbase"/>
    <w:rsid w:val="005037F3"/>
    <w:rPr>
      <w:rFonts w:ascii="Arial" w:eastAsia="Calibri" w:hAnsi="Arial" w:cs="Arial"/>
    </w:rPr>
  </w:style>
  <w:style w:type="paragraph" w:customStyle="1" w:styleId="PJText">
    <w:name w:val="PJ Text"/>
    <w:link w:val="PJTextChar"/>
    <w:qFormat/>
    <w:rsid w:val="005037F3"/>
    <w:pPr>
      <w:spacing w:after="200" w:line="300" w:lineRule="atLeast"/>
    </w:pPr>
    <w:rPr>
      <w:rFonts w:ascii="Arial" w:eastAsia="Calibri" w:hAnsi="Arial" w:cs="Arial"/>
      <w:sz w:val="18"/>
      <w:szCs w:val="18"/>
    </w:rPr>
  </w:style>
  <w:style w:type="paragraph" w:customStyle="1" w:styleId="PJBullet">
    <w:name w:val="PJ Bullet"/>
    <w:basedOn w:val="PJText"/>
    <w:link w:val="PJBulletChar"/>
    <w:rsid w:val="005037F3"/>
    <w:pPr>
      <w:spacing w:after="80"/>
      <w:ind w:left="357" w:hanging="357"/>
    </w:pPr>
  </w:style>
  <w:style w:type="character" w:customStyle="1" w:styleId="PJTextChar">
    <w:name w:val="PJ Text Char"/>
    <w:basedOn w:val="DefaultParagraphFont"/>
    <w:link w:val="PJText"/>
    <w:rsid w:val="005037F3"/>
    <w:rPr>
      <w:rFonts w:ascii="Arial" w:eastAsia="Calibri" w:hAnsi="Arial" w:cs="Arial"/>
      <w:sz w:val="18"/>
      <w:szCs w:val="18"/>
    </w:rPr>
  </w:style>
  <w:style w:type="character" w:customStyle="1" w:styleId="PJBulletChar">
    <w:name w:val="PJ Bullet Char"/>
    <w:basedOn w:val="PJTextChar"/>
    <w:link w:val="PJBullet"/>
    <w:rsid w:val="005037F3"/>
    <w:rPr>
      <w:rFonts w:ascii="Arial" w:eastAsia="Calibri" w:hAnsi="Arial" w:cs="Arial"/>
      <w:sz w:val="18"/>
      <w:szCs w:val="18"/>
    </w:rPr>
  </w:style>
  <w:style w:type="paragraph" w:customStyle="1" w:styleId="LWTableText">
    <w:name w:val="LW Table Text"/>
    <w:basedOn w:val="PJbase"/>
    <w:uiPriority w:val="99"/>
    <w:rsid w:val="00C45EFF"/>
    <w:pPr>
      <w:autoSpaceDE w:val="0"/>
      <w:autoSpaceDN w:val="0"/>
      <w:adjustRightInd w:val="0"/>
      <w:spacing w:after="160" w:line="240" w:lineRule="atLeast"/>
    </w:pPr>
    <w:rPr>
      <w:rFonts w:cs="Armada"/>
      <w:sz w:val="18"/>
      <w:szCs w:val="16"/>
    </w:rPr>
  </w:style>
  <w:style w:type="paragraph" w:customStyle="1" w:styleId="PJtabletextwhite">
    <w:name w:val="PJ table text white"/>
    <w:basedOn w:val="LWTableText"/>
    <w:qFormat/>
    <w:rsid w:val="002E7E9F"/>
    <w:rPr>
      <w:color w:val="FFFFFF" w:themeColor="background1"/>
    </w:rPr>
  </w:style>
  <w:style w:type="paragraph" w:customStyle="1" w:styleId="TableText">
    <w:name w:val="Table Text"/>
    <w:basedOn w:val="Normal"/>
    <w:link w:val="TableTextChar"/>
    <w:uiPriority w:val="99"/>
    <w:rsid w:val="001C5A64"/>
    <w:pPr>
      <w:autoSpaceDE w:val="0"/>
      <w:autoSpaceDN w:val="0"/>
      <w:adjustRightInd w:val="0"/>
      <w:spacing w:before="120" w:after="0" w:line="240" w:lineRule="auto"/>
    </w:pPr>
    <w:rPr>
      <w:rFonts w:ascii="Armada" w:eastAsia="SimSun" w:hAnsi="Armada" w:cs="Armada"/>
      <w:sz w:val="16"/>
      <w:szCs w:val="16"/>
      <w:lang w:val="en-US" w:eastAsia="zh-CN"/>
    </w:rPr>
  </w:style>
  <w:style w:type="character" w:customStyle="1" w:styleId="TableTextChar">
    <w:name w:val="Table Text Char"/>
    <w:basedOn w:val="DefaultParagraphFont"/>
    <w:link w:val="TableText"/>
    <w:uiPriority w:val="99"/>
    <w:rsid w:val="001C5A64"/>
    <w:rPr>
      <w:rFonts w:ascii="Armada" w:eastAsia="SimSun" w:hAnsi="Armada" w:cs="Armada"/>
      <w:sz w:val="16"/>
      <w:szCs w:val="16"/>
      <w:lang w:val="en-US" w:eastAsia="zh-CN"/>
    </w:rPr>
  </w:style>
  <w:style w:type="paragraph" w:customStyle="1" w:styleId="PJTableTextbold">
    <w:name w:val="PJ Table Text bold"/>
    <w:basedOn w:val="LWTableText"/>
    <w:qFormat/>
    <w:rsid w:val="0005304E"/>
    <w:rPr>
      <w:b/>
      <w:bCs/>
      <w:szCs w:val="18"/>
    </w:rPr>
  </w:style>
  <w:style w:type="paragraph" w:customStyle="1" w:styleId="PJbullet1table">
    <w:name w:val="PJ bullet 1 table"/>
    <w:basedOn w:val="PJbullet1"/>
    <w:link w:val="PJbullet1tableChar"/>
    <w:rsid w:val="0005304E"/>
    <w:pPr>
      <w:numPr>
        <w:numId w:val="1"/>
      </w:numPr>
    </w:pPr>
    <w:rPr>
      <w:sz w:val="18"/>
    </w:rPr>
  </w:style>
  <w:style w:type="character" w:customStyle="1" w:styleId="PJbullet1tableChar">
    <w:name w:val="PJ bullet 1 table Char"/>
    <w:basedOn w:val="DefaultParagraphFont"/>
    <w:link w:val="PJbullet1table"/>
    <w:rsid w:val="0005304E"/>
    <w:rPr>
      <w:rFonts w:ascii="Arial" w:eastAsia="Calibri" w:hAnsi="Arial" w:cs="Arial"/>
      <w:sz w:val="18"/>
    </w:rPr>
  </w:style>
  <w:style w:type="character" w:customStyle="1" w:styleId="A4">
    <w:name w:val="A4"/>
    <w:uiPriority w:val="99"/>
    <w:rsid w:val="0020671E"/>
    <w:rPr>
      <w:rFonts w:cs="Frutiger 45 Light"/>
      <w:color w:val="000000"/>
    </w:rPr>
  </w:style>
  <w:style w:type="character" w:customStyle="1" w:styleId="PJbullet1Char">
    <w:name w:val="PJ bullet 1 Char"/>
    <w:basedOn w:val="PJbaseChar"/>
    <w:link w:val="PJbullet1"/>
    <w:rsid w:val="0020671E"/>
    <w:rPr>
      <w:rFonts w:ascii="Arial" w:eastAsia="Calibri" w:hAnsi="Arial" w:cs="Arial"/>
    </w:rPr>
  </w:style>
  <w:style w:type="paragraph" w:customStyle="1" w:styleId="tablebullet">
    <w:name w:val="table bullet"/>
    <w:basedOn w:val="ListBullet"/>
    <w:autoRedefine/>
    <w:uiPriority w:val="99"/>
    <w:rsid w:val="00E87986"/>
    <w:pPr>
      <w:numPr>
        <w:ilvl w:val="0"/>
        <w:numId w:val="16"/>
      </w:numPr>
      <w:spacing w:before="20" w:beforeAutospacing="0" w:after="60" w:afterAutospacing="0" w:line="240" w:lineRule="auto"/>
      <w:ind w:left="357" w:right="96" w:hanging="357"/>
      <w:contextualSpacing w:val="0"/>
    </w:pPr>
    <w:rPr>
      <w:rFonts w:ascii="Arial" w:eastAsia="SimSun" w:hAnsi="Arial" w:cs="Arial"/>
      <w:sz w:val="17"/>
      <w:szCs w:val="17"/>
      <w:lang w:val="en-US" w:eastAsia="en-AU"/>
    </w:rPr>
  </w:style>
  <w:style w:type="paragraph" w:customStyle="1" w:styleId="Heading2-2">
    <w:name w:val="Heading2-2"/>
    <w:basedOn w:val="Heading2"/>
    <w:uiPriority w:val="99"/>
    <w:rsid w:val="004721F3"/>
    <w:pPr>
      <w:keepLines w:val="0"/>
      <w:spacing w:after="60" w:line="240" w:lineRule="auto"/>
    </w:pPr>
    <w:rPr>
      <w:rFonts w:ascii="Arial" w:eastAsia="SimSun" w:hAnsi="Arial" w:cs="Arial Bold"/>
      <w:b w:val="0"/>
      <w:bCs/>
      <w:color w:val="FBAB18"/>
      <w:spacing w:val="20"/>
      <w:sz w:val="28"/>
      <w:szCs w:val="28"/>
      <w:lang w:val="en-US" w:eastAsia="zh-CN"/>
    </w:rPr>
  </w:style>
  <w:style w:type="paragraph" w:customStyle="1" w:styleId="PJtablehead1">
    <w:name w:val="PJ table head 1"/>
    <w:qFormat/>
    <w:rsid w:val="004721F3"/>
    <w:pPr>
      <w:spacing w:before="80" w:after="80" w:line="240" w:lineRule="auto"/>
    </w:pPr>
    <w:rPr>
      <w:rFonts w:ascii="Arial" w:eastAsia="Calibri" w:hAnsi="Arial" w:cs="Armada"/>
      <w:color w:val="FFFFFF"/>
      <w:spacing w:val="20"/>
      <w:sz w:val="20"/>
      <w:szCs w:val="18"/>
    </w:rPr>
  </w:style>
  <w:style w:type="character" w:customStyle="1" w:styleId="ListParagraphChar">
    <w:name w:val="List Paragraph Char"/>
    <w:aliases w:val="Recommendation Char,List Paragraph1 Char,List Paragraph11 Char,L Char,Bullet Point Char,Bullet points Char,Content descriptions Char,Body Bullets 1 Char,Bullet point Char,List Paragraph Number Char,List Paragraph - bullets Char"/>
    <w:basedOn w:val="DefaultParagraphFont"/>
    <w:link w:val="ListParagraph"/>
    <w:uiPriority w:val="34"/>
    <w:locked/>
    <w:rsid w:val="004721F3"/>
  </w:style>
  <w:style w:type="paragraph" w:styleId="CommentText">
    <w:name w:val="annotation text"/>
    <w:basedOn w:val="Normal"/>
    <w:link w:val="CommentTextChar"/>
    <w:uiPriority w:val="99"/>
    <w:semiHidden/>
    <w:rsid w:val="00A16658"/>
    <w:pPr>
      <w:spacing w:before="120" w:after="0" w:line="240" w:lineRule="auto"/>
    </w:pPr>
    <w:rPr>
      <w:rFonts w:ascii="Arial" w:eastAsia="SimSun" w:hAnsi="Arial" w:cs="Arial"/>
      <w:sz w:val="20"/>
      <w:szCs w:val="20"/>
      <w:lang w:val="en-US" w:eastAsia="zh-CN"/>
    </w:rPr>
  </w:style>
  <w:style w:type="character" w:customStyle="1" w:styleId="CommentTextChar">
    <w:name w:val="Comment Text Char"/>
    <w:basedOn w:val="DefaultParagraphFont"/>
    <w:link w:val="CommentText"/>
    <w:uiPriority w:val="99"/>
    <w:semiHidden/>
    <w:rsid w:val="00A16658"/>
    <w:rPr>
      <w:rFonts w:ascii="Arial" w:eastAsia="SimSun" w:hAnsi="Arial" w:cs="Arial"/>
      <w:sz w:val="20"/>
      <w:szCs w:val="20"/>
      <w:lang w:val="en-US" w:eastAsia="zh-CN"/>
    </w:rPr>
  </w:style>
  <w:style w:type="character" w:customStyle="1" w:styleId="e24kjd">
    <w:name w:val="e24kjd"/>
    <w:basedOn w:val="DefaultParagraphFont"/>
    <w:rsid w:val="00A16658"/>
  </w:style>
  <w:style w:type="paragraph" w:styleId="FootnoteText">
    <w:name w:val="footnote text"/>
    <w:basedOn w:val="Normal"/>
    <w:link w:val="FootnoteTextChar"/>
    <w:uiPriority w:val="99"/>
    <w:semiHidden/>
    <w:rsid w:val="00A848D2"/>
    <w:pPr>
      <w:spacing w:before="120" w:after="0" w:line="240" w:lineRule="auto"/>
    </w:pPr>
    <w:rPr>
      <w:rFonts w:ascii="Arial" w:eastAsia="SimSun" w:hAnsi="Arial" w:cs="Arial"/>
      <w:sz w:val="20"/>
      <w:szCs w:val="20"/>
      <w:lang w:val="en-US" w:eastAsia="zh-CN"/>
    </w:rPr>
  </w:style>
  <w:style w:type="character" w:customStyle="1" w:styleId="FootnoteTextChar">
    <w:name w:val="Footnote Text Char"/>
    <w:basedOn w:val="DefaultParagraphFont"/>
    <w:link w:val="FootnoteText"/>
    <w:uiPriority w:val="99"/>
    <w:semiHidden/>
    <w:rsid w:val="00A848D2"/>
    <w:rPr>
      <w:rFonts w:ascii="Arial" w:eastAsia="SimSun" w:hAnsi="Arial" w:cs="Arial"/>
      <w:sz w:val="20"/>
      <w:szCs w:val="20"/>
      <w:lang w:val="en-US" w:eastAsia="zh-CN"/>
    </w:rPr>
  </w:style>
  <w:style w:type="character" w:styleId="Emphasis">
    <w:name w:val="Emphasis"/>
    <w:basedOn w:val="DefaultParagraphFont"/>
    <w:uiPriority w:val="20"/>
    <w:qFormat/>
    <w:rsid w:val="00A848D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www.open.ac.uk/libraryservices/subsites/dilframework/" TargetMode="External"/><Relationship Id="rId21" Type="http://schemas.openxmlformats.org/officeDocument/2006/relationships/image" Target="media/image8.png"/><Relationship Id="rId34" Type="http://schemas.openxmlformats.org/officeDocument/2006/relationships/hyperlink" Target="https://www.ncver.edu.au/research-and-statistics/publications/all-publications/skilling-the-australian-workforce-for-the-digital-economy"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yperlink" Target="https://literacyworldwide.org/blog/literacy-daily/2016/02/03/knowing-the-difference-between-digital-skills-and-digital-literacies-and-teaching-both"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1.png"/><Relationship Id="rId32" Type="http://schemas.openxmlformats.org/officeDocument/2006/relationships/hyperlink" Target="https://research.acer.edu.au/research_conference/RC2019/5august/7/" TargetMode="External"/><Relationship Id="rId37" Type="http://schemas.openxmlformats.org/officeDocument/2006/relationships/hyperlink" Target="http://www.techsoupforlibraries.org/blog/digital-skills-are-not-the-same-as-digital-literacy" TargetMode="External"/><Relationship Id="rId40" Type="http://schemas.openxmlformats.org/officeDocument/2006/relationships/hyperlink" Target="http://uis.unesco.org/sites/default/files/documents/ip51-global-framework-reference-digital-literacy-skills-2018-en.pdf" TargetMode="External"/><Relationship Id="rId5" Type="http://schemas.openxmlformats.org/officeDocument/2006/relationships/numbering" Target="numbering.xml"/><Relationship Id="rId15" Type="http://schemas.openxmlformats.org/officeDocument/2006/relationships/hyperlink" Target="http://creativecommons.org/licenses/by-nc-sa/3.0/" TargetMode="External"/><Relationship Id="rId23" Type="http://schemas.openxmlformats.org/officeDocument/2006/relationships/image" Target="media/image10.jpeg"/><Relationship Id="rId28" Type="http://schemas.openxmlformats.org/officeDocument/2006/relationships/hyperlink" Target="https://training.gov.au/Training/Details/ICT10115" TargetMode="External"/><Relationship Id="rId36" Type="http://schemas.openxmlformats.org/officeDocument/2006/relationships/hyperlink" Target="http://www.oecd.org/"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hyperlink" Target="https://research.acer.edu.au/cgi/viewcontent.cgi?article=1357&amp;context=research_conferen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digitalinclusionindex.org.au/about/australian-digital-inclusion-index-report/" TargetMode="External"/><Relationship Id="rId30" Type="http://schemas.openxmlformats.org/officeDocument/2006/relationships/hyperlink" Target="http://www.nrdc.org.uk/publications_details.asp?ID=73" TargetMode="External"/><Relationship Id="rId35" Type="http://schemas.openxmlformats.org/officeDocument/2006/relationships/hyperlink" Target="https://www.allaboardhe.ie/"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2.png"/><Relationship Id="rId33" Type="http://schemas.openxmlformats.org/officeDocument/2006/relationships/hyperlink" Target="http://dx.doi.org/10.1787/" TargetMode="External"/><Relationship Id="rId38" Type="http://schemas.openxmlformats.org/officeDocument/2006/relationships/hyperlink" Target="http://www.aare.edu.au/98pap/ski9834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prodapp.application.enet\OfficeTemplates\DESE\Report%20Template.dotx" TargetMode="External"/></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F095AB11619224FBD5717FB31733AAC" ma:contentTypeVersion="13" ma:contentTypeDescription="Create a new document." ma:contentTypeScope="" ma:versionID="05d11476a30919c325634a2ad5e80857">
  <xsd:schema xmlns:xsd="http://www.w3.org/2001/XMLSchema" xmlns:xs="http://www.w3.org/2001/XMLSchema" xmlns:p="http://schemas.microsoft.com/office/2006/metadata/properties" xmlns:ns3="5fb768c7-2ea3-4cc2-86d7-af86dacafc4c" xmlns:ns4="d3717848-712e-47d8-aac7-ea0f1de9a2fb" targetNamespace="http://schemas.microsoft.com/office/2006/metadata/properties" ma:root="true" ma:fieldsID="d498e196e32e44aeaa5fddf85493ace3" ns3:_="" ns4:_="">
    <xsd:import namespace="5fb768c7-2ea3-4cc2-86d7-af86dacafc4c"/>
    <xsd:import namespace="d3717848-712e-47d8-aac7-ea0f1de9a2f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768c7-2ea3-4cc2-86d7-af86dacafc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717848-712e-47d8-aac7-ea0f1de9a2f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D6226-3EAF-46C5-B0F2-A2410F074527}">
  <ds:schemaRefs>
    <ds:schemaRef ds:uri="http://schemas.openxmlformats.org/package/2006/metadata/core-properties"/>
    <ds:schemaRef ds:uri="http://purl.org/dc/terms/"/>
    <ds:schemaRef ds:uri="d3717848-712e-47d8-aac7-ea0f1de9a2fb"/>
    <ds:schemaRef ds:uri="http://schemas.microsoft.com/office/infopath/2007/PartnerControls"/>
    <ds:schemaRef ds:uri="http://schemas.microsoft.com/office/2006/documentManagement/types"/>
    <ds:schemaRef ds:uri="5fb768c7-2ea3-4cc2-86d7-af86dacafc4c"/>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B67324AF-5EB5-414B-83BC-1288C3F5FB22}">
  <ds:schemaRefs>
    <ds:schemaRef ds:uri="http://schemas.microsoft.com/sharepoint/v3/contenttype/forms"/>
  </ds:schemaRefs>
</ds:datastoreItem>
</file>

<file path=customXml/itemProps3.xml><?xml version="1.0" encoding="utf-8"?>
<ds:datastoreItem xmlns:ds="http://schemas.openxmlformats.org/officeDocument/2006/customXml" ds:itemID="{0309584C-8C66-4BC8-99A1-74BAFF0DCA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768c7-2ea3-4cc2-86d7-af86dacafc4c"/>
    <ds:schemaRef ds:uri="d3717848-712e-47d8-aac7-ea0f1de9a2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B2DBD0-558F-41F8-8B83-BEC639FFD6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Template.dotx</Template>
  <TotalTime>0</TotalTime>
  <Pages>47</Pages>
  <Words>9953</Words>
  <Characters>56738</Characters>
  <Application>Microsoft Office Word</Application>
  <DocSecurity>0</DocSecurity>
  <Lines>472</Lines>
  <Paragraphs>133</Paragraphs>
  <ScaleCrop>false</ScaleCrop>
  <HeadingPairs>
    <vt:vector size="2" baseType="variant">
      <vt:variant>
        <vt:lpstr>Title</vt:lpstr>
      </vt:variant>
      <vt:variant>
        <vt:i4>1</vt:i4>
      </vt:variant>
    </vt:vector>
  </HeadingPairs>
  <TitlesOfParts>
    <vt:vector size="1" baseType="lpstr">
      <vt:lpstr>Digital Literacy Skills Framework</vt:lpstr>
    </vt:vector>
  </TitlesOfParts>
  <Company/>
  <LinksUpToDate>false</LinksUpToDate>
  <CharactersWithSpaces>66558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Digital Literacy Skills Framework</dc:title>
  <dc:subject/>
  <dc:creator/>
  <cp:keywords/>
  <dc:description/>
  <cp:lastModifiedBy/>
  <cp:revision>1</cp:revision>
  <dcterms:created xsi:type="dcterms:W3CDTF">2021-10-18T04:15:00Z</dcterms:created>
  <dcterms:modified xsi:type="dcterms:W3CDTF">2021-10-19T03:23:00Z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0x0101004F095AB11619224FBD5717FB31733AAC</vt:lpwstr>
  </property>
  <property fmtid="{D5CDD505-2E9C-101B-9397-08002B2CF9AE}" pid="3" name="ItemKeywords">
    <vt:lpwstr>1996;#template|9706ad1b-dfa6-4d44-b515-12d7e5bc9d3f;#1980;#Branding|0a1f5508-ce36-4b6e-9019-600efbc3632a</vt:lpwstr>
  </property>
  <property fmtid="{D5CDD505-2E9C-101B-9397-08002B2CF9AE}" pid="4" name="ItemFunction">
    <vt:lpwstr>1976;#communication|9d5354d3-d1c2-4163-a4db-c06e4aa61e3a</vt:lpwstr>
  </property>
  <property fmtid="{D5CDD505-2E9C-101B-9397-08002B2CF9AE}" pid="5" name="ItemType">
    <vt:lpwstr>1999;#template|60f4875c-5740-43a9-8840-cfcba2da81bd</vt:lpwstr>
  </property>
</Properties>
</file>