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E798A" w14:textId="77777777" w:rsidR="00107DD5" w:rsidRDefault="000607D5" w:rsidP="001B1440">
      <w:pPr>
        <w:spacing w:before="100" w:beforeAutospacing="1"/>
      </w:pPr>
      <w:sdt>
        <w:sdtPr>
          <w:id w:val="1816989120"/>
          <w:lock w:val="sdtContentLocked"/>
          <w:showingPlcHdr/>
          <w15:appearance w15:val="hidden"/>
          <w:picture/>
        </w:sdtPr>
        <w:sdtEndPr/>
        <w:sdtContent>
          <w:r w:rsidR="00415A5E">
            <w:rPr>
              <w:noProof/>
            </w:rPr>
            <w:drawing>
              <wp:anchor distT="0" distB="0" distL="114300" distR="114300" simplePos="0" relativeHeight="251658240" behindDoc="1" locked="0" layoutInCell="1" allowOverlap="1" wp14:anchorId="45762D13" wp14:editId="7E81BD9D">
                <wp:simplePos x="0" y="0"/>
                <wp:positionH relativeFrom="page">
                  <wp:align>center</wp:align>
                </wp:positionH>
                <wp:positionV relativeFrom="page">
                  <wp:align>top</wp:align>
                </wp:positionV>
                <wp:extent cx="7585200" cy="10728000"/>
                <wp:effectExtent l="0" t="0" r="0"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5200" cy="10728000"/>
                        </a:xfrm>
                        <a:prstGeom prst="rect">
                          <a:avLst/>
                        </a:prstGeom>
                      </pic:spPr>
                    </pic:pic>
                  </a:graphicData>
                </a:graphic>
                <wp14:sizeRelH relativeFrom="margin">
                  <wp14:pctWidth>0</wp14:pctWidth>
                </wp14:sizeRelH>
                <wp14:sizeRelV relativeFrom="margin">
                  <wp14:pctHeight>0</wp14:pctHeight>
                </wp14:sizeRelV>
              </wp:anchor>
            </w:drawing>
          </w:r>
        </w:sdtContent>
      </w:sdt>
      <w:sdt>
        <w:sdtPr>
          <w:id w:val="-728842739"/>
          <w:lock w:val="sdtContentLocked"/>
          <w:showingPlcHdr/>
          <w15:appearance w15:val="hidden"/>
          <w:picture/>
        </w:sdtPr>
        <w:sdtEndPr/>
        <w:sdtContent>
          <w:r w:rsidR="00415A5E" w:rsidRPr="001B1440">
            <w:rPr>
              <w:noProof/>
            </w:rPr>
            <w:drawing>
              <wp:inline distT="0" distB="0" distL="0" distR="0" wp14:anchorId="35E7C4EB" wp14:editId="0B8ED3CC">
                <wp:extent cx="2466947" cy="756000"/>
                <wp:effectExtent l="0" t="0" r="0" b="6350"/>
                <wp:docPr id="3" name="Graphic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mployment and Workplace Relation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66947" cy="756000"/>
                        </a:xfrm>
                        <a:prstGeom prst="rect">
                          <a:avLst/>
                        </a:prstGeom>
                      </pic:spPr>
                    </pic:pic>
                  </a:graphicData>
                </a:graphic>
              </wp:inline>
            </w:drawing>
          </w:r>
        </w:sdtContent>
      </w:sdt>
    </w:p>
    <w:p w14:paraId="2A49482F" w14:textId="57FE5E46" w:rsidR="00921BBD" w:rsidRDefault="009A6E86" w:rsidP="003223C2">
      <w:pPr>
        <w:pStyle w:val="Heading1"/>
        <w:ind w:right="2472"/>
      </w:pPr>
      <w:bookmarkStart w:id="0" w:name="_Toc126923146"/>
      <w:bookmarkStart w:id="1" w:name="_Toc126923157"/>
      <w:bookmarkStart w:id="2" w:name="_Toc233830759"/>
      <w:bookmarkStart w:id="3" w:name="_Toc233985815"/>
      <w:bookmarkStart w:id="4" w:name="_Toc234312803"/>
      <w:r>
        <w:rPr>
          <w:rFonts w:ascii="Aptos" w:eastAsiaTheme="minorHAnsi" w:hAnsi="Aptos" w:cstheme="minorBidi"/>
          <w:bCs/>
          <w:noProof/>
          <w:sz w:val="48"/>
          <w:szCs w:val="48"/>
        </w:rPr>
        <mc:AlternateContent>
          <mc:Choice Requires="wps">
            <w:drawing>
              <wp:anchor distT="0" distB="0" distL="114300" distR="114300" simplePos="0" relativeHeight="251658241" behindDoc="0" locked="0" layoutInCell="1" allowOverlap="1" wp14:anchorId="7F012649" wp14:editId="2C99600B">
                <wp:simplePos x="0" y="0"/>
                <wp:positionH relativeFrom="column">
                  <wp:posOffset>762000</wp:posOffset>
                </wp:positionH>
                <wp:positionV relativeFrom="paragraph">
                  <wp:posOffset>2319655</wp:posOffset>
                </wp:positionV>
                <wp:extent cx="2571750" cy="781050"/>
                <wp:effectExtent l="0" t="0" r="0" b="0"/>
                <wp:wrapNone/>
                <wp:docPr id="1357940755" name="Text Box 2"/>
                <wp:cNvGraphicFramePr/>
                <a:graphic xmlns:a="http://schemas.openxmlformats.org/drawingml/2006/main">
                  <a:graphicData uri="http://schemas.microsoft.com/office/word/2010/wordprocessingShape">
                    <wps:wsp>
                      <wps:cNvSpPr txBox="1"/>
                      <wps:spPr>
                        <a:xfrm>
                          <a:off x="0" y="0"/>
                          <a:ext cx="2571750" cy="781050"/>
                        </a:xfrm>
                        <a:prstGeom prst="rect">
                          <a:avLst/>
                        </a:prstGeom>
                        <a:noFill/>
                        <a:ln w="6350">
                          <a:noFill/>
                        </a:ln>
                      </wps:spPr>
                      <wps:txbx>
                        <w:txbxContent>
                          <w:p w14:paraId="4D57AB4C" w14:textId="4B0676B6" w:rsidR="009A6E86" w:rsidRPr="006E0FE4" w:rsidRDefault="009A6E86" w:rsidP="006E0FE4">
                            <w:pPr>
                              <w:rPr>
                                <w:sz w:val="32"/>
                                <w:szCs w:val="32"/>
                              </w:rPr>
                            </w:pPr>
                            <w:r w:rsidRPr="006E0FE4">
                              <w:rPr>
                                <w:sz w:val="32"/>
                                <w:szCs w:val="32"/>
                              </w:rPr>
                              <w:t>December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F012649" id="_x0000_t202" coordsize="21600,21600" o:spt="202" path="m,l,21600r21600,l21600,xe">
                <v:stroke joinstyle="miter"/>
                <v:path gradientshapeok="t" o:connecttype="rect"/>
              </v:shapetype>
              <v:shape id="_x0000_s1026" type="#_x0000_t202" style="position:absolute;left:0;text-align:left;margin-left:60pt;margin-top:182.65pt;width:202.5pt;height:61.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" filled="f" stroked="f" strokeweight=".5pt">
                <v:textbox>
                  <w:txbxContent>
                    <w:p w14:paraId="4D57AB4C" w14:textId="4B0676B6" w:rsidR="009A6E86" w:rsidRPr="006E0FE4" w:rsidRDefault="009A6E86" w:rsidP="006E0FE4">
                      <w:pPr>
                        <w:rPr>
                          <w:sz w:val="32"/>
                          <w:szCs w:val="32"/>
                        </w:rPr>
                      </w:pPr>
                      <w:r w:rsidRPr="006E0FE4">
                        <w:rPr>
                          <w:sz w:val="32"/>
                          <w:szCs w:val="32"/>
                        </w:rPr>
                        <w:t>December 2020</w:t>
                      </w:r>
                    </w:p>
                  </w:txbxContent>
                </v:textbox>
              </v:shape>
            </w:pict>
          </mc:Fallback>
        </mc:AlternateContent>
      </w:r>
      <w:bookmarkEnd w:id="0"/>
      <w:bookmarkEnd w:id="1"/>
      <w:bookmarkEnd w:id="2"/>
      <w:bookmarkEnd w:id="3"/>
      <w:bookmarkEnd w:id="4"/>
      <w:sdt>
        <w:sdtPr>
          <w:rPr>
            <w:rFonts w:ascii="Aptos" w:eastAsiaTheme="minorHAnsi" w:hAnsi="Aptos" w:cstheme="minorBidi"/>
            <w:bCs/>
            <w:sz w:val="48"/>
            <w:szCs w:val="48"/>
          </w:rPr>
          <w:alias w:val="Title"/>
          <w:tag w:val=""/>
          <w:id w:val="1478495247"/>
          <w:placeholder>
            <w:docPart w:val="02671412EBEF4029BC9B1BE7BF288B9A"/>
          </w:placeholder>
          <w:dataBinding w:prefixMappings="xmlns:ns0='http://purl.org/dc/elements/1.1/' xmlns:ns1='http://schemas.openxmlformats.org/package/2006/metadata/core-properties' " w:xpath="/ns1:coreProperties[1]/ns0:title[1]" w:storeItemID="{6C3C8BC8-F283-45AE-878A-BAB7291924A1}"/>
          <w:text/>
        </w:sdtPr>
        <w:sdtEndPr/>
        <w:sdtContent>
          <w:r w:rsidR="001A51F7">
            <w:rPr>
              <w:rFonts w:ascii="Aptos" w:eastAsiaTheme="minorHAnsi" w:hAnsi="Aptos" w:cstheme="minorBidi"/>
              <w:bCs/>
              <w:sz w:val="48"/>
              <w:szCs w:val="48"/>
            </w:rPr>
            <w:t>National VET Data Policy</w:t>
          </w:r>
        </w:sdtContent>
      </w:sdt>
      <w:r w:rsidR="00921BBD">
        <w:br w:type="page"/>
      </w:r>
    </w:p>
    <w:p w14:paraId="58870774" w14:textId="77777777" w:rsidR="0063018C" w:rsidRPr="0063018C" w:rsidRDefault="0063018C" w:rsidP="0063018C">
      <w:pPr>
        <w:autoSpaceDE w:val="0"/>
        <w:autoSpaceDN w:val="0"/>
        <w:spacing w:before="0" w:after="240"/>
        <w:textAlignment w:val="center"/>
        <w:rPr>
          <w:rFonts w:ascii="Aptos SemiBold" w:eastAsia="Arial" w:hAnsi="Aptos SemiBold" w:cs="Arial"/>
          <w:color w:val="051532"/>
          <w:kern w:val="22"/>
          <w:lang w:val="en-US"/>
        </w:rPr>
      </w:pPr>
      <w:bookmarkStart w:id="5" w:name="_Toc126923147"/>
      <w:bookmarkStart w:id="6" w:name="_Toc126923158"/>
      <w:bookmarkStart w:id="7" w:name="_Toc126923317"/>
      <w:r w:rsidRPr="0063018C">
        <w:rPr>
          <w:rFonts w:eastAsia="Arial" w:cs="Arial"/>
          <w:noProof/>
          <w:color w:val="051532"/>
          <w:kern w:val="22"/>
          <w:lang w:val="en-US"/>
        </w:rPr>
        <w:drawing>
          <wp:inline distT="0" distB="0" distL="0" distR="0" wp14:anchorId="4F35D12B" wp14:editId="4885503A">
            <wp:extent cx="216000" cy="216000"/>
            <wp:effectExtent l="0" t="0" r="0" b="0"/>
            <wp:docPr id="167513837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138372" name="Graphic 1">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216000" cy="216000"/>
                    </a:xfrm>
                    <a:prstGeom prst="rect">
                      <a:avLst/>
                    </a:prstGeom>
                  </pic:spPr>
                </pic:pic>
              </a:graphicData>
            </a:graphic>
          </wp:inline>
        </w:drawing>
      </w:r>
      <w:r w:rsidRPr="0063018C">
        <w:rPr>
          <w:rFonts w:ascii="Aptos SemiBold" w:eastAsia="Arial" w:hAnsi="Aptos SemiBold" w:cs="Arial"/>
          <w:color w:val="051532"/>
          <w:kern w:val="22"/>
          <w:lang w:val="en-US"/>
        </w:rPr>
        <w:t xml:space="preserve"> </w:t>
      </w:r>
      <w:r w:rsidRPr="0063018C">
        <w:rPr>
          <w:rFonts w:eastAsia="Arial" w:cs="Arial"/>
          <w:noProof/>
          <w:color w:val="051532"/>
          <w:kern w:val="22"/>
          <w:lang w:val="en-US"/>
        </w:rPr>
        <w:drawing>
          <wp:inline distT="0" distB="0" distL="0" distR="0" wp14:anchorId="2CA25814" wp14:editId="3D639A76">
            <wp:extent cx="216000" cy="216000"/>
            <wp:effectExtent l="0" t="0" r="0" b="0"/>
            <wp:docPr id="138445306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53069" name="Graphic 1">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216000" cy="216000"/>
                    </a:xfrm>
                    <a:prstGeom prst="rect">
                      <a:avLst/>
                    </a:prstGeom>
                  </pic:spPr>
                </pic:pic>
              </a:graphicData>
            </a:graphic>
          </wp:inline>
        </w:drawing>
      </w:r>
      <w:r w:rsidRPr="0063018C">
        <w:rPr>
          <w:rFonts w:ascii="Aptos SemiBold" w:eastAsia="Arial" w:hAnsi="Aptos SemiBold" w:cs="Arial"/>
          <w:color w:val="051532"/>
          <w:kern w:val="22"/>
          <w:lang w:val="en-US"/>
        </w:rPr>
        <w:t xml:space="preserve">  CC BY 4.0 AU</w:t>
      </w:r>
    </w:p>
    <w:p w14:paraId="2F127CE1" w14:textId="77777777" w:rsidR="00D15320" w:rsidRDefault="00D15320" w:rsidP="00D15320">
      <w:pPr>
        <w:spacing w:before="0" w:after="160"/>
      </w:pPr>
      <w:proofErr w:type="gramStart"/>
      <w:r>
        <w:t>With the exception of</w:t>
      </w:r>
      <w:proofErr w:type="gramEnd"/>
      <w:r>
        <w:t xml:space="preserve"> the Commonwealth Coat of Arms, the Department’s logo, any material protected by a </w:t>
      </w:r>
      <w:proofErr w:type="gramStart"/>
      <w:r>
        <w:t>trade mark</w:t>
      </w:r>
      <w:proofErr w:type="gramEnd"/>
      <w:r>
        <w:t xml:space="preserve"> and where otherwise noted all material presented in this document is provided under a Creative Commons Attribution 4.0 International (https://creativecommons.org/licenses/by/4.0/) licence.</w:t>
      </w:r>
    </w:p>
    <w:p w14:paraId="734D9C60" w14:textId="77777777" w:rsidR="00D15320" w:rsidRDefault="00D15320" w:rsidP="00D15320">
      <w:pPr>
        <w:spacing w:before="0" w:after="160"/>
      </w:pPr>
      <w:r>
        <w:t>The details of the relevant licence conditions are available on the Creative Commons website (accessible using the links provided) as is the full legal code for the CC BY 4.0 International (https://creativecommons.org/licenses/by/4.0/legalcode)</w:t>
      </w:r>
    </w:p>
    <w:p w14:paraId="214FCF0E" w14:textId="77777777" w:rsidR="0002317B" w:rsidRDefault="00D15320" w:rsidP="00D15320">
      <w:pPr>
        <w:spacing w:before="0" w:after="160"/>
      </w:pPr>
      <w:r>
        <w:t xml:space="preserve">The document must be attributed as the </w:t>
      </w:r>
      <w:r w:rsidR="00962E2E">
        <w:t xml:space="preserve">National </w:t>
      </w:r>
      <w:r w:rsidR="00962E2E" w:rsidRPr="006435D0">
        <w:t>VET Data</w:t>
      </w:r>
      <w:r w:rsidR="00962E2E" w:rsidRPr="00F03819">
        <w:t xml:space="preserve"> Policy</w:t>
      </w:r>
    </w:p>
    <w:tbl>
      <w:tblPr>
        <w:tblStyle w:val="DESE"/>
        <w:tblW w:w="8926" w:type="dxa"/>
        <w:tblLook w:val="04A0" w:firstRow="1" w:lastRow="0" w:firstColumn="1" w:lastColumn="0" w:noHBand="0" w:noVBand="1"/>
      </w:tblPr>
      <w:tblGrid>
        <w:gridCol w:w="985"/>
        <w:gridCol w:w="4761"/>
        <w:gridCol w:w="1637"/>
        <w:gridCol w:w="1543"/>
      </w:tblGrid>
      <w:tr w:rsidR="0002317B" w14:paraId="07B3EE64" w14:textId="77777777" w:rsidTr="00FD20E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5" w:type="dxa"/>
            <w:shd w:val="clear" w:color="auto" w:fill="055044" w:themeFill="text2"/>
          </w:tcPr>
          <w:p w14:paraId="001FF563" w14:textId="77777777" w:rsidR="0002317B" w:rsidRPr="00F11A50" w:rsidRDefault="0002317B">
            <w:pPr>
              <w:spacing w:after="100"/>
              <w:rPr>
                <w:b/>
                <w:bCs/>
              </w:rPr>
            </w:pPr>
            <w:r w:rsidRPr="00F11A50">
              <w:rPr>
                <w:b/>
                <w:bCs/>
              </w:rPr>
              <w:t>Version Number</w:t>
            </w:r>
          </w:p>
        </w:tc>
        <w:tc>
          <w:tcPr>
            <w:tcW w:w="4761" w:type="dxa"/>
            <w:shd w:val="clear" w:color="auto" w:fill="055044" w:themeFill="text2"/>
          </w:tcPr>
          <w:p w14:paraId="65159022" w14:textId="77777777" w:rsidR="0002317B" w:rsidRPr="00F11A50" w:rsidRDefault="0002317B">
            <w:pPr>
              <w:spacing w:after="100"/>
              <w:cnfStyle w:val="100000000000" w:firstRow="1" w:lastRow="0" w:firstColumn="0" w:lastColumn="0" w:oddVBand="0" w:evenVBand="0" w:oddHBand="0" w:evenHBand="0" w:firstRowFirstColumn="0" w:firstRowLastColumn="0" w:lastRowFirstColumn="0" w:lastRowLastColumn="0"/>
              <w:rPr>
                <w:b/>
                <w:bCs/>
              </w:rPr>
            </w:pPr>
            <w:r w:rsidRPr="00F11A50">
              <w:rPr>
                <w:rFonts w:eastAsia="Calibri" w:cs="Times New Roman"/>
                <w:b/>
                <w:bCs/>
              </w:rPr>
              <w:t>Purpose/Change</w:t>
            </w:r>
          </w:p>
        </w:tc>
        <w:tc>
          <w:tcPr>
            <w:tcW w:w="1637" w:type="dxa"/>
            <w:shd w:val="clear" w:color="auto" w:fill="055044" w:themeFill="text2"/>
          </w:tcPr>
          <w:p w14:paraId="074758E6" w14:textId="77777777" w:rsidR="0002317B" w:rsidRPr="00F11A50" w:rsidRDefault="0002317B">
            <w:pPr>
              <w:spacing w:after="100"/>
              <w:cnfStyle w:val="100000000000" w:firstRow="1" w:lastRow="0" w:firstColumn="0" w:lastColumn="0" w:oddVBand="0" w:evenVBand="0" w:oddHBand="0" w:evenHBand="0" w:firstRowFirstColumn="0" w:firstRowLastColumn="0" w:lastRowFirstColumn="0" w:lastRowLastColumn="0"/>
              <w:rPr>
                <w:b/>
                <w:bCs/>
              </w:rPr>
            </w:pPr>
            <w:r w:rsidRPr="00F11A50">
              <w:rPr>
                <w:b/>
                <w:bCs/>
              </w:rPr>
              <w:t>Author</w:t>
            </w:r>
          </w:p>
        </w:tc>
        <w:tc>
          <w:tcPr>
            <w:tcW w:w="1543" w:type="dxa"/>
            <w:shd w:val="clear" w:color="auto" w:fill="055044" w:themeFill="text2"/>
          </w:tcPr>
          <w:p w14:paraId="572A2AAC" w14:textId="77777777" w:rsidR="0002317B" w:rsidRPr="00F11A50" w:rsidRDefault="0002317B">
            <w:pPr>
              <w:spacing w:after="100"/>
              <w:cnfStyle w:val="100000000000" w:firstRow="1" w:lastRow="0" w:firstColumn="0" w:lastColumn="0" w:oddVBand="0" w:evenVBand="0" w:oddHBand="0" w:evenHBand="0" w:firstRowFirstColumn="0" w:firstRowLastColumn="0" w:lastRowFirstColumn="0" w:lastRowLastColumn="0"/>
              <w:rPr>
                <w:b/>
                <w:bCs/>
              </w:rPr>
            </w:pPr>
            <w:r w:rsidRPr="00F11A50">
              <w:rPr>
                <w:b/>
                <w:bCs/>
              </w:rPr>
              <w:t>Date</w:t>
            </w:r>
          </w:p>
        </w:tc>
      </w:tr>
      <w:tr w:rsidR="0002317B" w14:paraId="08D383C9" w14:textId="77777777">
        <w:tc>
          <w:tcPr>
            <w:cnfStyle w:val="001000000000" w:firstRow="0" w:lastRow="0" w:firstColumn="1" w:lastColumn="0" w:oddVBand="0" w:evenVBand="0" w:oddHBand="0" w:evenHBand="0" w:firstRowFirstColumn="0" w:firstRowLastColumn="0" w:lastRowFirstColumn="0" w:lastRowLastColumn="0"/>
            <w:tcW w:w="985" w:type="dxa"/>
          </w:tcPr>
          <w:p w14:paraId="1CCD2701" w14:textId="77777777" w:rsidR="0002317B" w:rsidRPr="00861934" w:rsidRDefault="0002317B">
            <w:pPr>
              <w:spacing w:before="40" w:after="40"/>
              <w:rPr>
                <w:b/>
                <w:bCs/>
              </w:rPr>
            </w:pPr>
            <w:r>
              <w:rPr>
                <w:b/>
                <w:bCs/>
              </w:rPr>
              <w:t>1</w:t>
            </w:r>
          </w:p>
        </w:tc>
        <w:tc>
          <w:tcPr>
            <w:tcW w:w="4761" w:type="dxa"/>
            <w:vAlign w:val="top"/>
          </w:tcPr>
          <w:p w14:paraId="055E1F71" w14:textId="77777777" w:rsidR="0002317B" w:rsidRDefault="0002317B">
            <w:pPr>
              <w:spacing w:before="40" w:after="40"/>
              <w:cnfStyle w:val="000000000000" w:firstRow="0" w:lastRow="0" w:firstColumn="0" w:lastColumn="0" w:oddVBand="0" w:evenVBand="0" w:oddHBand="0" w:evenHBand="0" w:firstRowFirstColumn="0" w:firstRowLastColumn="0" w:lastRowFirstColumn="0" w:lastRowLastColumn="0"/>
            </w:pPr>
            <w:r w:rsidRPr="00362C1F">
              <w:t>Endorsed by the Council of Australian Governments (COAG) Industry and Skills Council (CISC)</w:t>
            </w:r>
          </w:p>
        </w:tc>
        <w:tc>
          <w:tcPr>
            <w:tcW w:w="1637" w:type="dxa"/>
            <w:vAlign w:val="top"/>
          </w:tcPr>
          <w:p w14:paraId="06E8EFDF" w14:textId="77777777" w:rsidR="0002317B" w:rsidRDefault="0002317B">
            <w:pPr>
              <w:spacing w:before="40" w:after="40"/>
              <w:cnfStyle w:val="000000000000" w:firstRow="0" w:lastRow="0" w:firstColumn="0" w:lastColumn="0" w:oddVBand="0" w:evenVBand="0" w:oddHBand="0" w:evenHBand="0" w:firstRowFirstColumn="0" w:firstRowLastColumn="0" w:lastRowFirstColumn="0" w:lastRowLastColumn="0"/>
            </w:pPr>
            <w:r w:rsidRPr="00362C1F">
              <w:t>Kelly Fisher</w:t>
            </w:r>
          </w:p>
        </w:tc>
        <w:tc>
          <w:tcPr>
            <w:tcW w:w="1543" w:type="dxa"/>
            <w:vAlign w:val="top"/>
          </w:tcPr>
          <w:p w14:paraId="3146EBDE" w14:textId="77777777" w:rsidR="0002317B" w:rsidRDefault="0002317B">
            <w:pPr>
              <w:spacing w:before="40" w:after="40"/>
              <w:jc w:val="right"/>
              <w:cnfStyle w:val="000000000000" w:firstRow="0" w:lastRow="0" w:firstColumn="0" w:lastColumn="0" w:oddVBand="0" w:evenVBand="0" w:oddHBand="0" w:evenHBand="0" w:firstRowFirstColumn="0" w:firstRowLastColumn="0" w:lastRowFirstColumn="0" w:lastRowLastColumn="0"/>
            </w:pPr>
            <w:r w:rsidRPr="00362C1F">
              <w:t>24/11/2017</w:t>
            </w:r>
          </w:p>
        </w:tc>
      </w:tr>
      <w:tr w:rsidR="0002317B" w14:paraId="22D2E1DF" w14:textId="77777777">
        <w:tc>
          <w:tcPr>
            <w:cnfStyle w:val="001000000000" w:firstRow="0" w:lastRow="0" w:firstColumn="1" w:lastColumn="0" w:oddVBand="0" w:evenVBand="0" w:oddHBand="0" w:evenHBand="0" w:firstRowFirstColumn="0" w:firstRowLastColumn="0" w:lastRowFirstColumn="0" w:lastRowLastColumn="0"/>
            <w:tcW w:w="985" w:type="dxa"/>
          </w:tcPr>
          <w:p w14:paraId="35736B38" w14:textId="77777777" w:rsidR="0002317B" w:rsidRPr="00861934" w:rsidRDefault="0002317B">
            <w:pPr>
              <w:spacing w:before="40" w:after="40"/>
              <w:rPr>
                <w:b/>
                <w:bCs/>
              </w:rPr>
            </w:pPr>
            <w:r>
              <w:rPr>
                <w:b/>
                <w:bCs/>
              </w:rPr>
              <w:t>2</w:t>
            </w:r>
          </w:p>
        </w:tc>
        <w:tc>
          <w:tcPr>
            <w:tcW w:w="4761" w:type="dxa"/>
            <w:vAlign w:val="top"/>
          </w:tcPr>
          <w:p w14:paraId="27E51BD6" w14:textId="77777777" w:rsidR="0002317B" w:rsidRDefault="0002317B">
            <w:pPr>
              <w:spacing w:before="40" w:after="40"/>
              <w:cnfStyle w:val="000000000000" w:firstRow="0" w:lastRow="0" w:firstColumn="0" w:lastColumn="0" w:oddVBand="0" w:evenVBand="0" w:oddHBand="0" w:evenHBand="0" w:firstRowFirstColumn="0" w:firstRowLastColumn="0" w:lastRowFirstColumn="0" w:lastRowLastColumn="0"/>
            </w:pPr>
            <w:r>
              <w:t xml:space="preserve">Changes to Schedule 1 and consequential amendments agreed by the Skills Senior Officials Network </w:t>
            </w:r>
          </w:p>
        </w:tc>
        <w:tc>
          <w:tcPr>
            <w:tcW w:w="1637" w:type="dxa"/>
            <w:vAlign w:val="top"/>
          </w:tcPr>
          <w:p w14:paraId="1B69A814" w14:textId="77777777" w:rsidR="0002317B" w:rsidRDefault="0002317B">
            <w:pPr>
              <w:spacing w:before="40" w:after="40"/>
              <w:cnfStyle w:val="000000000000" w:firstRow="0" w:lastRow="0" w:firstColumn="0" w:lastColumn="0" w:oddVBand="0" w:evenVBand="0" w:oddHBand="0" w:evenHBand="0" w:firstRowFirstColumn="0" w:firstRowLastColumn="0" w:lastRowFirstColumn="0" w:lastRowLastColumn="0"/>
            </w:pPr>
            <w:r>
              <w:t>Kelly Fisher</w:t>
            </w:r>
          </w:p>
        </w:tc>
        <w:tc>
          <w:tcPr>
            <w:tcW w:w="1543" w:type="dxa"/>
            <w:vAlign w:val="top"/>
          </w:tcPr>
          <w:p w14:paraId="3F61B7BF" w14:textId="77777777" w:rsidR="0002317B" w:rsidRDefault="0002317B">
            <w:pPr>
              <w:spacing w:before="40" w:after="40"/>
              <w:jc w:val="right"/>
              <w:cnfStyle w:val="000000000000" w:firstRow="0" w:lastRow="0" w:firstColumn="0" w:lastColumn="0" w:oddVBand="0" w:evenVBand="0" w:oddHBand="0" w:evenHBand="0" w:firstRowFirstColumn="0" w:firstRowLastColumn="0" w:lastRowFirstColumn="0" w:lastRowLastColumn="0"/>
            </w:pPr>
            <w:r>
              <w:t>6/12/2018</w:t>
            </w:r>
          </w:p>
        </w:tc>
      </w:tr>
      <w:tr w:rsidR="0002317B" w14:paraId="75909E9E" w14:textId="77777777">
        <w:tc>
          <w:tcPr>
            <w:cnfStyle w:val="001000000000" w:firstRow="0" w:lastRow="0" w:firstColumn="1" w:lastColumn="0" w:oddVBand="0" w:evenVBand="0" w:oddHBand="0" w:evenHBand="0" w:firstRowFirstColumn="0" w:firstRowLastColumn="0" w:lastRowFirstColumn="0" w:lastRowLastColumn="0"/>
            <w:tcW w:w="985" w:type="dxa"/>
          </w:tcPr>
          <w:p w14:paraId="0F2FE66E" w14:textId="77777777" w:rsidR="0002317B" w:rsidRDefault="0002317B">
            <w:pPr>
              <w:spacing w:before="40" w:after="40"/>
              <w:rPr>
                <w:b/>
                <w:bCs/>
              </w:rPr>
            </w:pPr>
            <w:r>
              <w:rPr>
                <w:b/>
                <w:bCs/>
              </w:rPr>
              <w:t>3</w:t>
            </w:r>
          </w:p>
        </w:tc>
        <w:tc>
          <w:tcPr>
            <w:tcW w:w="4761" w:type="dxa"/>
          </w:tcPr>
          <w:p w14:paraId="3BA7C933" w14:textId="77777777" w:rsidR="0002317B" w:rsidRDefault="0002317B">
            <w:pPr>
              <w:spacing w:before="40" w:after="40"/>
              <w:cnfStyle w:val="000000000000" w:firstRow="0" w:lastRow="0" w:firstColumn="0" w:lastColumn="0" w:oddVBand="0" w:evenVBand="0" w:oddHBand="0" w:evenHBand="0" w:firstRowFirstColumn="0" w:firstRowLastColumn="0" w:lastRowFirstColumn="0" w:lastRowLastColumn="0"/>
            </w:pPr>
            <w:r>
              <w:t xml:space="preserve">Updates to Schedules and other changes to the Policy following </w:t>
            </w:r>
            <w:r w:rsidRPr="004A33DB">
              <w:t>amendments to the National Vocational Education and Training Regulator le</w:t>
            </w:r>
            <w:r>
              <w:t>gislati</w:t>
            </w:r>
            <w:r w:rsidRPr="004A33DB">
              <w:t>on</w:t>
            </w:r>
            <w:r>
              <w:t>, and to bring terms and references up to date</w:t>
            </w:r>
          </w:p>
        </w:tc>
        <w:tc>
          <w:tcPr>
            <w:tcW w:w="1637" w:type="dxa"/>
            <w:vAlign w:val="top"/>
          </w:tcPr>
          <w:p w14:paraId="2EDE8F0E" w14:textId="77777777" w:rsidR="0002317B" w:rsidRDefault="0002317B">
            <w:pPr>
              <w:spacing w:before="40" w:after="40"/>
              <w:cnfStyle w:val="000000000000" w:firstRow="0" w:lastRow="0" w:firstColumn="0" w:lastColumn="0" w:oddVBand="0" w:evenVBand="0" w:oddHBand="0" w:evenHBand="0" w:firstRowFirstColumn="0" w:firstRowLastColumn="0" w:lastRowFirstColumn="0" w:lastRowLastColumn="0"/>
            </w:pPr>
            <w:r>
              <w:t>David Fintan</w:t>
            </w:r>
          </w:p>
        </w:tc>
        <w:tc>
          <w:tcPr>
            <w:tcW w:w="1543" w:type="dxa"/>
            <w:vAlign w:val="top"/>
          </w:tcPr>
          <w:p w14:paraId="2B22EAA6" w14:textId="77777777" w:rsidR="0002317B" w:rsidRDefault="0002317B">
            <w:pPr>
              <w:spacing w:before="40" w:after="40"/>
              <w:jc w:val="right"/>
              <w:cnfStyle w:val="000000000000" w:firstRow="0" w:lastRow="0" w:firstColumn="0" w:lastColumn="0" w:oddVBand="0" w:evenVBand="0" w:oddHBand="0" w:evenHBand="0" w:firstRowFirstColumn="0" w:firstRowLastColumn="0" w:lastRowFirstColumn="0" w:lastRowLastColumn="0"/>
            </w:pPr>
            <w:r w:rsidRPr="004040C0">
              <w:t>02/12</w:t>
            </w:r>
            <w:r>
              <w:t>/</w:t>
            </w:r>
            <w:r w:rsidRPr="004040C0">
              <w:t>2020</w:t>
            </w:r>
          </w:p>
        </w:tc>
      </w:tr>
      <w:tr w:rsidR="0002317B" w14:paraId="57485632" w14:textId="77777777">
        <w:tc>
          <w:tcPr>
            <w:cnfStyle w:val="001000000000" w:firstRow="0" w:lastRow="0" w:firstColumn="1" w:lastColumn="0" w:oddVBand="0" w:evenVBand="0" w:oddHBand="0" w:evenHBand="0" w:firstRowFirstColumn="0" w:firstRowLastColumn="0" w:lastRowFirstColumn="0" w:lastRowLastColumn="0"/>
            <w:tcW w:w="985" w:type="dxa"/>
          </w:tcPr>
          <w:p w14:paraId="48221C11" w14:textId="77777777" w:rsidR="0002317B" w:rsidRPr="00CE1225" w:rsidRDefault="0002317B">
            <w:pPr>
              <w:spacing w:before="40" w:after="40"/>
              <w:rPr>
                <w:b/>
                <w:bCs/>
              </w:rPr>
            </w:pPr>
            <w:r w:rsidRPr="00CE1225">
              <w:rPr>
                <w:b/>
                <w:bCs/>
              </w:rPr>
              <w:t>3.1</w:t>
            </w:r>
          </w:p>
        </w:tc>
        <w:tc>
          <w:tcPr>
            <w:tcW w:w="4761" w:type="dxa"/>
          </w:tcPr>
          <w:p w14:paraId="5F9B9E00" w14:textId="77777777" w:rsidR="0002317B" w:rsidRPr="00CE1225" w:rsidRDefault="0002317B">
            <w:pPr>
              <w:spacing w:before="40" w:after="40"/>
              <w:cnfStyle w:val="000000000000" w:firstRow="0" w:lastRow="0" w:firstColumn="0" w:lastColumn="0" w:oddVBand="0" w:evenVBand="0" w:oddHBand="0" w:evenHBand="0" w:firstRowFirstColumn="0" w:firstRowLastColumn="0" w:lastRowFirstColumn="0" w:lastRowLastColumn="0"/>
            </w:pPr>
            <w:r w:rsidRPr="00CE1225">
              <w:t xml:space="preserve">Update references from the </w:t>
            </w:r>
            <w:r w:rsidRPr="00CE1225">
              <w:rPr>
                <w:i/>
                <w:iCs/>
              </w:rPr>
              <w:t xml:space="preserve">Data Provision Requirements 2012 </w:t>
            </w:r>
            <w:r w:rsidRPr="00CE1225">
              <w:t xml:space="preserve">to the </w:t>
            </w:r>
            <w:r w:rsidRPr="00CE1225">
              <w:rPr>
                <w:i/>
                <w:iCs/>
              </w:rPr>
              <w:t>National Vocational Education and Training Regulator (Data Provision Requirements) Instrument 2020</w:t>
            </w:r>
            <w:r w:rsidRPr="00CE1225">
              <w:t xml:space="preserve"> after the provisions in the instrument came into effect on 1 March 2021</w:t>
            </w:r>
          </w:p>
        </w:tc>
        <w:tc>
          <w:tcPr>
            <w:tcW w:w="1637" w:type="dxa"/>
            <w:vAlign w:val="top"/>
          </w:tcPr>
          <w:p w14:paraId="7009606E" w14:textId="77777777" w:rsidR="0002317B" w:rsidRPr="00CE1225" w:rsidRDefault="0002317B">
            <w:pPr>
              <w:spacing w:before="40" w:after="40"/>
              <w:cnfStyle w:val="000000000000" w:firstRow="0" w:lastRow="0" w:firstColumn="0" w:lastColumn="0" w:oddVBand="0" w:evenVBand="0" w:oddHBand="0" w:evenHBand="0" w:firstRowFirstColumn="0" w:firstRowLastColumn="0" w:lastRowFirstColumn="0" w:lastRowLastColumn="0"/>
            </w:pPr>
            <w:r w:rsidRPr="00CE1225">
              <w:t>Kelly Fisher</w:t>
            </w:r>
          </w:p>
        </w:tc>
        <w:tc>
          <w:tcPr>
            <w:tcW w:w="1543" w:type="dxa"/>
            <w:vAlign w:val="top"/>
          </w:tcPr>
          <w:p w14:paraId="32C55486" w14:textId="77777777" w:rsidR="0002317B" w:rsidRPr="00CE1225" w:rsidRDefault="0002317B">
            <w:pPr>
              <w:spacing w:before="40" w:after="40"/>
              <w:jc w:val="right"/>
              <w:cnfStyle w:val="000000000000" w:firstRow="0" w:lastRow="0" w:firstColumn="0" w:lastColumn="0" w:oddVBand="0" w:evenVBand="0" w:oddHBand="0" w:evenHBand="0" w:firstRowFirstColumn="0" w:firstRowLastColumn="0" w:lastRowFirstColumn="0" w:lastRowLastColumn="0"/>
            </w:pPr>
            <w:r w:rsidRPr="00CE1225">
              <w:t>29/10/2021</w:t>
            </w:r>
          </w:p>
        </w:tc>
      </w:tr>
      <w:tr w:rsidR="0002317B" w14:paraId="4D678CD9" w14:textId="77777777">
        <w:tc>
          <w:tcPr>
            <w:cnfStyle w:val="001000000000" w:firstRow="0" w:lastRow="0" w:firstColumn="1" w:lastColumn="0" w:oddVBand="0" w:evenVBand="0" w:oddHBand="0" w:evenHBand="0" w:firstRowFirstColumn="0" w:firstRowLastColumn="0" w:lastRowFirstColumn="0" w:lastRowLastColumn="0"/>
            <w:tcW w:w="985" w:type="dxa"/>
          </w:tcPr>
          <w:p w14:paraId="0D1F9AE0" w14:textId="77777777" w:rsidR="0002317B" w:rsidRPr="00CE1225" w:rsidRDefault="0002317B">
            <w:pPr>
              <w:spacing w:before="40" w:after="40"/>
              <w:rPr>
                <w:b/>
                <w:bCs/>
              </w:rPr>
            </w:pPr>
            <w:r>
              <w:rPr>
                <w:b/>
                <w:bCs/>
              </w:rPr>
              <w:t>3.2</w:t>
            </w:r>
          </w:p>
        </w:tc>
        <w:tc>
          <w:tcPr>
            <w:tcW w:w="4761" w:type="dxa"/>
          </w:tcPr>
          <w:p w14:paraId="10854DA2" w14:textId="77777777" w:rsidR="0002317B" w:rsidRDefault="0002317B">
            <w:pPr>
              <w:spacing w:before="40" w:after="40"/>
              <w:cnfStyle w:val="000000000000" w:firstRow="0" w:lastRow="0" w:firstColumn="0" w:lastColumn="0" w:oddVBand="0" w:evenVBand="0" w:oddHBand="0" w:evenHBand="0" w:firstRowFirstColumn="0" w:firstRowLastColumn="0" w:lastRowFirstColumn="0" w:lastRowLastColumn="0"/>
            </w:pPr>
            <w:r>
              <w:t xml:space="preserve">Update references from the </w:t>
            </w:r>
            <w:r>
              <w:rPr>
                <w:i/>
                <w:iCs/>
              </w:rPr>
              <w:t xml:space="preserve">Department of Education, Skills and Employment (DESE) </w:t>
            </w:r>
            <w:r>
              <w:t xml:space="preserve">to the </w:t>
            </w:r>
            <w:r>
              <w:rPr>
                <w:i/>
                <w:iCs/>
              </w:rPr>
              <w:t xml:space="preserve">Department of Employment and Workplace Relations (DEWR) </w:t>
            </w:r>
            <w:r>
              <w:t xml:space="preserve">following Machinery of Government changes that came into effect on 1 July 2022. </w:t>
            </w:r>
          </w:p>
          <w:p w14:paraId="64FFF38D" w14:textId="77777777" w:rsidR="0002317B" w:rsidRPr="004451A5" w:rsidRDefault="0002317B">
            <w:pPr>
              <w:spacing w:before="40" w:after="40"/>
              <w:cnfStyle w:val="000000000000" w:firstRow="0" w:lastRow="0" w:firstColumn="0" w:lastColumn="0" w:oddVBand="0" w:evenVBand="0" w:oddHBand="0" w:evenHBand="0" w:firstRowFirstColumn="0" w:firstRowLastColumn="0" w:lastRowFirstColumn="0" w:lastRowLastColumn="0"/>
            </w:pPr>
            <w:r>
              <w:t xml:space="preserve">Update references from the </w:t>
            </w:r>
            <w:r>
              <w:rPr>
                <w:i/>
                <w:iCs/>
              </w:rPr>
              <w:t xml:space="preserve">Student Identifiers (VET Exemptions) Instrument 2018 </w:t>
            </w:r>
            <w:r>
              <w:t xml:space="preserve">to the </w:t>
            </w:r>
            <w:r>
              <w:rPr>
                <w:i/>
                <w:iCs/>
              </w:rPr>
              <w:t>Student Identifiers (VET Exemptions) Instrument 2021</w:t>
            </w:r>
            <w:r>
              <w:t>.</w:t>
            </w:r>
          </w:p>
        </w:tc>
        <w:tc>
          <w:tcPr>
            <w:tcW w:w="1637" w:type="dxa"/>
            <w:vAlign w:val="top"/>
          </w:tcPr>
          <w:p w14:paraId="4A2F4ECD" w14:textId="77777777" w:rsidR="0002317B" w:rsidRPr="00CE1225" w:rsidRDefault="0002317B">
            <w:pPr>
              <w:spacing w:before="40" w:after="40"/>
              <w:cnfStyle w:val="000000000000" w:firstRow="0" w:lastRow="0" w:firstColumn="0" w:lastColumn="0" w:oddVBand="0" w:evenVBand="0" w:oddHBand="0" w:evenHBand="0" w:firstRowFirstColumn="0" w:firstRowLastColumn="0" w:lastRowFirstColumn="0" w:lastRowLastColumn="0"/>
            </w:pPr>
            <w:r>
              <w:t>Melissa Bennett</w:t>
            </w:r>
          </w:p>
        </w:tc>
        <w:tc>
          <w:tcPr>
            <w:tcW w:w="1543" w:type="dxa"/>
            <w:vAlign w:val="top"/>
          </w:tcPr>
          <w:p w14:paraId="13EEDB81" w14:textId="77777777" w:rsidR="0002317B" w:rsidRPr="00CE1225" w:rsidRDefault="0002317B">
            <w:pPr>
              <w:spacing w:before="40" w:after="40"/>
              <w:jc w:val="right"/>
              <w:cnfStyle w:val="000000000000" w:firstRow="0" w:lastRow="0" w:firstColumn="0" w:lastColumn="0" w:oddVBand="0" w:evenVBand="0" w:oddHBand="0" w:evenHBand="0" w:firstRowFirstColumn="0" w:firstRowLastColumn="0" w:lastRowFirstColumn="0" w:lastRowLastColumn="0"/>
            </w:pPr>
            <w:r>
              <w:t>01/02/2023</w:t>
            </w:r>
          </w:p>
        </w:tc>
      </w:tr>
      <w:tr w:rsidR="0002317B" w14:paraId="759C5DA5" w14:textId="77777777">
        <w:tc>
          <w:tcPr>
            <w:cnfStyle w:val="001000000000" w:firstRow="0" w:lastRow="0" w:firstColumn="1" w:lastColumn="0" w:oddVBand="0" w:evenVBand="0" w:oddHBand="0" w:evenHBand="0" w:firstRowFirstColumn="0" w:firstRowLastColumn="0" w:lastRowFirstColumn="0" w:lastRowLastColumn="0"/>
            <w:tcW w:w="985" w:type="dxa"/>
          </w:tcPr>
          <w:p w14:paraId="18934863" w14:textId="77777777" w:rsidR="0002317B" w:rsidRPr="004F38FB" w:rsidRDefault="0002317B">
            <w:pPr>
              <w:spacing w:after="100"/>
              <w:rPr>
                <w:b/>
                <w:bCs/>
              </w:rPr>
            </w:pPr>
            <w:r w:rsidRPr="004F38FB">
              <w:rPr>
                <w:b/>
                <w:bCs/>
              </w:rPr>
              <w:t>3.3</w:t>
            </w:r>
          </w:p>
        </w:tc>
        <w:tc>
          <w:tcPr>
            <w:tcW w:w="4761" w:type="dxa"/>
          </w:tcPr>
          <w:p w14:paraId="654CB27D" w14:textId="77777777" w:rsidR="0002317B" w:rsidRPr="004F38FB" w:rsidRDefault="0002317B">
            <w:pPr>
              <w:spacing w:after="100"/>
              <w:cnfStyle w:val="000000000000" w:firstRow="0" w:lastRow="0" w:firstColumn="0" w:lastColumn="0" w:oddVBand="0" w:evenVBand="0" w:oddHBand="0" w:evenHBand="0" w:firstRowFirstColumn="0" w:firstRowLastColumn="0" w:lastRowFirstColumn="0" w:lastRowLastColumn="0"/>
            </w:pPr>
            <w:r w:rsidRPr="004F38FB">
              <w:t>Changes to Schedule 1 and 2 and updates to correct outdated survey and legislative instrument references throughout the Policy.</w:t>
            </w:r>
          </w:p>
        </w:tc>
        <w:tc>
          <w:tcPr>
            <w:tcW w:w="1637" w:type="dxa"/>
            <w:vAlign w:val="top"/>
          </w:tcPr>
          <w:p w14:paraId="4A684BE9" w14:textId="432BA6B3" w:rsidR="0002317B" w:rsidRPr="006E3AD8" w:rsidRDefault="003C32C5">
            <w:pPr>
              <w:spacing w:after="100"/>
              <w:cnfStyle w:val="000000000000" w:firstRow="0" w:lastRow="0" w:firstColumn="0" w:lastColumn="0" w:oddVBand="0" w:evenVBand="0" w:oddHBand="0" w:evenHBand="0" w:firstRowFirstColumn="0" w:firstRowLastColumn="0" w:lastRowFirstColumn="0" w:lastRowLastColumn="0"/>
              <w:rPr>
                <w:highlight w:val="yellow"/>
              </w:rPr>
            </w:pPr>
            <w:r w:rsidRPr="003C32C5">
              <w:t xml:space="preserve">Haley Jones </w:t>
            </w:r>
          </w:p>
        </w:tc>
        <w:tc>
          <w:tcPr>
            <w:tcW w:w="1543" w:type="dxa"/>
            <w:vAlign w:val="top"/>
          </w:tcPr>
          <w:p w14:paraId="1E351611" w14:textId="7F463F9A" w:rsidR="0002317B" w:rsidRPr="006E3AD8" w:rsidRDefault="00C035B0">
            <w:pPr>
              <w:spacing w:after="100"/>
              <w:jc w:val="right"/>
              <w:cnfStyle w:val="000000000000" w:firstRow="0" w:lastRow="0" w:firstColumn="0" w:lastColumn="0" w:oddVBand="0" w:evenVBand="0" w:oddHBand="0" w:evenHBand="0" w:firstRowFirstColumn="0" w:firstRowLastColumn="0" w:lastRowFirstColumn="0" w:lastRowLastColumn="0"/>
              <w:rPr>
                <w:highlight w:val="yellow"/>
              </w:rPr>
            </w:pPr>
            <w:r>
              <w:t xml:space="preserve">Endorsed by Skills and Workforce Ministerial Council on </w:t>
            </w:r>
            <w:r w:rsidR="007A1451" w:rsidRPr="007A1451">
              <w:t>5</w:t>
            </w:r>
            <w:r w:rsidR="0002317B" w:rsidRPr="007A1451">
              <w:t>/</w:t>
            </w:r>
            <w:r w:rsidR="00563750" w:rsidRPr="007A1451">
              <w:t>12</w:t>
            </w:r>
            <w:r w:rsidR="0002317B" w:rsidRPr="007A1451">
              <w:t>/202</w:t>
            </w:r>
            <w:r w:rsidR="00EF5146" w:rsidRPr="007A1451">
              <w:t>5</w:t>
            </w:r>
          </w:p>
        </w:tc>
      </w:tr>
    </w:tbl>
    <w:p w14:paraId="03750A83" w14:textId="24C12908" w:rsidR="00D15320" w:rsidRDefault="00D15320" w:rsidP="00D15320">
      <w:pPr>
        <w:spacing w:before="0" w:after="160"/>
      </w:pPr>
      <w:r>
        <w:br w:type="page"/>
      </w:r>
    </w:p>
    <w:p w14:paraId="4EFEEC6E" w14:textId="77777777" w:rsidR="0002317B" w:rsidRDefault="0002317B" w:rsidP="00D15320">
      <w:pPr>
        <w:spacing w:before="0" w:after="160"/>
      </w:pPr>
    </w:p>
    <w:sdt>
      <w:sdtPr>
        <w:rPr>
          <w:rFonts w:ascii="Aptos" w:eastAsiaTheme="minorEastAsia" w:hAnsi="Aptos" w:cstheme="minorBidi"/>
          <w:b w:val="0"/>
          <w:color w:val="auto"/>
          <w:sz w:val="22"/>
          <w:szCs w:val="22"/>
          <w:lang w:val="en-AU"/>
        </w:rPr>
        <w:id w:val="968160600"/>
        <w:docPartObj>
          <w:docPartGallery w:val="Table of Contents"/>
          <w:docPartUnique/>
        </w:docPartObj>
      </w:sdtPr>
      <w:sdtEndPr>
        <w:rPr>
          <w:noProof/>
        </w:rPr>
      </w:sdtEndPr>
      <w:sdtContent>
        <w:sdt>
          <w:sdtPr>
            <w:rPr>
              <w:rFonts w:asciiTheme="minorHAnsi" w:eastAsiaTheme="minorEastAsia" w:hAnsiTheme="minorHAnsi" w:cstheme="minorBidi"/>
              <w:b w:val="0"/>
              <w:color w:val="auto"/>
              <w:sz w:val="22"/>
              <w:szCs w:val="22"/>
              <w:lang w:val="en-AU"/>
            </w:rPr>
            <w:id w:val="-330765046"/>
            <w:docPartObj>
              <w:docPartGallery w:val="Table of Contents"/>
              <w:docPartUnique/>
            </w:docPartObj>
          </w:sdtPr>
          <w:sdtEndPr/>
          <w:sdtContent>
            <w:p w14:paraId="609B9E55" w14:textId="7A63C38D" w:rsidR="005F22D0" w:rsidRDefault="005F22D0" w:rsidP="005F22D0">
              <w:pPr>
                <w:pStyle w:val="TOCHeading"/>
              </w:pPr>
              <w:r>
                <w:t>Contents</w:t>
              </w:r>
            </w:p>
            <w:p w14:paraId="54CD7DD1" w14:textId="2A38ED22" w:rsidR="006E0FE4" w:rsidRDefault="005F22D0">
              <w:pPr>
                <w:pStyle w:val="TOC1"/>
                <w:rPr>
                  <w:rFonts w:asciiTheme="minorHAnsi" w:eastAsiaTheme="minorEastAsia" w:hAnsiTheme="minorHAnsi"/>
                  <w:bCs w:val="0"/>
                  <w:color w:val="auto"/>
                  <w:kern w:val="2"/>
                  <w:sz w:val="24"/>
                  <w:szCs w:val="24"/>
                  <w:lang w:eastAsia="en-AU"/>
                  <w14:ligatures w14:val="standardContextual"/>
                </w:rPr>
              </w:pPr>
              <w:r>
                <w:rPr>
                  <w:noProof w:val="0"/>
                </w:rPr>
                <w:fldChar w:fldCharType="begin"/>
              </w:r>
              <w:r>
                <w:instrText xml:space="preserve"> TOC \o "1-3" \h \z \u </w:instrText>
              </w:r>
              <w:r>
                <w:rPr>
                  <w:noProof w:val="0"/>
                </w:rPr>
                <w:fldChar w:fldCharType="separate"/>
              </w:r>
              <w:hyperlink w:anchor="_Toc234312803" w:history="1">
                <w:r w:rsidR="006E0FE4" w:rsidRPr="00B7010B">
                  <w:rPr>
                    <w:rStyle w:val="Hyperlink"/>
                  </w:rPr>
                  <w:t xml:space="preserve">National VET Data Policy </w:t>
                </w:r>
                <w:r w:rsidR="006E0FE4">
                  <w:rPr>
                    <w:webHidden/>
                  </w:rPr>
                  <w:tab/>
                </w:r>
                <w:r w:rsidR="006E0FE4">
                  <w:rPr>
                    <w:webHidden/>
                  </w:rPr>
                  <w:fldChar w:fldCharType="begin"/>
                </w:r>
                <w:r w:rsidR="006E0FE4">
                  <w:rPr>
                    <w:webHidden/>
                  </w:rPr>
                  <w:instrText xml:space="preserve"> PAGEREF _Toc234312803 \h </w:instrText>
                </w:r>
                <w:r w:rsidR="006E0FE4">
                  <w:rPr>
                    <w:webHidden/>
                  </w:rPr>
                </w:r>
                <w:r w:rsidR="006E0FE4">
                  <w:rPr>
                    <w:webHidden/>
                  </w:rPr>
                  <w:fldChar w:fldCharType="separate"/>
                </w:r>
                <w:r w:rsidR="006E0FE4">
                  <w:rPr>
                    <w:webHidden/>
                  </w:rPr>
                  <w:t>1</w:t>
                </w:r>
                <w:r w:rsidR="006E0FE4">
                  <w:rPr>
                    <w:webHidden/>
                  </w:rPr>
                  <w:fldChar w:fldCharType="end"/>
                </w:r>
              </w:hyperlink>
            </w:p>
            <w:p w14:paraId="6A609330" w14:textId="18224BA7" w:rsidR="006E0FE4" w:rsidRDefault="006E0FE4">
              <w:pPr>
                <w:pStyle w:val="TOC2"/>
                <w:rPr>
                  <w:rFonts w:asciiTheme="minorHAnsi" w:eastAsiaTheme="minorEastAsia" w:hAnsiTheme="minorHAnsi"/>
                  <w:kern w:val="2"/>
                  <w:lang w:eastAsia="en-AU"/>
                  <w14:ligatures w14:val="standardContextual"/>
                </w:rPr>
              </w:pPr>
              <w:hyperlink w:anchor="_Toc234312804" w:history="1">
                <w:r w:rsidRPr="00B7010B">
                  <w:rPr>
                    <w:rStyle w:val="Hyperlink"/>
                  </w:rPr>
                  <w:t>Part A – Introduction</w:t>
                </w:r>
                <w:r>
                  <w:rPr>
                    <w:webHidden/>
                  </w:rPr>
                  <w:tab/>
                </w:r>
                <w:r>
                  <w:rPr>
                    <w:webHidden/>
                  </w:rPr>
                  <w:fldChar w:fldCharType="begin"/>
                </w:r>
                <w:r>
                  <w:rPr>
                    <w:webHidden/>
                  </w:rPr>
                  <w:instrText xml:space="preserve"> PAGEREF _Toc234312804 \h </w:instrText>
                </w:r>
                <w:r>
                  <w:rPr>
                    <w:webHidden/>
                  </w:rPr>
                </w:r>
                <w:r>
                  <w:rPr>
                    <w:webHidden/>
                  </w:rPr>
                  <w:fldChar w:fldCharType="separate"/>
                </w:r>
                <w:r>
                  <w:rPr>
                    <w:webHidden/>
                  </w:rPr>
                  <w:t>5</w:t>
                </w:r>
                <w:r>
                  <w:rPr>
                    <w:webHidden/>
                  </w:rPr>
                  <w:fldChar w:fldCharType="end"/>
                </w:r>
              </w:hyperlink>
            </w:p>
            <w:p w14:paraId="15FB9798" w14:textId="4BDF8468" w:rsidR="006E0FE4" w:rsidRDefault="006E0FE4">
              <w:pPr>
                <w:pStyle w:val="TOC3"/>
                <w:rPr>
                  <w:rFonts w:asciiTheme="minorHAnsi" w:eastAsiaTheme="minorEastAsia" w:hAnsiTheme="minorHAnsi"/>
                  <w:noProof/>
                  <w:kern w:val="2"/>
                  <w:sz w:val="24"/>
                  <w:szCs w:val="24"/>
                  <w:lang w:eastAsia="en-AU"/>
                  <w14:ligatures w14:val="standardContextual"/>
                </w:rPr>
              </w:pPr>
              <w:hyperlink w:anchor="_Toc234312805" w:history="1">
                <w:r w:rsidRPr="00B7010B">
                  <w:rPr>
                    <w:rStyle w:val="Hyperlink"/>
                    <w:noProof/>
                  </w:rPr>
                  <w:t>Overview</w:t>
                </w:r>
                <w:r>
                  <w:rPr>
                    <w:noProof/>
                    <w:webHidden/>
                  </w:rPr>
                  <w:tab/>
                </w:r>
                <w:r>
                  <w:rPr>
                    <w:noProof/>
                    <w:webHidden/>
                  </w:rPr>
                  <w:fldChar w:fldCharType="begin"/>
                </w:r>
                <w:r>
                  <w:rPr>
                    <w:noProof/>
                    <w:webHidden/>
                  </w:rPr>
                  <w:instrText xml:space="preserve"> PAGEREF _Toc234312805 \h </w:instrText>
                </w:r>
                <w:r>
                  <w:rPr>
                    <w:noProof/>
                    <w:webHidden/>
                  </w:rPr>
                </w:r>
                <w:r>
                  <w:rPr>
                    <w:noProof/>
                    <w:webHidden/>
                  </w:rPr>
                  <w:fldChar w:fldCharType="separate"/>
                </w:r>
                <w:r>
                  <w:rPr>
                    <w:noProof/>
                    <w:webHidden/>
                  </w:rPr>
                  <w:t>5</w:t>
                </w:r>
                <w:r>
                  <w:rPr>
                    <w:noProof/>
                    <w:webHidden/>
                  </w:rPr>
                  <w:fldChar w:fldCharType="end"/>
                </w:r>
              </w:hyperlink>
            </w:p>
            <w:p w14:paraId="6FF35F0F" w14:textId="3D9B36D1" w:rsidR="006E0FE4" w:rsidRDefault="006E0FE4">
              <w:pPr>
                <w:pStyle w:val="TOC3"/>
                <w:rPr>
                  <w:rFonts w:asciiTheme="minorHAnsi" w:eastAsiaTheme="minorEastAsia" w:hAnsiTheme="minorHAnsi"/>
                  <w:noProof/>
                  <w:kern w:val="2"/>
                  <w:sz w:val="24"/>
                  <w:szCs w:val="24"/>
                  <w:lang w:eastAsia="en-AU"/>
                  <w14:ligatures w14:val="standardContextual"/>
                </w:rPr>
              </w:pPr>
              <w:hyperlink w:anchor="_Toc234312806" w:history="1">
                <w:r w:rsidRPr="00B7010B">
                  <w:rPr>
                    <w:rStyle w:val="Hyperlink"/>
                    <w:noProof/>
                  </w:rPr>
                  <w:t>Objective</w:t>
                </w:r>
                <w:r>
                  <w:rPr>
                    <w:noProof/>
                    <w:webHidden/>
                  </w:rPr>
                  <w:tab/>
                </w:r>
                <w:r>
                  <w:rPr>
                    <w:noProof/>
                    <w:webHidden/>
                  </w:rPr>
                  <w:fldChar w:fldCharType="begin"/>
                </w:r>
                <w:r>
                  <w:rPr>
                    <w:noProof/>
                    <w:webHidden/>
                  </w:rPr>
                  <w:instrText xml:space="preserve"> PAGEREF _Toc234312806 \h </w:instrText>
                </w:r>
                <w:r>
                  <w:rPr>
                    <w:noProof/>
                    <w:webHidden/>
                  </w:rPr>
                </w:r>
                <w:r>
                  <w:rPr>
                    <w:noProof/>
                    <w:webHidden/>
                  </w:rPr>
                  <w:fldChar w:fldCharType="separate"/>
                </w:r>
                <w:r>
                  <w:rPr>
                    <w:noProof/>
                    <w:webHidden/>
                  </w:rPr>
                  <w:t>5</w:t>
                </w:r>
                <w:r>
                  <w:rPr>
                    <w:noProof/>
                    <w:webHidden/>
                  </w:rPr>
                  <w:fldChar w:fldCharType="end"/>
                </w:r>
              </w:hyperlink>
            </w:p>
            <w:p w14:paraId="6692AF2B" w14:textId="47C37C57" w:rsidR="006E0FE4" w:rsidRDefault="006E0FE4">
              <w:pPr>
                <w:pStyle w:val="TOC3"/>
                <w:rPr>
                  <w:rFonts w:asciiTheme="minorHAnsi" w:eastAsiaTheme="minorEastAsia" w:hAnsiTheme="minorHAnsi"/>
                  <w:noProof/>
                  <w:kern w:val="2"/>
                  <w:sz w:val="24"/>
                  <w:szCs w:val="24"/>
                  <w:lang w:eastAsia="en-AU"/>
                  <w14:ligatures w14:val="standardContextual"/>
                </w:rPr>
              </w:pPr>
              <w:hyperlink w:anchor="_Toc234312807" w:history="1">
                <w:r w:rsidRPr="00B7010B">
                  <w:rPr>
                    <w:rStyle w:val="Hyperlink"/>
                    <w:noProof/>
                  </w:rPr>
                  <w:t>AVETMISS, statistical collections, surveys and USIs</w:t>
                </w:r>
                <w:r>
                  <w:rPr>
                    <w:noProof/>
                    <w:webHidden/>
                  </w:rPr>
                  <w:tab/>
                </w:r>
                <w:r>
                  <w:rPr>
                    <w:noProof/>
                    <w:webHidden/>
                  </w:rPr>
                  <w:fldChar w:fldCharType="begin"/>
                </w:r>
                <w:r>
                  <w:rPr>
                    <w:noProof/>
                    <w:webHidden/>
                  </w:rPr>
                  <w:instrText xml:space="preserve"> PAGEREF _Toc234312807 \h </w:instrText>
                </w:r>
                <w:r>
                  <w:rPr>
                    <w:noProof/>
                    <w:webHidden/>
                  </w:rPr>
                </w:r>
                <w:r>
                  <w:rPr>
                    <w:noProof/>
                    <w:webHidden/>
                  </w:rPr>
                  <w:fldChar w:fldCharType="separate"/>
                </w:r>
                <w:r>
                  <w:rPr>
                    <w:noProof/>
                    <w:webHidden/>
                  </w:rPr>
                  <w:t>6</w:t>
                </w:r>
                <w:r>
                  <w:rPr>
                    <w:noProof/>
                    <w:webHidden/>
                  </w:rPr>
                  <w:fldChar w:fldCharType="end"/>
                </w:r>
              </w:hyperlink>
            </w:p>
            <w:p w14:paraId="2456F40B" w14:textId="7C50A249" w:rsidR="006E0FE4" w:rsidRDefault="006E0FE4">
              <w:pPr>
                <w:pStyle w:val="TOC2"/>
                <w:rPr>
                  <w:rFonts w:asciiTheme="minorHAnsi" w:eastAsiaTheme="minorEastAsia" w:hAnsiTheme="minorHAnsi"/>
                  <w:kern w:val="2"/>
                  <w:lang w:eastAsia="en-AU"/>
                  <w14:ligatures w14:val="standardContextual"/>
                </w:rPr>
              </w:pPr>
              <w:hyperlink w:anchor="_Toc234312808" w:history="1">
                <w:r w:rsidRPr="00B7010B">
                  <w:rPr>
                    <w:rStyle w:val="Hyperlink"/>
                  </w:rPr>
                  <w:t>Part B – National VET Provider Collection Data Requirements Policy</w:t>
                </w:r>
                <w:r>
                  <w:rPr>
                    <w:webHidden/>
                  </w:rPr>
                  <w:tab/>
                </w:r>
                <w:r>
                  <w:rPr>
                    <w:webHidden/>
                  </w:rPr>
                  <w:fldChar w:fldCharType="begin"/>
                </w:r>
                <w:r>
                  <w:rPr>
                    <w:webHidden/>
                  </w:rPr>
                  <w:instrText xml:space="preserve"> PAGEREF _Toc234312808 \h </w:instrText>
                </w:r>
                <w:r>
                  <w:rPr>
                    <w:webHidden/>
                  </w:rPr>
                </w:r>
                <w:r>
                  <w:rPr>
                    <w:webHidden/>
                  </w:rPr>
                  <w:fldChar w:fldCharType="separate"/>
                </w:r>
                <w:r>
                  <w:rPr>
                    <w:webHidden/>
                  </w:rPr>
                  <w:t>7</w:t>
                </w:r>
                <w:r>
                  <w:rPr>
                    <w:webHidden/>
                  </w:rPr>
                  <w:fldChar w:fldCharType="end"/>
                </w:r>
              </w:hyperlink>
            </w:p>
            <w:p w14:paraId="36DD014B" w14:textId="02AB9E37" w:rsidR="006E0FE4" w:rsidRDefault="006E0FE4">
              <w:pPr>
                <w:pStyle w:val="TOC3"/>
                <w:rPr>
                  <w:rFonts w:asciiTheme="minorHAnsi" w:eastAsiaTheme="minorEastAsia" w:hAnsiTheme="minorHAnsi"/>
                  <w:noProof/>
                  <w:kern w:val="2"/>
                  <w:sz w:val="24"/>
                  <w:szCs w:val="24"/>
                  <w:lang w:eastAsia="en-AU"/>
                  <w14:ligatures w14:val="standardContextual"/>
                </w:rPr>
              </w:pPr>
              <w:hyperlink w:anchor="_Toc234312809" w:history="1">
                <w:r w:rsidRPr="00B7010B">
                  <w:rPr>
                    <w:rStyle w:val="Hyperlink"/>
                    <w:noProof/>
                  </w:rPr>
                  <w:t>Data provision requirements</w:t>
                </w:r>
                <w:r>
                  <w:rPr>
                    <w:noProof/>
                    <w:webHidden/>
                  </w:rPr>
                  <w:tab/>
                </w:r>
                <w:r>
                  <w:rPr>
                    <w:noProof/>
                    <w:webHidden/>
                  </w:rPr>
                  <w:fldChar w:fldCharType="begin"/>
                </w:r>
                <w:r>
                  <w:rPr>
                    <w:noProof/>
                    <w:webHidden/>
                  </w:rPr>
                  <w:instrText xml:space="preserve"> PAGEREF _Toc234312809 \h </w:instrText>
                </w:r>
                <w:r>
                  <w:rPr>
                    <w:noProof/>
                    <w:webHidden/>
                  </w:rPr>
                </w:r>
                <w:r>
                  <w:rPr>
                    <w:noProof/>
                    <w:webHidden/>
                  </w:rPr>
                  <w:fldChar w:fldCharType="separate"/>
                </w:r>
                <w:r>
                  <w:rPr>
                    <w:noProof/>
                    <w:webHidden/>
                  </w:rPr>
                  <w:t>7</w:t>
                </w:r>
                <w:r>
                  <w:rPr>
                    <w:noProof/>
                    <w:webHidden/>
                  </w:rPr>
                  <w:fldChar w:fldCharType="end"/>
                </w:r>
              </w:hyperlink>
            </w:p>
            <w:p w14:paraId="57877608" w14:textId="3B74DA39" w:rsidR="006E0FE4" w:rsidRDefault="006E0FE4">
              <w:pPr>
                <w:pStyle w:val="TOC3"/>
                <w:rPr>
                  <w:rFonts w:asciiTheme="minorHAnsi" w:eastAsiaTheme="minorEastAsia" w:hAnsiTheme="minorHAnsi"/>
                  <w:noProof/>
                  <w:kern w:val="2"/>
                  <w:sz w:val="24"/>
                  <w:szCs w:val="24"/>
                  <w:lang w:eastAsia="en-AU"/>
                  <w14:ligatures w14:val="standardContextual"/>
                </w:rPr>
              </w:pPr>
              <w:hyperlink w:anchor="_Toc234312810" w:history="1">
                <w:r w:rsidRPr="00B7010B">
                  <w:rPr>
                    <w:rStyle w:val="Hyperlink"/>
                    <w:noProof/>
                  </w:rPr>
                  <w:t>Exemptions from reporting to the National VET Provider Collection</w:t>
                </w:r>
                <w:r>
                  <w:rPr>
                    <w:noProof/>
                    <w:webHidden/>
                  </w:rPr>
                  <w:tab/>
                </w:r>
                <w:r>
                  <w:rPr>
                    <w:noProof/>
                    <w:webHidden/>
                  </w:rPr>
                  <w:fldChar w:fldCharType="begin"/>
                </w:r>
                <w:r>
                  <w:rPr>
                    <w:noProof/>
                    <w:webHidden/>
                  </w:rPr>
                  <w:instrText xml:space="preserve"> PAGEREF _Toc234312810 \h </w:instrText>
                </w:r>
                <w:r>
                  <w:rPr>
                    <w:noProof/>
                    <w:webHidden/>
                  </w:rPr>
                </w:r>
                <w:r>
                  <w:rPr>
                    <w:noProof/>
                    <w:webHidden/>
                  </w:rPr>
                  <w:fldChar w:fldCharType="separate"/>
                </w:r>
                <w:r>
                  <w:rPr>
                    <w:noProof/>
                    <w:webHidden/>
                  </w:rPr>
                  <w:t>9</w:t>
                </w:r>
                <w:r>
                  <w:rPr>
                    <w:noProof/>
                    <w:webHidden/>
                  </w:rPr>
                  <w:fldChar w:fldCharType="end"/>
                </w:r>
              </w:hyperlink>
            </w:p>
            <w:p w14:paraId="02C7FE4E" w14:textId="37283D43" w:rsidR="006E0FE4" w:rsidRDefault="006E0FE4">
              <w:pPr>
                <w:pStyle w:val="TOC3"/>
                <w:rPr>
                  <w:rFonts w:asciiTheme="minorHAnsi" w:eastAsiaTheme="minorEastAsia" w:hAnsiTheme="minorHAnsi"/>
                  <w:noProof/>
                  <w:kern w:val="2"/>
                  <w:sz w:val="24"/>
                  <w:szCs w:val="24"/>
                  <w:lang w:eastAsia="en-AU"/>
                  <w14:ligatures w14:val="standardContextual"/>
                </w:rPr>
              </w:pPr>
              <w:hyperlink w:anchor="_Toc234312811" w:history="1">
                <w:r w:rsidRPr="00B7010B">
                  <w:rPr>
                    <w:rStyle w:val="Hyperlink"/>
                    <w:noProof/>
                  </w:rPr>
                  <w:t>Deregistration of RTOs and reporting</w:t>
                </w:r>
                <w:r>
                  <w:rPr>
                    <w:noProof/>
                    <w:webHidden/>
                  </w:rPr>
                  <w:tab/>
                </w:r>
                <w:r>
                  <w:rPr>
                    <w:noProof/>
                    <w:webHidden/>
                  </w:rPr>
                  <w:fldChar w:fldCharType="begin"/>
                </w:r>
                <w:r>
                  <w:rPr>
                    <w:noProof/>
                    <w:webHidden/>
                  </w:rPr>
                  <w:instrText xml:space="preserve"> PAGEREF _Toc234312811 \h </w:instrText>
                </w:r>
                <w:r>
                  <w:rPr>
                    <w:noProof/>
                    <w:webHidden/>
                  </w:rPr>
                </w:r>
                <w:r>
                  <w:rPr>
                    <w:noProof/>
                    <w:webHidden/>
                  </w:rPr>
                  <w:fldChar w:fldCharType="separate"/>
                </w:r>
                <w:r>
                  <w:rPr>
                    <w:noProof/>
                    <w:webHidden/>
                  </w:rPr>
                  <w:t>11</w:t>
                </w:r>
                <w:r>
                  <w:rPr>
                    <w:noProof/>
                    <w:webHidden/>
                  </w:rPr>
                  <w:fldChar w:fldCharType="end"/>
                </w:r>
              </w:hyperlink>
            </w:p>
            <w:p w14:paraId="4D73B14E" w14:textId="5FE5E37C" w:rsidR="006E0FE4" w:rsidRDefault="006E0FE4">
              <w:pPr>
                <w:pStyle w:val="TOC3"/>
                <w:rPr>
                  <w:rFonts w:asciiTheme="minorHAnsi" w:eastAsiaTheme="minorEastAsia" w:hAnsiTheme="minorHAnsi"/>
                  <w:noProof/>
                  <w:kern w:val="2"/>
                  <w:sz w:val="24"/>
                  <w:szCs w:val="24"/>
                  <w:lang w:eastAsia="en-AU"/>
                  <w14:ligatures w14:val="standardContextual"/>
                </w:rPr>
              </w:pPr>
              <w:hyperlink w:anchor="_Toc234312812" w:history="1">
                <w:r w:rsidRPr="00B7010B">
                  <w:rPr>
                    <w:rStyle w:val="Hyperlink"/>
                    <w:noProof/>
                  </w:rPr>
                  <w:t>Mandatory notifications to data providers</w:t>
                </w:r>
                <w:r>
                  <w:rPr>
                    <w:noProof/>
                    <w:webHidden/>
                  </w:rPr>
                  <w:tab/>
                </w:r>
                <w:r>
                  <w:rPr>
                    <w:noProof/>
                    <w:webHidden/>
                  </w:rPr>
                  <w:fldChar w:fldCharType="begin"/>
                </w:r>
                <w:r>
                  <w:rPr>
                    <w:noProof/>
                    <w:webHidden/>
                  </w:rPr>
                  <w:instrText xml:space="preserve"> PAGEREF _Toc234312812 \h </w:instrText>
                </w:r>
                <w:r>
                  <w:rPr>
                    <w:noProof/>
                    <w:webHidden/>
                  </w:rPr>
                </w:r>
                <w:r>
                  <w:rPr>
                    <w:noProof/>
                    <w:webHidden/>
                  </w:rPr>
                  <w:fldChar w:fldCharType="separate"/>
                </w:r>
                <w:r>
                  <w:rPr>
                    <w:noProof/>
                    <w:webHidden/>
                  </w:rPr>
                  <w:t>11</w:t>
                </w:r>
                <w:r>
                  <w:rPr>
                    <w:noProof/>
                    <w:webHidden/>
                  </w:rPr>
                  <w:fldChar w:fldCharType="end"/>
                </w:r>
              </w:hyperlink>
            </w:p>
            <w:p w14:paraId="6A65D54D" w14:textId="019F4028" w:rsidR="006E0FE4" w:rsidRDefault="006E0FE4">
              <w:pPr>
                <w:pStyle w:val="TOC2"/>
                <w:rPr>
                  <w:rFonts w:asciiTheme="minorHAnsi" w:eastAsiaTheme="minorEastAsia" w:hAnsiTheme="minorHAnsi"/>
                  <w:kern w:val="2"/>
                  <w:lang w:eastAsia="en-AU"/>
                  <w14:ligatures w14:val="standardContextual"/>
                </w:rPr>
              </w:pPr>
              <w:hyperlink w:anchor="_Toc234312813" w:history="1">
                <w:r w:rsidRPr="00B7010B">
                  <w:rPr>
                    <w:rStyle w:val="Hyperlink"/>
                  </w:rPr>
                  <w:t>Part C – VET Data access and disclosure</w:t>
                </w:r>
                <w:r>
                  <w:rPr>
                    <w:webHidden/>
                  </w:rPr>
                  <w:tab/>
                </w:r>
                <w:r>
                  <w:rPr>
                    <w:webHidden/>
                  </w:rPr>
                  <w:fldChar w:fldCharType="begin"/>
                </w:r>
                <w:r>
                  <w:rPr>
                    <w:webHidden/>
                  </w:rPr>
                  <w:instrText xml:space="preserve"> PAGEREF _Toc234312813 \h </w:instrText>
                </w:r>
                <w:r>
                  <w:rPr>
                    <w:webHidden/>
                  </w:rPr>
                </w:r>
                <w:r>
                  <w:rPr>
                    <w:webHidden/>
                  </w:rPr>
                  <w:fldChar w:fldCharType="separate"/>
                </w:r>
                <w:r>
                  <w:rPr>
                    <w:webHidden/>
                  </w:rPr>
                  <w:t>13</w:t>
                </w:r>
                <w:r>
                  <w:rPr>
                    <w:webHidden/>
                  </w:rPr>
                  <w:fldChar w:fldCharType="end"/>
                </w:r>
              </w:hyperlink>
            </w:p>
            <w:p w14:paraId="5FB4E541" w14:textId="50A0FBFC" w:rsidR="006E0FE4" w:rsidRDefault="006E0FE4">
              <w:pPr>
                <w:pStyle w:val="TOC3"/>
                <w:rPr>
                  <w:rFonts w:asciiTheme="minorHAnsi" w:eastAsiaTheme="minorEastAsia" w:hAnsiTheme="minorHAnsi"/>
                  <w:noProof/>
                  <w:kern w:val="2"/>
                  <w:sz w:val="24"/>
                  <w:szCs w:val="24"/>
                  <w:lang w:eastAsia="en-AU"/>
                  <w14:ligatures w14:val="standardContextual"/>
                </w:rPr>
              </w:pPr>
              <w:hyperlink w:anchor="_Toc234312814" w:history="1">
                <w:r w:rsidRPr="00B7010B">
                  <w:rPr>
                    <w:rStyle w:val="Hyperlink"/>
                    <w:noProof/>
                  </w:rPr>
                  <w:t>Access to VET Data</w:t>
                </w:r>
                <w:r>
                  <w:rPr>
                    <w:noProof/>
                    <w:webHidden/>
                  </w:rPr>
                  <w:tab/>
                </w:r>
                <w:r>
                  <w:rPr>
                    <w:noProof/>
                    <w:webHidden/>
                  </w:rPr>
                  <w:fldChar w:fldCharType="begin"/>
                </w:r>
                <w:r>
                  <w:rPr>
                    <w:noProof/>
                    <w:webHidden/>
                  </w:rPr>
                  <w:instrText xml:space="preserve"> PAGEREF _Toc234312814 \h </w:instrText>
                </w:r>
                <w:r>
                  <w:rPr>
                    <w:noProof/>
                    <w:webHidden/>
                  </w:rPr>
                </w:r>
                <w:r>
                  <w:rPr>
                    <w:noProof/>
                    <w:webHidden/>
                  </w:rPr>
                  <w:fldChar w:fldCharType="separate"/>
                </w:r>
                <w:r>
                  <w:rPr>
                    <w:noProof/>
                    <w:webHidden/>
                  </w:rPr>
                  <w:t>13</w:t>
                </w:r>
                <w:r>
                  <w:rPr>
                    <w:noProof/>
                    <w:webHidden/>
                  </w:rPr>
                  <w:fldChar w:fldCharType="end"/>
                </w:r>
              </w:hyperlink>
            </w:p>
            <w:p w14:paraId="39CBD93D" w14:textId="6C5B6551" w:rsidR="006E0FE4" w:rsidRDefault="006E0FE4">
              <w:pPr>
                <w:pStyle w:val="TOC3"/>
                <w:rPr>
                  <w:rFonts w:asciiTheme="minorHAnsi" w:eastAsiaTheme="minorEastAsia" w:hAnsiTheme="minorHAnsi"/>
                  <w:noProof/>
                  <w:kern w:val="2"/>
                  <w:sz w:val="24"/>
                  <w:szCs w:val="24"/>
                  <w:lang w:eastAsia="en-AU"/>
                  <w14:ligatures w14:val="standardContextual"/>
                </w:rPr>
              </w:pPr>
              <w:hyperlink w:anchor="_Toc234312815" w:history="1">
                <w:r w:rsidRPr="00B7010B">
                  <w:rPr>
                    <w:rStyle w:val="Hyperlink"/>
                    <w:noProof/>
                  </w:rPr>
                  <w:t>Identifiable, de-identified and confidentialised data</w:t>
                </w:r>
                <w:r>
                  <w:rPr>
                    <w:noProof/>
                    <w:webHidden/>
                  </w:rPr>
                  <w:tab/>
                </w:r>
                <w:r>
                  <w:rPr>
                    <w:noProof/>
                    <w:webHidden/>
                  </w:rPr>
                  <w:fldChar w:fldCharType="begin"/>
                </w:r>
                <w:r>
                  <w:rPr>
                    <w:noProof/>
                    <w:webHidden/>
                  </w:rPr>
                  <w:instrText xml:space="preserve"> PAGEREF _Toc234312815 \h </w:instrText>
                </w:r>
                <w:r>
                  <w:rPr>
                    <w:noProof/>
                    <w:webHidden/>
                  </w:rPr>
                </w:r>
                <w:r>
                  <w:rPr>
                    <w:noProof/>
                    <w:webHidden/>
                  </w:rPr>
                  <w:fldChar w:fldCharType="separate"/>
                </w:r>
                <w:r>
                  <w:rPr>
                    <w:noProof/>
                    <w:webHidden/>
                  </w:rPr>
                  <w:t>13</w:t>
                </w:r>
                <w:r>
                  <w:rPr>
                    <w:noProof/>
                    <w:webHidden/>
                  </w:rPr>
                  <w:fldChar w:fldCharType="end"/>
                </w:r>
              </w:hyperlink>
            </w:p>
            <w:p w14:paraId="5C59BED8" w14:textId="13427EE7" w:rsidR="006E0FE4" w:rsidRDefault="006E0FE4">
              <w:pPr>
                <w:pStyle w:val="TOC3"/>
                <w:rPr>
                  <w:rFonts w:asciiTheme="minorHAnsi" w:eastAsiaTheme="minorEastAsia" w:hAnsiTheme="minorHAnsi"/>
                  <w:noProof/>
                  <w:kern w:val="2"/>
                  <w:sz w:val="24"/>
                  <w:szCs w:val="24"/>
                  <w:lang w:eastAsia="en-AU"/>
                  <w14:ligatures w14:val="standardContextual"/>
                </w:rPr>
              </w:pPr>
              <w:hyperlink w:anchor="_Toc234312816" w:history="1">
                <w:r w:rsidRPr="00B7010B">
                  <w:rPr>
                    <w:rStyle w:val="Hyperlink"/>
                    <w:noProof/>
                  </w:rPr>
                  <w:t>Published and unpublished VET Data</w:t>
                </w:r>
                <w:r>
                  <w:rPr>
                    <w:noProof/>
                    <w:webHidden/>
                  </w:rPr>
                  <w:tab/>
                </w:r>
                <w:r>
                  <w:rPr>
                    <w:noProof/>
                    <w:webHidden/>
                  </w:rPr>
                  <w:fldChar w:fldCharType="begin"/>
                </w:r>
                <w:r>
                  <w:rPr>
                    <w:noProof/>
                    <w:webHidden/>
                  </w:rPr>
                  <w:instrText xml:space="preserve"> PAGEREF _Toc234312816 \h </w:instrText>
                </w:r>
                <w:r>
                  <w:rPr>
                    <w:noProof/>
                    <w:webHidden/>
                  </w:rPr>
                </w:r>
                <w:r>
                  <w:rPr>
                    <w:noProof/>
                    <w:webHidden/>
                  </w:rPr>
                  <w:fldChar w:fldCharType="separate"/>
                </w:r>
                <w:r>
                  <w:rPr>
                    <w:noProof/>
                    <w:webHidden/>
                  </w:rPr>
                  <w:t>14</w:t>
                </w:r>
                <w:r>
                  <w:rPr>
                    <w:noProof/>
                    <w:webHidden/>
                  </w:rPr>
                  <w:fldChar w:fldCharType="end"/>
                </w:r>
              </w:hyperlink>
            </w:p>
            <w:p w14:paraId="79FB3B75" w14:textId="388D7AE0" w:rsidR="006E0FE4" w:rsidRDefault="006E0FE4">
              <w:pPr>
                <w:pStyle w:val="TOC3"/>
                <w:rPr>
                  <w:rFonts w:asciiTheme="minorHAnsi" w:eastAsiaTheme="minorEastAsia" w:hAnsiTheme="minorHAnsi"/>
                  <w:noProof/>
                  <w:kern w:val="2"/>
                  <w:sz w:val="24"/>
                  <w:szCs w:val="24"/>
                  <w:lang w:eastAsia="en-AU"/>
                  <w14:ligatures w14:val="standardContextual"/>
                </w:rPr>
              </w:pPr>
              <w:hyperlink w:anchor="_Toc234312817" w:history="1">
                <w:r w:rsidRPr="00B7010B">
                  <w:rPr>
                    <w:rStyle w:val="Hyperlink"/>
                    <w:noProof/>
                  </w:rPr>
                  <w:t>Identifiable data about RTOs</w:t>
                </w:r>
                <w:r>
                  <w:rPr>
                    <w:noProof/>
                    <w:webHidden/>
                  </w:rPr>
                  <w:tab/>
                </w:r>
                <w:r>
                  <w:rPr>
                    <w:noProof/>
                    <w:webHidden/>
                  </w:rPr>
                  <w:fldChar w:fldCharType="begin"/>
                </w:r>
                <w:r>
                  <w:rPr>
                    <w:noProof/>
                    <w:webHidden/>
                  </w:rPr>
                  <w:instrText xml:space="preserve"> PAGEREF _Toc234312817 \h </w:instrText>
                </w:r>
                <w:r>
                  <w:rPr>
                    <w:noProof/>
                    <w:webHidden/>
                  </w:rPr>
                </w:r>
                <w:r>
                  <w:rPr>
                    <w:noProof/>
                    <w:webHidden/>
                  </w:rPr>
                  <w:fldChar w:fldCharType="separate"/>
                </w:r>
                <w:r>
                  <w:rPr>
                    <w:noProof/>
                    <w:webHidden/>
                  </w:rPr>
                  <w:t>15</w:t>
                </w:r>
                <w:r>
                  <w:rPr>
                    <w:noProof/>
                    <w:webHidden/>
                  </w:rPr>
                  <w:fldChar w:fldCharType="end"/>
                </w:r>
              </w:hyperlink>
            </w:p>
            <w:p w14:paraId="3624F349" w14:textId="3C659666" w:rsidR="006E0FE4" w:rsidRDefault="006E0FE4">
              <w:pPr>
                <w:pStyle w:val="TOC3"/>
                <w:rPr>
                  <w:rFonts w:asciiTheme="minorHAnsi" w:eastAsiaTheme="minorEastAsia" w:hAnsiTheme="minorHAnsi"/>
                  <w:noProof/>
                  <w:kern w:val="2"/>
                  <w:sz w:val="24"/>
                  <w:szCs w:val="24"/>
                  <w:lang w:eastAsia="en-AU"/>
                  <w14:ligatures w14:val="standardContextual"/>
                </w:rPr>
              </w:pPr>
              <w:hyperlink w:anchor="_Toc234312818" w:history="1">
                <w:r w:rsidRPr="00B7010B">
                  <w:rPr>
                    <w:rStyle w:val="Hyperlink"/>
                    <w:noProof/>
                  </w:rPr>
                  <w:t>Disclosure of identifiable data about VET students to governments</w:t>
                </w:r>
                <w:r>
                  <w:rPr>
                    <w:noProof/>
                    <w:webHidden/>
                  </w:rPr>
                  <w:tab/>
                </w:r>
                <w:r>
                  <w:rPr>
                    <w:noProof/>
                    <w:webHidden/>
                  </w:rPr>
                  <w:fldChar w:fldCharType="begin"/>
                </w:r>
                <w:r>
                  <w:rPr>
                    <w:noProof/>
                    <w:webHidden/>
                  </w:rPr>
                  <w:instrText xml:space="preserve"> PAGEREF _Toc234312818 \h </w:instrText>
                </w:r>
                <w:r>
                  <w:rPr>
                    <w:noProof/>
                    <w:webHidden/>
                  </w:rPr>
                </w:r>
                <w:r>
                  <w:rPr>
                    <w:noProof/>
                    <w:webHidden/>
                  </w:rPr>
                  <w:fldChar w:fldCharType="separate"/>
                </w:r>
                <w:r>
                  <w:rPr>
                    <w:noProof/>
                    <w:webHidden/>
                  </w:rPr>
                  <w:t>16</w:t>
                </w:r>
                <w:r>
                  <w:rPr>
                    <w:noProof/>
                    <w:webHidden/>
                  </w:rPr>
                  <w:fldChar w:fldCharType="end"/>
                </w:r>
              </w:hyperlink>
            </w:p>
            <w:p w14:paraId="4296140E" w14:textId="7533D709" w:rsidR="006E0FE4" w:rsidRDefault="006E0FE4">
              <w:pPr>
                <w:pStyle w:val="TOC3"/>
                <w:rPr>
                  <w:rFonts w:asciiTheme="minorHAnsi" w:eastAsiaTheme="minorEastAsia" w:hAnsiTheme="minorHAnsi"/>
                  <w:noProof/>
                  <w:kern w:val="2"/>
                  <w:sz w:val="24"/>
                  <w:szCs w:val="24"/>
                  <w:lang w:eastAsia="en-AU"/>
                  <w14:ligatures w14:val="standardContextual"/>
                </w:rPr>
              </w:pPr>
              <w:hyperlink w:anchor="_Toc234312819" w:history="1">
                <w:r w:rsidRPr="00B7010B">
                  <w:rPr>
                    <w:rStyle w:val="Hyperlink"/>
                    <w:noProof/>
                  </w:rPr>
                  <w:t>Data held in the Student Identifiers Registry</w:t>
                </w:r>
                <w:r>
                  <w:rPr>
                    <w:noProof/>
                    <w:webHidden/>
                  </w:rPr>
                  <w:tab/>
                </w:r>
                <w:r>
                  <w:rPr>
                    <w:noProof/>
                    <w:webHidden/>
                  </w:rPr>
                  <w:fldChar w:fldCharType="begin"/>
                </w:r>
                <w:r>
                  <w:rPr>
                    <w:noProof/>
                    <w:webHidden/>
                  </w:rPr>
                  <w:instrText xml:space="preserve"> PAGEREF _Toc234312819 \h </w:instrText>
                </w:r>
                <w:r>
                  <w:rPr>
                    <w:noProof/>
                    <w:webHidden/>
                  </w:rPr>
                </w:r>
                <w:r>
                  <w:rPr>
                    <w:noProof/>
                    <w:webHidden/>
                  </w:rPr>
                  <w:fldChar w:fldCharType="separate"/>
                </w:r>
                <w:r>
                  <w:rPr>
                    <w:noProof/>
                    <w:webHidden/>
                  </w:rPr>
                  <w:t>17</w:t>
                </w:r>
                <w:r>
                  <w:rPr>
                    <w:noProof/>
                    <w:webHidden/>
                  </w:rPr>
                  <w:fldChar w:fldCharType="end"/>
                </w:r>
              </w:hyperlink>
            </w:p>
            <w:p w14:paraId="128C4371" w14:textId="43846884" w:rsidR="006E0FE4" w:rsidRDefault="006E0FE4">
              <w:pPr>
                <w:pStyle w:val="TOC3"/>
                <w:rPr>
                  <w:rFonts w:asciiTheme="minorHAnsi" w:eastAsiaTheme="minorEastAsia" w:hAnsiTheme="minorHAnsi"/>
                  <w:noProof/>
                  <w:kern w:val="2"/>
                  <w:sz w:val="24"/>
                  <w:szCs w:val="24"/>
                  <w:lang w:eastAsia="en-AU"/>
                  <w14:ligatures w14:val="standardContextual"/>
                </w:rPr>
              </w:pPr>
              <w:hyperlink w:anchor="_Toc234312820" w:history="1">
                <w:r w:rsidRPr="00B7010B">
                  <w:rPr>
                    <w:rStyle w:val="Hyperlink"/>
                    <w:noProof/>
                  </w:rPr>
                  <w:t>Protocol for disclosure of identifiable data about VET students</w:t>
                </w:r>
                <w:r>
                  <w:rPr>
                    <w:noProof/>
                    <w:webHidden/>
                  </w:rPr>
                  <w:tab/>
                </w:r>
                <w:r>
                  <w:rPr>
                    <w:noProof/>
                    <w:webHidden/>
                  </w:rPr>
                  <w:fldChar w:fldCharType="begin"/>
                </w:r>
                <w:r>
                  <w:rPr>
                    <w:noProof/>
                    <w:webHidden/>
                  </w:rPr>
                  <w:instrText xml:space="preserve"> PAGEREF _Toc234312820 \h </w:instrText>
                </w:r>
                <w:r>
                  <w:rPr>
                    <w:noProof/>
                    <w:webHidden/>
                  </w:rPr>
                </w:r>
                <w:r>
                  <w:rPr>
                    <w:noProof/>
                    <w:webHidden/>
                  </w:rPr>
                  <w:fldChar w:fldCharType="separate"/>
                </w:r>
                <w:r>
                  <w:rPr>
                    <w:noProof/>
                    <w:webHidden/>
                  </w:rPr>
                  <w:t>17</w:t>
                </w:r>
                <w:r>
                  <w:rPr>
                    <w:noProof/>
                    <w:webHidden/>
                  </w:rPr>
                  <w:fldChar w:fldCharType="end"/>
                </w:r>
              </w:hyperlink>
            </w:p>
            <w:p w14:paraId="2A03FE2C" w14:textId="2A6FB97F" w:rsidR="006E0FE4" w:rsidRDefault="006E0FE4">
              <w:pPr>
                <w:pStyle w:val="TOC3"/>
                <w:rPr>
                  <w:rFonts w:asciiTheme="minorHAnsi" w:eastAsiaTheme="minorEastAsia" w:hAnsiTheme="minorHAnsi"/>
                  <w:noProof/>
                  <w:kern w:val="2"/>
                  <w:sz w:val="24"/>
                  <w:szCs w:val="24"/>
                  <w:lang w:eastAsia="en-AU"/>
                  <w14:ligatures w14:val="standardContextual"/>
                </w:rPr>
              </w:pPr>
              <w:hyperlink w:anchor="_Toc234312821" w:history="1">
                <w:r w:rsidRPr="00B7010B">
                  <w:rPr>
                    <w:rStyle w:val="Hyperlink"/>
                    <w:noProof/>
                  </w:rPr>
                  <w:t>VET Data Access Committee</w:t>
                </w:r>
                <w:r>
                  <w:rPr>
                    <w:noProof/>
                    <w:webHidden/>
                  </w:rPr>
                  <w:tab/>
                </w:r>
                <w:r>
                  <w:rPr>
                    <w:noProof/>
                    <w:webHidden/>
                  </w:rPr>
                  <w:fldChar w:fldCharType="begin"/>
                </w:r>
                <w:r>
                  <w:rPr>
                    <w:noProof/>
                    <w:webHidden/>
                  </w:rPr>
                  <w:instrText xml:space="preserve"> PAGEREF _Toc234312821 \h </w:instrText>
                </w:r>
                <w:r>
                  <w:rPr>
                    <w:noProof/>
                    <w:webHidden/>
                  </w:rPr>
                </w:r>
                <w:r>
                  <w:rPr>
                    <w:noProof/>
                    <w:webHidden/>
                  </w:rPr>
                  <w:fldChar w:fldCharType="separate"/>
                </w:r>
                <w:r>
                  <w:rPr>
                    <w:noProof/>
                    <w:webHidden/>
                  </w:rPr>
                  <w:t>18</w:t>
                </w:r>
                <w:r>
                  <w:rPr>
                    <w:noProof/>
                    <w:webHidden/>
                  </w:rPr>
                  <w:fldChar w:fldCharType="end"/>
                </w:r>
              </w:hyperlink>
            </w:p>
            <w:p w14:paraId="763AB9B2" w14:textId="030A828F" w:rsidR="006E0FE4" w:rsidRDefault="006E0FE4">
              <w:pPr>
                <w:pStyle w:val="TOC3"/>
                <w:rPr>
                  <w:rFonts w:asciiTheme="minorHAnsi" w:eastAsiaTheme="minorEastAsia" w:hAnsiTheme="minorHAnsi"/>
                  <w:noProof/>
                  <w:kern w:val="2"/>
                  <w:sz w:val="24"/>
                  <w:szCs w:val="24"/>
                  <w:lang w:eastAsia="en-AU"/>
                  <w14:ligatures w14:val="standardContextual"/>
                </w:rPr>
              </w:pPr>
              <w:hyperlink w:anchor="_Toc234312822" w:history="1">
                <w:r w:rsidRPr="00B7010B">
                  <w:rPr>
                    <w:rStyle w:val="Hyperlink"/>
                    <w:noProof/>
                  </w:rPr>
                  <w:t>Data Linkage</w:t>
                </w:r>
                <w:r>
                  <w:rPr>
                    <w:noProof/>
                    <w:webHidden/>
                  </w:rPr>
                  <w:tab/>
                </w:r>
                <w:r>
                  <w:rPr>
                    <w:noProof/>
                    <w:webHidden/>
                  </w:rPr>
                  <w:fldChar w:fldCharType="begin"/>
                </w:r>
                <w:r>
                  <w:rPr>
                    <w:noProof/>
                    <w:webHidden/>
                  </w:rPr>
                  <w:instrText xml:space="preserve"> PAGEREF _Toc234312822 \h </w:instrText>
                </w:r>
                <w:r>
                  <w:rPr>
                    <w:noProof/>
                    <w:webHidden/>
                  </w:rPr>
                </w:r>
                <w:r>
                  <w:rPr>
                    <w:noProof/>
                    <w:webHidden/>
                  </w:rPr>
                  <w:fldChar w:fldCharType="separate"/>
                </w:r>
                <w:r>
                  <w:rPr>
                    <w:noProof/>
                    <w:webHidden/>
                  </w:rPr>
                  <w:t>20</w:t>
                </w:r>
                <w:r>
                  <w:rPr>
                    <w:noProof/>
                    <w:webHidden/>
                  </w:rPr>
                  <w:fldChar w:fldCharType="end"/>
                </w:r>
              </w:hyperlink>
            </w:p>
            <w:p w14:paraId="45F2C817" w14:textId="2C5B027D" w:rsidR="006E0FE4" w:rsidRDefault="006E0FE4">
              <w:pPr>
                <w:pStyle w:val="TOC2"/>
                <w:rPr>
                  <w:rFonts w:asciiTheme="minorHAnsi" w:eastAsiaTheme="minorEastAsia" w:hAnsiTheme="minorHAnsi"/>
                  <w:kern w:val="2"/>
                  <w:lang w:eastAsia="en-AU"/>
                  <w14:ligatures w14:val="standardContextual"/>
                </w:rPr>
              </w:pPr>
              <w:hyperlink w:anchor="_Toc234312823" w:history="1">
                <w:r w:rsidRPr="00B7010B">
                  <w:rPr>
                    <w:rStyle w:val="Hyperlink"/>
                  </w:rPr>
                  <w:t>Part D – Administration</w:t>
                </w:r>
                <w:r>
                  <w:rPr>
                    <w:webHidden/>
                  </w:rPr>
                  <w:tab/>
                </w:r>
                <w:r>
                  <w:rPr>
                    <w:webHidden/>
                  </w:rPr>
                  <w:fldChar w:fldCharType="begin"/>
                </w:r>
                <w:r>
                  <w:rPr>
                    <w:webHidden/>
                  </w:rPr>
                  <w:instrText xml:space="preserve"> PAGEREF _Toc234312823 \h </w:instrText>
                </w:r>
                <w:r>
                  <w:rPr>
                    <w:webHidden/>
                  </w:rPr>
                </w:r>
                <w:r>
                  <w:rPr>
                    <w:webHidden/>
                  </w:rPr>
                  <w:fldChar w:fldCharType="separate"/>
                </w:r>
                <w:r>
                  <w:rPr>
                    <w:webHidden/>
                  </w:rPr>
                  <w:t>21</w:t>
                </w:r>
                <w:r>
                  <w:rPr>
                    <w:webHidden/>
                  </w:rPr>
                  <w:fldChar w:fldCharType="end"/>
                </w:r>
              </w:hyperlink>
            </w:p>
            <w:p w14:paraId="0DF2FFE3" w14:textId="22BC940D" w:rsidR="006E0FE4" w:rsidRDefault="006E0FE4">
              <w:pPr>
                <w:pStyle w:val="TOC3"/>
                <w:rPr>
                  <w:rFonts w:asciiTheme="minorHAnsi" w:eastAsiaTheme="minorEastAsia" w:hAnsiTheme="minorHAnsi"/>
                  <w:noProof/>
                  <w:kern w:val="2"/>
                  <w:sz w:val="24"/>
                  <w:szCs w:val="24"/>
                  <w:lang w:eastAsia="en-AU"/>
                  <w14:ligatures w14:val="standardContextual"/>
                </w:rPr>
              </w:pPr>
              <w:hyperlink w:anchor="_Toc234312824" w:history="1">
                <w:r w:rsidRPr="00B7010B">
                  <w:rPr>
                    <w:rStyle w:val="Hyperlink"/>
                    <w:noProof/>
                  </w:rPr>
                  <w:t>Management and review of this Policy</w:t>
                </w:r>
                <w:r>
                  <w:rPr>
                    <w:noProof/>
                    <w:webHidden/>
                  </w:rPr>
                  <w:tab/>
                </w:r>
                <w:r>
                  <w:rPr>
                    <w:noProof/>
                    <w:webHidden/>
                  </w:rPr>
                  <w:fldChar w:fldCharType="begin"/>
                </w:r>
                <w:r>
                  <w:rPr>
                    <w:noProof/>
                    <w:webHidden/>
                  </w:rPr>
                  <w:instrText xml:space="preserve"> PAGEREF _Toc234312824 \h </w:instrText>
                </w:r>
                <w:r>
                  <w:rPr>
                    <w:noProof/>
                    <w:webHidden/>
                  </w:rPr>
                </w:r>
                <w:r>
                  <w:rPr>
                    <w:noProof/>
                    <w:webHidden/>
                  </w:rPr>
                  <w:fldChar w:fldCharType="separate"/>
                </w:r>
                <w:r>
                  <w:rPr>
                    <w:noProof/>
                    <w:webHidden/>
                  </w:rPr>
                  <w:t>21</w:t>
                </w:r>
                <w:r>
                  <w:rPr>
                    <w:noProof/>
                    <w:webHidden/>
                  </w:rPr>
                  <w:fldChar w:fldCharType="end"/>
                </w:r>
              </w:hyperlink>
            </w:p>
            <w:p w14:paraId="3E4F5FA9" w14:textId="0ADFCFDA" w:rsidR="006E0FE4" w:rsidRDefault="006E0FE4">
              <w:pPr>
                <w:pStyle w:val="TOC3"/>
                <w:rPr>
                  <w:rFonts w:asciiTheme="minorHAnsi" w:eastAsiaTheme="minorEastAsia" w:hAnsiTheme="minorHAnsi"/>
                  <w:noProof/>
                  <w:kern w:val="2"/>
                  <w:sz w:val="24"/>
                  <w:szCs w:val="24"/>
                  <w:lang w:eastAsia="en-AU"/>
                  <w14:ligatures w14:val="standardContextual"/>
                </w:rPr>
              </w:pPr>
              <w:hyperlink w:anchor="_Toc234312825" w:history="1">
                <w:r w:rsidRPr="00B7010B">
                  <w:rPr>
                    <w:rStyle w:val="Hyperlink"/>
                    <w:noProof/>
                  </w:rPr>
                  <w:t>Contacts</w:t>
                </w:r>
                <w:r>
                  <w:rPr>
                    <w:noProof/>
                    <w:webHidden/>
                  </w:rPr>
                  <w:tab/>
                </w:r>
                <w:r>
                  <w:rPr>
                    <w:noProof/>
                    <w:webHidden/>
                  </w:rPr>
                  <w:fldChar w:fldCharType="begin"/>
                </w:r>
                <w:r>
                  <w:rPr>
                    <w:noProof/>
                    <w:webHidden/>
                  </w:rPr>
                  <w:instrText xml:space="preserve"> PAGEREF _Toc234312825 \h </w:instrText>
                </w:r>
                <w:r>
                  <w:rPr>
                    <w:noProof/>
                    <w:webHidden/>
                  </w:rPr>
                </w:r>
                <w:r>
                  <w:rPr>
                    <w:noProof/>
                    <w:webHidden/>
                  </w:rPr>
                  <w:fldChar w:fldCharType="separate"/>
                </w:r>
                <w:r>
                  <w:rPr>
                    <w:noProof/>
                    <w:webHidden/>
                  </w:rPr>
                  <w:t>21</w:t>
                </w:r>
                <w:r>
                  <w:rPr>
                    <w:noProof/>
                    <w:webHidden/>
                  </w:rPr>
                  <w:fldChar w:fldCharType="end"/>
                </w:r>
              </w:hyperlink>
            </w:p>
            <w:p w14:paraId="0615B914" w14:textId="6FD9E5DB" w:rsidR="006E0FE4" w:rsidRDefault="006E0FE4">
              <w:pPr>
                <w:pStyle w:val="TOC3"/>
                <w:rPr>
                  <w:rFonts w:asciiTheme="minorHAnsi" w:eastAsiaTheme="minorEastAsia" w:hAnsiTheme="minorHAnsi"/>
                  <w:noProof/>
                  <w:kern w:val="2"/>
                  <w:sz w:val="24"/>
                  <w:szCs w:val="24"/>
                  <w:lang w:eastAsia="en-AU"/>
                  <w14:ligatures w14:val="standardContextual"/>
                </w:rPr>
              </w:pPr>
              <w:hyperlink w:anchor="_Toc234312826" w:history="1">
                <w:r w:rsidRPr="00B7010B">
                  <w:rPr>
                    <w:rStyle w:val="Hyperlink"/>
                    <w:noProof/>
                  </w:rPr>
                  <w:t>Complaints</w:t>
                </w:r>
                <w:r>
                  <w:rPr>
                    <w:noProof/>
                    <w:webHidden/>
                  </w:rPr>
                  <w:tab/>
                </w:r>
                <w:r>
                  <w:rPr>
                    <w:noProof/>
                    <w:webHidden/>
                  </w:rPr>
                  <w:fldChar w:fldCharType="begin"/>
                </w:r>
                <w:r>
                  <w:rPr>
                    <w:noProof/>
                    <w:webHidden/>
                  </w:rPr>
                  <w:instrText xml:space="preserve"> PAGEREF _Toc234312826 \h </w:instrText>
                </w:r>
                <w:r>
                  <w:rPr>
                    <w:noProof/>
                    <w:webHidden/>
                  </w:rPr>
                </w:r>
                <w:r>
                  <w:rPr>
                    <w:noProof/>
                    <w:webHidden/>
                  </w:rPr>
                  <w:fldChar w:fldCharType="separate"/>
                </w:r>
                <w:r>
                  <w:rPr>
                    <w:noProof/>
                    <w:webHidden/>
                  </w:rPr>
                  <w:t>21</w:t>
                </w:r>
                <w:r>
                  <w:rPr>
                    <w:noProof/>
                    <w:webHidden/>
                  </w:rPr>
                  <w:fldChar w:fldCharType="end"/>
                </w:r>
              </w:hyperlink>
            </w:p>
            <w:p w14:paraId="0A69F036" w14:textId="52EF451A" w:rsidR="006E0FE4" w:rsidRDefault="006E0FE4">
              <w:pPr>
                <w:pStyle w:val="TOC3"/>
                <w:rPr>
                  <w:rFonts w:asciiTheme="minorHAnsi" w:eastAsiaTheme="minorEastAsia" w:hAnsiTheme="minorHAnsi"/>
                  <w:noProof/>
                  <w:kern w:val="2"/>
                  <w:sz w:val="24"/>
                  <w:szCs w:val="24"/>
                  <w:lang w:eastAsia="en-AU"/>
                  <w14:ligatures w14:val="standardContextual"/>
                </w:rPr>
              </w:pPr>
              <w:hyperlink w:anchor="_Toc234312827" w:history="1">
                <w:r w:rsidRPr="00B7010B">
                  <w:rPr>
                    <w:rStyle w:val="Hyperlink"/>
                    <w:noProof/>
                  </w:rPr>
                  <w:t>Further Information</w:t>
                </w:r>
                <w:r>
                  <w:rPr>
                    <w:noProof/>
                    <w:webHidden/>
                  </w:rPr>
                  <w:tab/>
                </w:r>
                <w:r>
                  <w:rPr>
                    <w:noProof/>
                    <w:webHidden/>
                  </w:rPr>
                  <w:fldChar w:fldCharType="begin"/>
                </w:r>
                <w:r>
                  <w:rPr>
                    <w:noProof/>
                    <w:webHidden/>
                  </w:rPr>
                  <w:instrText xml:space="preserve"> PAGEREF _Toc234312827 \h </w:instrText>
                </w:r>
                <w:r>
                  <w:rPr>
                    <w:noProof/>
                    <w:webHidden/>
                  </w:rPr>
                </w:r>
                <w:r>
                  <w:rPr>
                    <w:noProof/>
                    <w:webHidden/>
                  </w:rPr>
                  <w:fldChar w:fldCharType="separate"/>
                </w:r>
                <w:r>
                  <w:rPr>
                    <w:noProof/>
                    <w:webHidden/>
                  </w:rPr>
                  <w:t>29</w:t>
                </w:r>
                <w:r>
                  <w:rPr>
                    <w:noProof/>
                    <w:webHidden/>
                  </w:rPr>
                  <w:fldChar w:fldCharType="end"/>
                </w:r>
              </w:hyperlink>
            </w:p>
            <w:p w14:paraId="1D310715" w14:textId="2EC7CA7D" w:rsidR="006E0FE4" w:rsidRDefault="006E0FE4">
              <w:pPr>
                <w:pStyle w:val="TOC2"/>
                <w:rPr>
                  <w:rFonts w:asciiTheme="minorHAnsi" w:eastAsiaTheme="minorEastAsia" w:hAnsiTheme="minorHAnsi"/>
                  <w:kern w:val="2"/>
                  <w:lang w:eastAsia="en-AU"/>
                  <w14:ligatures w14:val="standardContextual"/>
                </w:rPr>
              </w:pPr>
              <w:hyperlink w:anchor="_Toc234312828" w:history="1">
                <w:r w:rsidRPr="00B7010B">
                  <w:rPr>
                    <w:rStyle w:val="Hyperlink"/>
                  </w:rPr>
                  <w:t>Schedule 1</w:t>
                </w:r>
                <w:r>
                  <w:rPr>
                    <w:webHidden/>
                  </w:rPr>
                  <w:tab/>
                </w:r>
                <w:r>
                  <w:rPr>
                    <w:webHidden/>
                  </w:rPr>
                  <w:fldChar w:fldCharType="begin"/>
                </w:r>
                <w:r>
                  <w:rPr>
                    <w:webHidden/>
                  </w:rPr>
                  <w:instrText xml:space="preserve"> PAGEREF _Toc234312828 \h </w:instrText>
                </w:r>
                <w:r>
                  <w:rPr>
                    <w:webHidden/>
                  </w:rPr>
                </w:r>
                <w:r>
                  <w:rPr>
                    <w:webHidden/>
                  </w:rPr>
                  <w:fldChar w:fldCharType="separate"/>
                </w:r>
                <w:r>
                  <w:rPr>
                    <w:webHidden/>
                  </w:rPr>
                  <w:t>31</w:t>
                </w:r>
                <w:r>
                  <w:rPr>
                    <w:webHidden/>
                  </w:rPr>
                  <w:fldChar w:fldCharType="end"/>
                </w:r>
              </w:hyperlink>
            </w:p>
            <w:p w14:paraId="7CE984B2" w14:textId="16BB8347" w:rsidR="006E0FE4" w:rsidRDefault="006E0FE4">
              <w:pPr>
                <w:pStyle w:val="TOC3"/>
                <w:rPr>
                  <w:rFonts w:asciiTheme="minorHAnsi" w:eastAsiaTheme="minorEastAsia" w:hAnsiTheme="minorHAnsi"/>
                  <w:noProof/>
                  <w:kern w:val="2"/>
                  <w:sz w:val="24"/>
                  <w:szCs w:val="24"/>
                  <w:lang w:eastAsia="en-AU"/>
                  <w14:ligatures w14:val="standardContextual"/>
                </w:rPr>
              </w:pPr>
              <w:hyperlink w:anchor="_Toc234312829" w:history="1">
                <w:r w:rsidRPr="00B7010B">
                  <w:rPr>
                    <w:rStyle w:val="Hyperlink"/>
                    <w:noProof/>
                  </w:rPr>
                  <w:t>Minimum mandatory content for inclusion in a Privacy Notice</w:t>
                </w:r>
                <w:r>
                  <w:rPr>
                    <w:noProof/>
                    <w:webHidden/>
                  </w:rPr>
                  <w:tab/>
                </w:r>
                <w:r>
                  <w:rPr>
                    <w:noProof/>
                    <w:webHidden/>
                  </w:rPr>
                  <w:fldChar w:fldCharType="begin"/>
                </w:r>
                <w:r>
                  <w:rPr>
                    <w:noProof/>
                    <w:webHidden/>
                  </w:rPr>
                  <w:instrText xml:space="preserve"> PAGEREF _Toc234312829 \h </w:instrText>
                </w:r>
                <w:r>
                  <w:rPr>
                    <w:noProof/>
                    <w:webHidden/>
                  </w:rPr>
                </w:r>
                <w:r>
                  <w:rPr>
                    <w:noProof/>
                    <w:webHidden/>
                  </w:rPr>
                  <w:fldChar w:fldCharType="separate"/>
                </w:r>
                <w:r>
                  <w:rPr>
                    <w:noProof/>
                    <w:webHidden/>
                  </w:rPr>
                  <w:t>31</w:t>
                </w:r>
                <w:r>
                  <w:rPr>
                    <w:noProof/>
                    <w:webHidden/>
                  </w:rPr>
                  <w:fldChar w:fldCharType="end"/>
                </w:r>
              </w:hyperlink>
            </w:p>
            <w:p w14:paraId="2594993A" w14:textId="7204A0DC" w:rsidR="006E0FE4" w:rsidRDefault="006E0FE4">
              <w:pPr>
                <w:pStyle w:val="TOC2"/>
                <w:rPr>
                  <w:rFonts w:asciiTheme="minorHAnsi" w:eastAsiaTheme="minorEastAsia" w:hAnsiTheme="minorHAnsi"/>
                  <w:kern w:val="2"/>
                  <w:lang w:eastAsia="en-AU"/>
                  <w14:ligatures w14:val="standardContextual"/>
                </w:rPr>
              </w:pPr>
              <w:hyperlink w:anchor="_Toc234312830" w:history="1">
                <w:r w:rsidRPr="00B7010B">
                  <w:rPr>
                    <w:rStyle w:val="Hyperlink"/>
                    <w:rFonts w:eastAsia="Calibri"/>
                  </w:rPr>
                  <w:t>Schedule 2</w:t>
                </w:r>
                <w:r>
                  <w:rPr>
                    <w:webHidden/>
                  </w:rPr>
                  <w:tab/>
                </w:r>
                <w:r>
                  <w:rPr>
                    <w:webHidden/>
                  </w:rPr>
                  <w:fldChar w:fldCharType="begin"/>
                </w:r>
                <w:r>
                  <w:rPr>
                    <w:webHidden/>
                  </w:rPr>
                  <w:instrText xml:space="preserve"> PAGEREF _Toc234312830 \h </w:instrText>
                </w:r>
                <w:r>
                  <w:rPr>
                    <w:webHidden/>
                  </w:rPr>
                </w:r>
                <w:r>
                  <w:rPr>
                    <w:webHidden/>
                  </w:rPr>
                  <w:fldChar w:fldCharType="separate"/>
                </w:r>
                <w:r>
                  <w:rPr>
                    <w:webHidden/>
                  </w:rPr>
                  <w:t>34</w:t>
                </w:r>
                <w:r>
                  <w:rPr>
                    <w:webHidden/>
                  </w:rPr>
                  <w:fldChar w:fldCharType="end"/>
                </w:r>
              </w:hyperlink>
            </w:p>
            <w:p w14:paraId="50C70396" w14:textId="1E5629CA" w:rsidR="006E0FE4" w:rsidRDefault="006E0FE4">
              <w:pPr>
                <w:pStyle w:val="TOC3"/>
                <w:rPr>
                  <w:rFonts w:asciiTheme="minorHAnsi" w:eastAsiaTheme="minorEastAsia" w:hAnsiTheme="minorHAnsi"/>
                  <w:noProof/>
                  <w:kern w:val="2"/>
                  <w:sz w:val="24"/>
                  <w:szCs w:val="24"/>
                  <w:lang w:eastAsia="en-AU"/>
                  <w14:ligatures w14:val="standardContextual"/>
                </w:rPr>
              </w:pPr>
              <w:hyperlink w:anchor="_Toc234312831" w:history="1">
                <w:r w:rsidRPr="00B7010B">
                  <w:rPr>
                    <w:rStyle w:val="Hyperlink"/>
                    <w:rFonts w:eastAsia="Times New Roman"/>
                    <w:noProof/>
                  </w:rPr>
                  <w:t>Minimum mandatory content for inclusion in a VET Data Use Statement and RTO Declaration and Understanding</w:t>
                </w:r>
                <w:r>
                  <w:rPr>
                    <w:noProof/>
                    <w:webHidden/>
                  </w:rPr>
                  <w:tab/>
                </w:r>
                <w:r>
                  <w:rPr>
                    <w:noProof/>
                    <w:webHidden/>
                  </w:rPr>
                  <w:fldChar w:fldCharType="begin"/>
                </w:r>
                <w:r>
                  <w:rPr>
                    <w:noProof/>
                    <w:webHidden/>
                  </w:rPr>
                  <w:instrText xml:space="preserve"> PAGEREF _Toc234312831 \h </w:instrText>
                </w:r>
                <w:r>
                  <w:rPr>
                    <w:noProof/>
                    <w:webHidden/>
                  </w:rPr>
                </w:r>
                <w:r>
                  <w:rPr>
                    <w:noProof/>
                    <w:webHidden/>
                  </w:rPr>
                  <w:fldChar w:fldCharType="separate"/>
                </w:r>
                <w:r>
                  <w:rPr>
                    <w:noProof/>
                    <w:webHidden/>
                  </w:rPr>
                  <w:t>34</w:t>
                </w:r>
                <w:r>
                  <w:rPr>
                    <w:noProof/>
                    <w:webHidden/>
                  </w:rPr>
                  <w:fldChar w:fldCharType="end"/>
                </w:r>
              </w:hyperlink>
            </w:p>
            <w:p w14:paraId="4ABBF8EC" w14:textId="7DE17033" w:rsidR="00256A9F" w:rsidRDefault="005F22D0" w:rsidP="00F26F98">
              <w:pPr>
                <w:spacing w:line="276" w:lineRule="auto"/>
                <w:rPr>
                  <w:b/>
                </w:rPr>
              </w:pPr>
              <w:r>
                <w:rPr>
                  <w:b/>
                  <w:bCs/>
                  <w:noProof/>
                </w:rPr>
                <w:fldChar w:fldCharType="end"/>
              </w:r>
            </w:p>
          </w:sdtContent>
        </w:sdt>
      </w:sdtContent>
    </w:sdt>
    <w:p w14:paraId="672E93F1" w14:textId="77777777" w:rsidR="006857E6" w:rsidRDefault="006857E6" w:rsidP="004742CD">
      <w:pPr>
        <w:pStyle w:val="Heading2"/>
      </w:pPr>
      <w:bookmarkStart w:id="8" w:name="_Toc119576750"/>
      <w:bookmarkStart w:id="9" w:name="_Toc234312804"/>
      <w:bookmarkStart w:id="10" w:name="_Toc233985816"/>
      <w:r>
        <w:t>Part A – Introduction</w:t>
      </w:r>
      <w:bookmarkEnd w:id="8"/>
      <w:bookmarkEnd w:id="9"/>
    </w:p>
    <w:p w14:paraId="00EE6A15" w14:textId="77777777" w:rsidR="006857E6" w:rsidRPr="00F51C18" w:rsidRDefault="006857E6" w:rsidP="004742CD">
      <w:pPr>
        <w:pStyle w:val="Heading3"/>
      </w:pPr>
      <w:bookmarkStart w:id="11" w:name="_Toc49945817"/>
      <w:bookmarkStart w:id="12" w:name="_Toc49945882"/>
      <w:bookmarkStart w:id="13" w:name="_Toc119576751"/>
      <w:bookmarkStart w:id="14" w:name="_Toc234312805"/>
      <w:r>
        <w:t>Overview</w:t>
      </w:r>
      <w:bookmarkEnd w:id="11"/>
      <w:bookmarkEnd w:id="12"/>
      <w:bookmarkEnd w:id="13"/>
      <w:bookmarkEnd w:id="14"/>
    </w:p>
    <w:p w14:paraId="55685FD3" w14:textId="77777777" w:rsidR="006857E6" w:rsidRPr="009256B6" w:rsidRDefault="006857E6" w:rsidP="00F175E4">
      <w:pPr>
        <w:pStyle w:val="ListNumber"/>
        <w:numPr>
          <w:ilvl w:val="1"/>
          <w:numId w:val="15"/>
        </w:numPr>
        <w:spacing w:after="200" w:line="276" w:lineRule="auto"/>
        <w:ind w:left="426" w:hanging="431"/>
      </w:pPr>
      <w:bookmarkStart w:id="15" w:name="_Toc49945818"/>
      <w:bookmarkStart w:id="16" w:name="_Toc49945883"/>
      <w:bookmarkStart w:id="17" w:name="_Toc30065224"/>
      <w:bookmarkStart w:id="18" w:name="_Toc31700950"/>
      <w:r w:rsidRPr="009256B6">
        <w:t xml:space="preserve">Comprehensive and timely data on vocational education and training (VET) is important for increasing the efficiency and transparency of Australia’s VET sector, </w:t>
      </w:r>
      <w:proofErr w:type="gramStart"/>
      <w:r w:rsidRPr="009256B6">
        <w:t>in order to</w:t>
      </w:r>
      <w:proofErr w:type="gramEnd"/>
      <w:r w:rsidRPr="009256B6">
        <w:t xml:space="preserve"> improve understanding of Australia’s VET market and management of the national VET system.</w:t>
      </w:r>
    </w:p>
    <w:p w14:paraId="20310456" w14:textId="15B37868" w:rsidR="006857E6" w:rsidRPr="009256B6" w:rsidRDefault="006857E6" w:rsidP="00F175E4">
      <w:pPr>
        <w:pStyle w:val="ListNumber"/>
        <w:numPr>
          <w:ilvl w:val="1"/>
          <w:numId w:val="15"/>
        </w:numPr>
        <w:spacing w:after="200" w:line="276" w:lineRule="auto"/>
        <w:ind w:left="426" w:hanging="431"/>
      </w:pPr>
      <w:r w:rsidRPr="009256B6">
        <w:t>Th</w:t>
      </w:r>
      <w:r>
        <w:t xml:space="preserve">e </w:t>
      </w:r>
      <w:hyperlink r:id="rId17" w:history="1">
        <w:r w:rsidRPr="00411812">
          <w:rPr>
            <w:rStyle w:val="Hyperlink"/>
          </w:rPr>
          <w:t>National VET Data Policy</w:t>
        </w:r>
      </w:hyperlink>
      <w:r>
        <w:rPr>
          <w:rStyle w:val="FootnoteReference"/>
        </w:rPr>
        <w:footnoteReference w:id="1"/>
      </w:r>
      <w:r>
        <w:t xml:space="preserve"> (the</w:t>
      </w:r>
      <w:r w:rsidRPr="009256B6">
        <w:t xml:space="preserve"> Policy</w:t>
      </w:r>
      <w:r>
        <w:t>)</w:t>
      </w:r>
      <w:r w:rsidRPr="009256B6">
        <w:t xml:space="preserve"> brings together requirements for collecting nationally consistent data about VET activity and processes, and for using data in statistical collections and national surveys.</w:t>
      </w:r>
    </w:p>
    <w:p w14:paraId="13801EA7" w14:textId="77777777" w:rsidR="006857E6" w:rsidRPr="009256B6" w:rsidRDefault="006857E6" w:rsidP="00F175E4">
      <w:pPr>
        <w:pStyle w:val="ListNumber"/>
        <w:numPr>
          <w:ilvl w:val="1"/>
          <w:numId w:val="15"/>
        </w:numPr>
        <w:spacing w:after="200" w:line="276" w:lineRule="auto"/>
        <w:ind w:left="426" w:hanging="431"/>
      </w:pPr>
      <w:r w:rsidRPr="009256B6">
        <w:t>Part A outlines why VET Data is collected.</w:t>
      </w:r>
    </w:p>
    <w:p w14:paraId="3524A41E" w14:textId="77777777" w:rsidR="006857E6" w:rsidRPr="009256B6" w:rsidRDefault="006857E6" w:rsidP="00F175E4">
      <w:pPr>
        <w:pStyle w:val="ListNumber"/>
        <w:numPr>
          <w:ilvl w:val="1"/>
          <w:numId w:val="15"/>
        </w:numPr>
        <w:spacing w:after="200" w:line="276" w:lineRule="auto"/>
        <w:ind w:left="426" w:hanging="431"/>
      </w:pPr>
      <w:r w:rsidRPr="009256B6">
        <w:t xml:space="preserve">Part B, the </w:t>
      </w:r>
      <w:r w:rsidRPr="009256B6">
        <w:rPr>
          <w:i/>
          <w:iCs/>
        </w:rPr>
        <w:t>National VET Provider Collection Data Requirements Policy</w:t>
      </w:r>
      <w:r w:rsidRPr="009256B6">
        <w:t xml:space="preserve">, outlines </w:t>
      </w:r>
      <w:r w:rsidRPr="009B30B2">
        <w:t>the requirements on all</w:t>
      </w:r>
      <w:r w:rsidRPr="00344D91">
        <w:t xml:space="preserve"> </w:t>
      </w:r>
      <w:r w:rsidRPr="0019297A">
        <w:t xml:space="preserve">Registered Training Organisations </w:t>
      </w:r>
      <w:r w:rsidRPr="009B30B2">
        <w:t xml:space="preserve">(RTOs) to collect and submit comprehensive data on their </w:t>
      </w:r>
      <w:r w:rsidRPr="009256B6">
        <w:t>delivery of Nationally Recognised Training.</w:t>
      </w:r>
    </w:p>
    <w:p w14:paraId="59B8D642" w14:textId="77777777" w:rsidR="006857E6" w:rsidRPr="009256B6" w:rsidRDefault="006857E6" w:rsidP="00F175E4">
      <w:pPr>
        <w:pStyle w:val="ListNumber"/>
        <w:numPr>
          <w:ilvl w:val="1"/>
          <w:numId w:val="15"/>
        </w:numPr>
        <w:spacing w:after="200" w:line="276" w:lineRule="auto"/>
        <w:ind w:left="426" w:hanging="431"/>
      </w:pPr>
      <w:r w:rsidRPr="009256B6">
        <w:t>Part C deals with the use of the VET Data held by the National Centre for Vocational Education Research (NCVER) and outlines arrangements for disclosing and accessing VET Activity Data, VET Outcome Data and VET Funding Data, as defined in the Glossary of Terms. Part C also sets out the requirements for disclosure of Unique Student Identifiers (USI</w:t>
      </w:r>
      <w:r>
        <w:t>s</w:t>
      </w:r>
      <w:r w:rsidRPr="009256B6">
        <w:t>) by the Student Identifiers Registrar for the purposes of research.</w:t>
      </w:r>
    </w:p>
    <w:p w14:paraId="23008722" w14:textId="77777777" w:rsidR="006857E6" w:rsidRPr="009256B6" w:rsidRDefault="006857E6" w:rsidP="00F175E4">
      <w:pPr>
        <w:pStyle w:val="ListNumber"/>
        <w:numPr>
          <w:ilvl w:val="1"/>
          <w:numId w:val="15"/>
        </w:numPr>
        <w:spacing w:after="200" w:line="276" w:lineRule="auto"/>
        <w:ind w:left="426" w:hanging="431"/>
      </w:pPr>
      <w:r w:rsidRPr="009256B6">
        <w:t>Part D deals with statistical and definitional content including the Glossary of Terms</w:t>
      </w:r>
      <w:r>
        <w:t xml:space="preserve"> and links to further information</w:t>
      </w:r>
      <w:r w:rsidRPr="009256B6">
        <w:t>.</w:t>
      </w:r>
    </w:p>
    <w:p w14:paraId="664CDF11" w14:textId="77777777" w:rsidR="006857E6" w:rsidRPr="00F51C18" w:rsidRDefault="006857E6" w:rsidP="004742CD">
      <w:pPr>
        <w:pStyle w:val="Heading3"/>
      </w:pPr>
      <w:bookmarkStart w:id="19" w:name="_Toc119576752"/>
      <w:bookmarkStart w:id="20" w:name="_Toc234312806"/>
      <w:r>
        <w:t>Objective</w:t>
      </w:r>
      <w:bookmarkEnd w:id="15"/>
      <w:bookmarkEnd w:id="16"/>
      <w:bookmarkEnd w:id="19"/>
      <w:bookmarkEnd w:id="20"/>
    </w:p>
    <w:p w14:paraId="2E168677" w14:textId="77777777" w:rsidR="006857E6" w:rsidRPr="005C544E" w:rsidRDefault="006857E6" w:rsidP="00F175E4">
      <w:pPr>
        <w:pStyle w:val="ListNumber"/>
        <w:numPr>
          <w:ilvl w:val="1"/>
          <w:numId w:val="19"/>
        </w:numPr>
        <w:spacing w:after="200" w:line="276" w:lineRule="auto"/>
        <w:ind w:left="426"/>
      </w:pPr>
      <w:bookmarkStart w:id="21" w:name="_Toc49945819"/>
      <w:bookmarkStart w:id="22" w:name="_Toc49945884"/>
      <w:r w:rsidRPr="005C544E">
        <w:t>Information about the training delivered across all RTOs assists the operations of a range of entities, including:</w:t>
      </w:r>
    </w:p>
    <w:p w14:paraId="31313D4D" w14:textId="77777777" w:rsidR="006857E6" w:rsidRPr="005C544E" w:rsidRDefault="006857E6" w:rsidP="00F175E4">
      <w:pPr>
        <w:pStyle w:val="ListBullet"/>
        <w:numPr>
          <w:ilvl w:val="1"/>
          <w:numId w:val="16"/>
        </w:numPr>
        <w:spacing w:after="200" w:line="276" w:lineRule="auto"/>
        <w:ind w:left="993" w:hanging="493"/>
        <w:contextualSpacing/>
      </w:pPr>
      <w:r w:rsidRPr="00247936">
        <w:rPr>
          <w:u w:val="single"/>
        </w:rPr>
        <w:t>students</w:t>
      </w:r>
      <w:r w:rsidRPr="005C544E">
        <w:t xml:space="preserve"> to access Authenticated VET Transcripts that show any Nationally Recognised Training undertaken since 2015 through links with the USI;</w:t>
      </w:r>
    </w:p>
    <w:p w14:paraId="4909840B" w14:textId="77777777" w:rsidR="006857E6" w:rsidRPr="005C544E" w:rsidRDefault="006857E6" w:rsidP="00F175E4">
      <w:pPr>
        <w:pStyle w:val="ListBullet"/>
        <w:numPr>
          <w:ilvl w:val="1"/>
          <w:numId w:val="16"/>
        </w:numPr>
        <w:spacing w:after="200" w:line="276" w:lineRule="auto"/>
        <w:ind w:left="993" w:hanging="493"/>
        <w:contextualSpacing/>
      </w:pPr>
      <w:r w:rsidRPr="00247936">
        <w:rPr>
          <w:u w:val="single"/>
        </w:rPr>
        <w:t>consumers</w:t>
      </w:r>
      <w:r w:rsidRPr="005C544E">
        <w:t xml:space="preserve"> to access details about RTOs and courses </w:t>
      </w:r>
      <w:proofErr w:type="gramStart"/>
      <w:r w:rsidRPr="005C544E">
        <w:t>in order to</w:t>
      </w:r>
      <w:proofErr w:type="gramEnd"/>
      <w:r w:rsidRPr="005C544E">
        <w:t xml:space="preserve"> inform their training choices;</w:t>
      </w:r>
    </w:p>
    <w:p w14:paraId="0D1B885E" w14:textId="77777777" w:rsidR="006857E6" w:rsidRPr="005C544E" w:rsidRDefault="006857E6" w:rsidP="00F175E4">
      <w:pPr>
        <w:pStyle w:val="ListBullet"/>
        <w:numPr>
          <w:ilvl w:val="1"/>
          <w:numId w:val="16"/>
        </w:numPr>
        <w:spacing w:after="200" w:line="276" w:lineRule="auto"/>
        <w:ind w:left="993" w:hanging="493"/>
        <w:contextualSpacing/>
      </w:pPr>
      <w:r w:rsidRPr="00247936">
        <w:rPr>
          <w:u w:val="single"/>
        </w:rPr>
        <w:t>RTOs</w:t>
      </w:r>
      <w:r w:rsidRPr="005C544E">
        <w:t xml:space="preserve"> to help plan their future training delivery, and undertake continuous improvement;</w:t>
      </w:r>
    </w:p>
    <w:p w14:paraId="744B46FA" w14:textId="77777777" w:rsidR="006857E6" w:rsidRPr="005C544E" w:rsidRDefault="006857E6" w:rsidP="00F175E4">
      <w:pPr>
        <w:pStyle w:val="ListBullet"/>
        <w:numPr>
          <w:ilvl w:val="1"/>
          <w:numId w:val="16"/>
        </w:numPr>
        <w:spacing w:after="200" w:line="276" w:lineRule="auto"/>
        <w:ind w:left="993" w:hanging="493"/>
        <w:contextualSpacing/>
      </w:pPr>
      <w:r w:rsidRPr="00247936">
        <w:rPr>
          <w:u w:val="single"/>
        </w:rPr>
        <w:t>industry, businesses and governments</w:t>
      </w:r>
      <w:r w:rsidRPr="005C544E">
        <w:t xml:space="preserve"> to undertake workforce planning through an understanding of where and when skills are being developed;</w:t>
      </w:r>
    </w:p>
    <w:p w14:paraId="06EED3F1" w14:textId="77777777" w:rsidR="006857E6" w:rsidRPr="00313523" w:rsidRDefault="006857E6" w:rsidP="00F175E4">
      <w:pPr>
        <w:pStyle w:val="ListBullet"/>
        <w:numPr>
          <w:ilvl w:val="1"/>
          <w:numId w:val="16"/>
        </w:numPr>
        <w:spacing w:after="200" w:line="276" w:lineRule="auto"/>
        <w:ind w:left="993" w:hanging="493"/>
        <w:contextualSpacing/>
        <w:rPr>
          <w:u w:val="single"/>
        </w:rPr>
      </w:pPr>
      <w:r w:rsidRPr="00247936">
        <w:rPr>
          <w:u w:val="single"/>
        </w:rPr>
        <w:t>governments</w:t>
      </w:r>
      <w:r w:rsidRPr="005C544E">
        <w:t xml:space="preserve"> to better understand training pathways and trends, and to inform the </w:t>
      </w:r>
      <w:r w:rsidRPr="00313523">
        <w:t>development of policy and assess the impact of interventions</w:t>
      </w:r>
      <w:r w:rsidRPr="009B30B2">
        <w:t>; and</w:t>
      </w:r>
    </w:p>
    <w:p w14:paraId="1345866A" w14:textId="77777777" w:rsidR="006857E6" w:rsidRPr="00313523" w:rsidRDefault="006857E6" w:rsidP="00F175E4">
      <w:pPr>
        <w:pStyle w:val="ListBullet"/>
        <w:numPr>
          <w:ilvl w:val="1"/>
          <w:numId w:val="16"/>
        </w:numPr>
        <w:spacing w:after="200" w:line="276" w:lineRule="auto"/>
        <w:ind w:left="992" w:hanging="493"/>
        <w:rPr>
          <w:u w:val="single"/>
        </w:rPr>
      </w:pPr>
      <w:r w:rsidRPr="00376BD3">
        <w:rPr>
          <w:u w:val="single"/>
        </w:rPr>
        <w:t>VET Regulators</w:t>
      </w:r>
      <w:r w:rsidRPr="00313523">
        <w:t xml:space="preserve"> to inform risk-based regulation of RTOs and establish benchmarks for continuous improvement in the VET sector.</w:t>
      </w:r>
    </w:p>
    <w:p w14:paraId="6D425D62" w14:textId="77777777" w:rsidR="006857E6" w:rsidRDefault="006857E6" w:rsidP="004742CD">
      <w:pPr>
        <w:pStyle w:val="Heading3"/>
      </w:pPr>
      <w:bookmarkStart w:id="23" w:name="_Toc119576753"/>
      <w:bookmarkStart w:id="24" w:name="_Toc234312807"/>
      <w:r w:rsidRPr="0001379F">
        <w:t>AVETMISS, statistical collections, surveys and USIs</w:t>
      </w:r>
      <w:bookmarkEnd w:id="21"/>
      <w:bookmarkEnd w:id="22"/>
      <w:bookmarkEnd w:id="23"/>
      <w:bookmarkEnd w:id="24"/>
    </w:p>
    <w:p w14:paraId="26056061" w14:textId="77777777" w:rsidR="006857E6" w:rsidRPr="00BA3502" w:rsidRDefault="006857E6" w:rsidP="00F175E4">
      <w:pPr>
        <w:pStyle w:val="ListNumber"/>
        <w:numPr>
          <w:ilvl w:val="1"/>
          <w:numId w:val="20"/>
        </w:numPr>
        <w:spacing w:after="200" w:line="276" w:lineRule="auto"/>
        <w:ind w:left="426"/>
      </w:pPr>
      <w:bookmarkStart w:id="25" w:name="_Toc49945820"/>
      <w:bookmarkStart w:id="26" w:name="_Toc49945885"/>
      <w:bookmarkEnd w:id="17"/>
      <w:bookmarkEnd w:id="18"/>
      <w:r w:rsidRPr="00BA3502">
        <w:t>Nationally consistent records of VET Activity in Australia are achieved through data collected in accordance with the Australian VET Management Information Statistical Standard (AVETMISS). AVETMISS describes the files, fields, formats and rules that govern the collection of data for the following statistical collections: National VET Provider Collection; National VET in Schools Collection; National Apprentice and Trainee Collection and National VET Funding Collection. These statistical collections are held by NCVER. The standards for each collection may be updated or amended from time to time, as agreed by governments and advised by NCVER.</w:t>
      </w:r>
    </w:p>
    <w:p w14:paraId="374F32BE" w14:textId="77777777" w:rsidR="006857E6" w:rsidRPr="00BA3502" w:rsidRDefault="006857E6" w:rsidP="00F175E4">
      <w:pPr>
        <w:pStyle w:val="ListNumber"/>
        <w:numPr>
          <w:ilvl w:val="1"/>
          <w:numId w:val="20"/>
        </w:numPr>
        <w:spacing w:after="200" w:line="276" w:lineRule="auto"/>
        <w:ind w:left="426"/>
      </w:pPr>
      <w:r w:rsidRPr="00BA3502">
        <w:t>On behalf of governments, NCVER also collects VET Outcome Data through national survey collections, including student outcome surveys, surveys of employers’ use of VET.</w:t>
      </w:r>
    </w:p>
    <w:p w14:paraId="745A8421" w14:textId="77777777" w:rsidR="006857E6" w:rsidRPr="00BA3502" w:rsidRDefault="006857E6" w:rsidP="00F175E4">
      <w:pPr>
        <w:pStyle w:val="ListNumber"/>
        <w:numPr>
          <w:ilvl w:val="1"/>
          <w:numId w:val="20"/>
        </w:numPr>
        <w:spacing w:after="200" w:line="276" w:lineRule="auto"/>
        <w:ind w:left="426"/>
      </w:pPr>
      <w:r w:rsidRPr="00BA3502">
        <w:t>Data from the statistical collections held by NCVER includes USIs, and this enables the preparation of Authenticated VET Transcripts for current and former students. USIs also support VET organisations, VET Regulators and governments to streamline</w:t>
      </w:r>
      <w:r w:rsidRPr="00BA3502" w:rsidDel="000750F7">
        <w:t xml:space="preserve"> </w:t>
      </w:r>
      <w:r w:rsidRPr="00BA3502">
        <w:t>administration and processing, assessment of course prerequisites and credit transfers, as well as supporting longitudinal analysis of student pathways and VET activity over time.</w:t>
      </w:r>
    </w:p>
    <w:p w14:paraId="4F8BCF69" w14:textId="77777777" w:rsidR="006857E6" w:rsidRPr="00BA3502" w:rsidRDefault="006857E6" w:rsidP="00F175E4">
      <w:pPr>
        <w:pStyle w:val="ListNumber"/>
        <w:numPr>
          <w:ilvl w:val="1"/>
          <w:numId w:val="20"/>
        </w:numPr>
        <w:spacing w:after="200" w:line="276" w:lineRule="auto"/>
        <w:ind w:left="426"/>
      </w:pPr>
      <w:r w:rsidRPr="00BA3502">
        <w:t>Collecting and verifying a student’s USI (or arranging for a student to be assigned a USI) when the student enrols in training will enable RTOs to address any issues associated with the USI as soon as possible.</w:t>
      </w:r>
    </w:p>
    <w:p w14:paraId="41A0DEDD" w14:textId="77777777" w:rsidR="006857E6" w:rsidRDefault="006857E6" w:rsidP="004742CD">
      <w:pPr>
        <w:pStyle w:val="Heading4"/>
      </w:pPr>
      <w:bookmarkStart w:id="27" w:name="_Toc119576754"/>
      <w:r>
        <w:t>The collection of VET Data</w:t>
      </w:r>
      <w:bookmarkEnd w:id="25"/>
      <w:bookmarkEnd w:id="26"/>
      <w:bookmarkEnd w:id="27"/>
    </w:p>
    <w:p w14:paraId="53929774" w14:textId="77777777" w:rsidR="006857E6" w:rsidRPr="00F9124F" w:rsidRDefault="006857E6" w:rsidP="00F175E4">
      <w:pPr>
        <w:pStyle w:val="ListNumber"/>
        <w:numPr>
          <w:ilvl w:val="1"/>
          <w:numId w:val="20"/>
        </w:numPr>
        <w:spacing w:after="200" w:line="276" w:lineRule="auto"/>
        <w:ind w:left="426"/>
      </w:pPr>
      <w:r w:rsidRPr="00F9124F">
        <w:t xml:space="preserve">VET Data collection applies the principle of ‘collect once use many </w:t>
      </w:r>
      <w:proofErr w:type="gramStart"/>
      <w:r w:rsidRPr="00F9124F">
        <w:t>times’</w:t>
      </w:r>
      <w:proofErr w:type="gramEnd"/>
      <w:r w:rsidRPr="00F9124F">
        <w:t>. AVETMISS provides a nationally consistent framework for the collection of VET Data for multiple uses.</w:t>
      </w:r>
    </w:p>
    <w:p w14:paraId="39C92ECF" w14:textId="77777777" w:rsidR="006857E6" w:rsidRPr="00F9124F" w:rsidRDefault="006857E6" w:rsidP="00F175E4">
      <w:pPr>
        <w:pStyle w:val="ListNumber"/>
        <w:numPr>
          <w:ilvl w:val="1"/>
          <w:numId w:val="20"/>
        </w:numPr>
        <w:spacing w:after="200" w:line="276" w:lineRule="auto"/>
        <w:ind w:left="426"/>
      </w:pPr>
      <w:r w:rsidRPr="00F9124F">
        <w:t>Data from the national VET statistical collections and the national survey collections contributes to the publication of reports and data products that illustrate how the national VET market operates.</w:t>
      </w:r>
    </w:p>
    <w:p w14:paraId="761583BA" w14:textId="77777777" w:rsidR="006857E6" w:rsidRDefault="006857E6" w:rsidP="00F175E4">
      <w:pPr>
        <w:pStyle w:val="ListNumber"/>
        <w:numPr>
          <w:ilvl w:val="1"/>
          <w:numId w:val="20"/>
        </w:numPr>
        <w:spacing w:after="200" w:line="276" w:lineRule="auto"/>
        <w:ind w:left="426"/>
      </w:pPr>
      <w:r w:rsidRPr="00F9124F">
        <w:t>VET Regulators and governments collect other information relating to the VET sector in their jurisdiction for regulation, compliance, and administration purposes. This information falls outside the definition of VET Data in this Policy and is not covered by this Policy.</w:t>
      </w:r>
    </w:p>
    <w:p w14:paraId="326B702E" w14:textId="77777777" w:rsidR="006857E6" w:rsidRPr="009B6879" w:rsidRDefault="006857E6" w:rsidP="00F175E4">
      <w:pPr>
        <w:pStyle w:val="ListNumber"/>
        <w:numPr>
          <w:ilvl w:val="1"/>
          <w:numId w:val="20"/>
        </w:numPr>
        <w:spacing w:after="200" w:line="276" w:lineRule="auto"/>
        <w:ind w:left="426"/>
      </w:pPr>
      <w:r w:rsidRPr="009B6879">
        <w:br w:type="page"/>
      </w:r>
    </w:p>
    <w:p w14:paraId="5EBB670E" w14:textId="77777777" w:rsidR="006857E6" w:rsidRPr="0001379F" w:rsidRDefault="006857E6" w:rsidP="004742CD">
      <w:pPr>
        <w:pStyle w:val="Heading2"/>
      </w:pPr>
      <w:bookmarkStart w:id="28" w:name="_Toc119576755"/>
      <w:bookmarkStart w:id="29" w:name="_Toc234312808"/>
      <w:r w:rsidRPr="0001379F">
        <w:t xml:space="preserve">Part B </w:t>
      </w:r>
      <w:r>
        <w:t>–</w:t>
      </w:r>
      <w:r w:rsidRPr="0001379F">
        <w:t xml:space="preserve"> National VET Provider Collection Data Requirements Policy</w:t>
      </w:r>
      <w:bookmarkEnd w:id="28"/>
      <w:bookmarkEnd w:id="29"/>
    </w:p>
    <w:p w14:paraId="566D75D3" w14:textId="77777777" w:rsidR="006857E6" w:rsidRPr="00F51C18" w:rsidRDefault="006857E6" w:rsidP="004742CD">
      <w:pPr>
        <w:pStyle w:val="Heading3"/>
      </w:pPr>
      <w:bookmarkStart w:id="30" w:name="_Toc49945822"/>
      <w:bookmarkStart w:id="31" w:name="_Toc49945887"/>
      <w:bookmarkStart w:id="32" w:name="_Toc119576756"/>
      <w:bookmarkStart w:id="33" w:name="_Toc234312809"/>
      <w:r>
        <w:t>Data provision requirements</w:t>
      </w:r>
      <w:bookmarkEnd w:id="30"/>
      <w:bookmarkEnd w:id="31"/>
      <w:bookmarkEnd w:id="32"/>
      <w:bookmarkEnd w:id="33"/>
    </w:p>
    <w:p w14:paraId="404E1584" w14:textId="77777777" w:rsidR="006857E6" w:rsidRDefault="006857E6" w:rsidP="00F175E4">
      <w:pPr>
        <w:pStyle w:val="ListNumber"/>
        <w:numPr>
          <w:ilvl w:val="1"/>
          <w:numId w:val="22"/>
        </w:numPr>
        <w:spacing w:after="200" w:line="276" w:lineRule="auto"/>
        <w:ind w:left="426"/>
      </w:pPr>
      <w:bookmarkStart w:id="34" w:name="_Toc49945823"/>
      <w:bookmarkStart w:id="35" w:name="_Toc49945888"/>
      <w:r>
        <w:t>Part B – National VET Provider Collection Data Requirements Policy sets out the requirements imposed on RTOs in relation to obtaining and submitting data for the National VET Provider Collection</w:t>
      </w:r>
      <w:r w:rsidRPr="0035332C">
        <w:t>.</w:t>
      </w:r>
    </w:p>
    <w:p w14:paraId="0E9C3815" w14:textId="77777777" w:rsidR="006857E6" w:rsidRPr="007E3E61" w:rsidRDefault="006857E6" w:rsidP="00F175E4">
      <w:pPr>
        <w:pStyle w:val="ListNumber"/>
        <w:numPr>
          <w:ilvl w:val="1"/>
          <w:numId w:val="22"/>
        </w:numPr>
        <w:spacing w:after="200" w:line="276" w:lineRule="auto"/>
        <w:ind w:left="426"/>
      </w:pPr>
      <w:r>
        <w:t>RTOs must comply with Part B pursuant to</w:t>
      </w:r>
      <w:r w:rsidRPr="0035332C">
        <w:t>:</w:t>
      </w:r>
    </w:p>
    <w:p w14:paraId="1A2029EA" w14:textId="77777777" w:rsidR="006857E6" w:rsidRPr="007E3E61" w:rsidRDefault="006857E6" w:rsidP="00F175E4">
      <w:pPr>
        <w:pStyle w:val="ListBullet"/>
        <w:numPr>
          <w:ilvl w:val="1"/>
          <w:numId w:val="21"/>
        </w:numPr>
        <w:spacing w:after="200" w:line="276" w:lineRule="auto"/>
        <w:ind w:left="993"/>
        <w:contextualSpacing/>
      </w:pPr>
      <w:r w:rsidRPr="00CE1225">
        <w:t xml:space="preserve">Section 8 of the </w:t>
      </w:r>
      <w:r w:rsidRPr="00CE1225">
        <w:rPr>
          <w:i/>
          <w:iCs/>
        </w:rPr>
        <w:t>National Vocational Education and Training Regulator (Data Provision Requirement) Instrument 2020</w:t>
      </w:r>
      <w:r w:rsidRPr="00CE1225">
        <w:t>, under the</w:t>
      </w:r>
      <w:r w:rsidRPr="00500940">
        <w:rPr>
          <w:i/>
          <w:iCs/>
        </w:rPr>
        <w:t xml:space="preserve"> National Vocational Education and Training Regulator Act 2011</w:t>
      </w:r>
      <w:r w:rsidRPr="007E3E61">
        <w:t xml:space="preserve"> (</w:t>
      </w:r>
      <w:r w:rsidRPr="00773BFB">
        <w:t>NVETR Act</w:t>
      </w:r>
      <w:r w:rsidRPr="007E3E61">
        <w:t>) or any equivalent document prepared by a relevant ministerial council for NVR registered training organisations; and</w:t>
      </w:r>
    </w:p>
    <w:p w14:paraId="5EF4B6E5" w14:textId="77777777" w:rsidR="006857E6" w:rsidRDefault="006857E6" w:rsidP="00F175E4">
      <w:pPr>
        <w:pStyle w:val="ListBullet"/>
        <w:numPr>
          <w:ilvl w:val="1"/>
          <w:numId w:val="21"/>
        </w:numPr>
        <w:spacing w:after="200" w:line="276" w:lineRule="auto"/>
        <w:ind w:left="993"/>
        <w:contextualSpacing/>
      </w:pPr>
      <w:r w:rsidRPr="007E3E61">
        <w:t xml:space="preserve">condition 6 of the </w:t>
      </w:r>
      <w:r w:rsidRPr="00773BFB">
        <w:rPr>
          <w:i/>
          <w:iCs/>
        </w:rPr>
        <w:t xml:space="preserve">Australian Quality Training Framework </w:t>
      </w:r>
      <w:r w:rsidRPr="001E4AAA">
        <w:t xml:space="preserve">(AQTF) </w:t>
      </w:r>
      <w:r w:rsidRPr="00773BFB">
        <w:rPr>
          <w:i/>
          <w:iCs/>
        </w:rPr>
        <w:t>Essential Conditions and Standards for Continuing Registration</w:t>
      </w:r>
      <w:r w:rsidRPr="007E3E61">
        <w:t xml:space="preserve"> or any equivalent document prepared by a relevant ministerial council; for RTOs registered with the Victorian Registration and Qualifications Authority (</w:t>
      </w:r>
      <w:r w:rsidRPr="001E4AAA">
        <w:t>VRQA</w:t>
      </w:r>
      <w:r w:rsidRPr="007E3E61">
        <w:t>).</w:t>
      </w:r>
    </w:p>
    <w:p w14:paraId="6D195491" w14:textId="77777777" w:rsidR="006857E6" w:rsidRPr="007E3E61" w:rsidRDefault="006857E6" w:rsidP="00F175E4">
      <w:pPr>
        <w:pStyle w:val="ListBullet"/>
        <w:numPr>
          <w:ilvl w:val="1"/>
          <w:numId w:val="21"/>
        </w:numPr>
        <w:spacing w:after="200" w:line="276" w:lineRule="auto"/>
        <w:ind w:left="993"/>
        <w:contextualSpacing/>
      </w:pPr>
      <w:r>
        <w:t xml:space="preserve">The data provision requirements </w:t>
      </w:r>
      <w:r w:rsidRPr="00B701D9">
        <w:t xml:space="preserve">under the </w:t>
      </w:r>
      <w:r w:rsidRPr="00B701D9">
        <w:rPr>
          <w:i/>
          <w:iCs/>
        </w:rPr>
        <w:t xml:space="preserve">Vocational Education and Training (General) Regulations 2009 - </w:t>
      </w:r>
      <w:r w:rsidRPr="00B701D9">
        <w:t xml:space="preserve">In the case of </w:t>
      </w:r>
      <w:r>
        <w:t>RTOs registered with the Western Australia Training Accreditation Council (WA TAC).</w:t>
      </w:r>
    </w:p>
    <w:p w14:paraId="7FCE35A9" w14:textId="77777777" w:rsidR="006857E6" w:rsidRPr="00773BFB" w:rsidRDefault="006857E6" w:rsidP="00F175E4">
      <w:pPr>
        <w:pStyle w:val="ListNumber"/>
        <w:numPr>
          <w:ilvl w:val="1"/>
          <w:numId w:val="22"/>
        </w:numPr>
        <w:spacing w:after="200" w:line="276" w:lineRule="auto"/>
        <w:ind w:left="426"/>
      </w:pPr>
      <w:r w:rsidRPr="00773BFB">
        <w:t>Failure to meet data reporting requirements constitutes a breach of an RTO’s conditions of registration and may result in enforcement action being taken against the RTO.</w:t>
      </w:r>
    </w:p>
    <w:p w14:paraId="24ED7F52" w14:textId="77777777" w:rsidR="006857E6" w:rsidRPr="00773BFB" w:rsidRDefault="006857E6" w:rsidP="004742CD">
      <w:pPr>
        <w:pStyle w:val="Heading4"/>
      </w:pPr>
      <w:bookmarkStart w:id="36" w:name="_Toc119576757"/>
      <w:r w:rsidRPr="00773BFB">
        <w:t>Data provision requirements for RTOs</w:t>
      </w:r>
      <w:bookmarkEnd w:id="34"/>
      <w:bookmarkEnd w:id="35"/>
      <w:bookmarkEnd w:id="36"/>
    </w:p>
    <w:p w14:paraId="463A280F" w14:textId="77777777" w:rsidR="006857E6" w:rsidRPr="00773BFB" w:rsidDel="008C3E6F" w:rsidRDefault="006857E6" w:rsidP="00F175E4">
      <w:pPr>
        <w:pStyle w:val="ListNumber"/>
        <w:numPr>
          <w:ilvl w:val="1"/>
          <w:numId w:val="22"/>
        </w:numPr>
        <w:spacing w:after="200" w:line="276" w:lineRule="auto"/>
        <w:ind w:left="426"/>
      </w:pPr>
      <w:bookmarkStart w:id="37" w:name="_Toc49945824"/>
      <w:bookmarkStart w:id="38" w:name="_Toc49945889"/>
      <w:r w:rsidRPr="00773BFB" w:rsidDel="008C3E6F">
        <w:t>All RTOs must:</w:t>
      </w:r>
    </w:p>
    <w:p w14:paraId="401F94ED" w14:textId="77777777" w:rsidR="006857E6" w:rsidRPr="00773BFB" w:rsidDel="008C3E6F" w:rsidRDefault="006857E6" w:rsidP="00F175E4">
      <w:pPr>
        <w:pStyle w:val="ListBullet"/>
        <w:numPr>
          <w:ilvl w:val="1"/>
          <w:numId w:val="23"/>
        </w:numPr>
        <w:spacing w:after="200" w:line="276" w:lineRule="auto"/>
        <w:ind w:left="993"/>
        <w:contextualSpacing/>
      </w:pPr>
      <w:r w:rsidRPr="00773BFB" w:rsidDel="008C3E6F">
        <w:t>implement policies and procedures to collect data compliant with AVETMISS for the National VET Provider Collection for all Nationally Recognised Training, in accordance with Part B; and</w:t>
      </w:r>
    </w:p>
    <w:p w14:paraId="16A11AE5" w14:textId="77777777" w:rsidR="006857E6" w:rsidRPr="00773BFB" w:rsidDel="008C3E6F" w:rsidRDefault="006857E6" w:rsidP="00F175E4">
      <w:pPr>
        <w:pStyle w:val="ListBullet"/>
        <w:numPr>
          <w:ilvl w:val="1"/>
          <w:numId w:val="23"/>
        </w:numPr>
        <w:spacing w:after="200" w:line="276" w:lineRule="auto"/>
        <w:ind w:left="993"/>
        <w:contextualSpacing/>
      </w:pPr>
      <w:r w:rsidRPr="00773BFB" w:rsidDel="008C3E6F">
        <w:t>submit data compliant with AVETMISS for the National VET Provider Collection on all Nationally Recognised Training; and</w:t>
      </w:r>
    </w:p>
    <w:p w14:paraId="3D919204" w14:textId="77777777" w:rsidR="006857E6" w:rsidRPr="00773BFB" w:rsidDel="008C3E6F" w:rsidRDefault="006857E6" w:rsidP="00F175E4">
      <w:pPr>
        <w:pStyle w:val="ListBullet"/>
        <w:numPr>
          <w:ilvl w:val="1"/>
          <w:numId w:val="23"/>
        </w:numPr>
        <w:spacing w:after="200" w:line="276" w:lineRule="auto"/>
        <w:ind w:left="993"/>
        <w:contextualSpacing/>
      </w:pPr>
      <w:r w:rsidRPr="00773BFB" w:rsidDel="008C3E6F">
        <w:t xml:space="preserve">make every effort to collect data compliant with AVETMISS for the National VET Provider Collection from all students; </w:t>
      </w:r>
      <w:proofErr w:type="gramStart"/>
      <w:r w:rsidRPr="00773BFB" w:rsidDel="008C3E6F">
        <w:t>in the event that</w:t>
      </w:r>
      <w:proofErr w:type="gramEnd"/>
      <w:r w:rsidRPr="00773BFB" w:rsidDel="008C3E6F">
        <w:t xml:space="preserve"> students do not provide </w:t>
      </w:r>
      <w:proofErr w:type="gramStart"/>
      <w:r w:rsidRPr="00773BFB" w:rsidDel="008C3E6F">
        <w:t>all of</w:t>
      </w:r>
      <w:proofErr w:type="gramEnd"/>
      <w:r w:rsidRPr="00773BFB" w:rsidDel="008C3E6F">
        <w:t xml:space="preserve"> the information needed to complete </w:t>
      </w:r>
      <w:proofErr w:type="gramStart"/>
      <w:r w:rsidRPr="00773BFB" w:rsidDel="008C3E6F">
        <w:t>all of</w:t>
      </w:r>
      <w:proofErr w:type="gramEnd"/>
      <w:r w:rsidRPr="00773BFB" w:rsidDel="008C3E6F">
        <w:t xml:space="preserve"> the fields in the National VET Provider Collection, RTOs must report the responses that are provided by students; and</w:t>
      </w:r>
    </w:p>
    <w:p w14:paraId="149B8098" w14:textId="77777777" w:rsidR="006857E6" w:rsidRPr="00773BFB" w:rsidDel="008C3E6F" w:rsidRDefault="006857E6" w:rsidP="00F175E4">
      <w:pPr>
        <w:pStyle w:val="ListBullet"/>
        <w:numPr>
          <w:ilvl w:val="1"/>
          <w:numId w:val="23"/>
        </w:numPr>
        <w:spacing w:after="200" w:line="276" w:lineRule="auto"/>
        <w:ind w:left="993"/>
        <w:contextualSpacing/>
      </w:pPr>
      <w:r w:rsidRPr="00773BFB" w:rsidDel="008C3E6F">
        <w:t xml:space="preserve">when collecting data for the National VET Provider Collection from students, comply with APP 3 and 5 of the </w:t>
      </w:r>
      <w:r w:rsidRPr="00773BFB" w:rsidDel="008C3E6F">
        <w:rPr>
          <w:i/>
          <w:iCs/>
        </w:rPr>
        <w:t>Privacy Act 1988</w:t>
      </w:r>
      <w:r w:rsidRPr="00773BFB" w:rsidDel="008C3E6F">
        <w:t xml:space="preserve"> as if it were an APP entity under that Act; and</w:t>
      </w:r>
    </w:p>
    <w:p w14:paraId="2CA0F23B" w14:textId="77777777" w:rsidR="006857E6" w:rsidRPr="00773BFB" w:rsidDel="008C3E6F" w:rsidRDefault="006857E6" w:rsidP="00F175E4">
      <w:pPr>
        <w:pStyle w:val="ListBullet"/>
        <w:numPr>
          <w:ilvl w:val="1"/>
          <w:numId w:val="23"/>
        </w:numPr>
        <w:spacing w:after="200" w:line="276" w:lineRule="auto"/>
        <w:ind w:left="993"/>
        <w:contextualSpacing/>
      </w:pPr>
      <w:r w:rsidRPr="00773BFB" w:rsidDel="008C3E6F">
        <w:t>have an AVETMISS compliant student management system</w:t>
      </w:r>
      <w:r>
        <w:t xml:space="preserve"> or submit AVETMISS compliant data directly to NCVER where agreed or submit through an alternative arrangement agreed to by their State Training Authority</w:t>
      </w:r>
      <w:r w:rsidRPr="00773BFB" w:rsidDel="008C3E6F">
        <w:t>.</w:t>
      </w:r>
    </w:p>
    <w:p w14:paraId="35797EF3" w14:textId="77777777" w:rsidR="006857E6" w:rsidRPr="00F555EA" w:rsidRDefault="006857E6" w:rsidP="00F175E4">
      <w:pPr>
        <w:pStyle w:val="ListNumber"/>
        <w:keepNext/>
        <w:numPr>
          <w:ilvl w:val="1"/>
          <w:numId w:val="22"/>
        </w:numPr>
        <w:spacing w:after="200" w:line="276" w:lineRule="auto"/>
        <w:ind w:left="426" w:hanging="431"/>
      </w:pPr>
      <w:r w:rsidRPr="00F555EA">
        <w:t>All data submissions by an RTO for the National VET Provider Collection must:</w:t>
      </w:r>
    </w:p>
    <w:p w14:paraId="11080EFD" w14:textId="77777777" w:rsidR="006857E6" w:rsidRPr="00F555EA" w:rsidRDefault="006857E6" w:rsidP="00F175E4">
      <w:pPr>
        <w:pStyle w:val="ListBullet"/>
        <w:numPr>
          <w:ilvl w:val="1"/>
          <w:numId w:val="24"/>
        </w:numPr>
        <w:spacing w:after="200" w:line="276" w:lineRule="auto"/>
        <w:ind w:left="993"/>
        <w:contextualSpacing/>
      </w:pPr>
      <w:r w:rsidRPr="00F555EA">
        <w:t xml:space="preserve">be made in respect of all students who have undertaken Nationally Recognised Training, regardless of the </w:t>
      </w:r>
      <w:proofErr w:type="gramStart"/>
      <w:r w:rsidRPr="00F555EA">
        <w:t>current status</w:t>
      </w:r>
      <w:proofErr w:type="gramEnd"/>
      <w:r w:rsidRPr="00F555EA">
        <w:t xml:space="preserve"> of the student. For example, data submissions must be made for students who have withdrawn their enrolment or who did not successfully complete, as well as those who achieved competency, including via recognition of prior learning and credit transfer; and</w:t>
      </w:r>
    </w:p>
    <w:p w14:paraId="7D33CA29" w14:textId="77777777" w:rsidR="006857E6" w:rsidRPr="00F555EA" w:rsidRDefault="006857E6" w:rsidP="00F175E4">
      <w:pPr>
        <w:pStyle w:val="ListBullet"/>
        <w:numPr>
          <w:ilvl w:val="1"/>
          <w:numId w:val="24"/>
        </w:numPr>
        <w:spacing w:after="200" w:line="276" w:lineRule="auto"/>
        <w:ind w:left="993"/>
        <w:contextualSpacing/>
      </w:pPr>
      <w:r w:rsidRPr="00F555EA">
        <w:t>be submitted by the RTO responsible for issuing a VET Statement of Attainment or VET Qualification to the student.</w:t>
      </w:r>
    </w:p>
    <w:p w14:paraId="46DF8752" w14:textId="77777777" w:rsidR="006857E6" w:rsidRPr="00F555EA" w:rsidRDefault="006857E6" w:rsidP="00F175E4">
      <w:pPr>
        <w:pStyle w:val="ListNumber"/>
        <w:numPr>
          <w:ilvl w:val="1"/>
          <w:numId w:val="22"/>
        </w:numPr>
        <w:spacing w:after="200" w:line="276" w:lineRule="auto"/>
        <w:ind w:left="426" w:hanging="431"/>
      </w:pPr>
      <w:r w:rsidRPr="00F555EA">
        <w:t>Data must be submitted on:</w:t>
      </w:r>
    </w:p>
    <w:p w14:paraId="08573B85" w14:textId="77777777" w:rsidR="006857E6" w:rsidRPr="00F555EA" w:rsidRDefault="006857E6" w:rsidP="00F175E4">
      <w:pPr>
        <w:pStyle w:val="ListBullet"/>
        <w:numPr>
          <w:ilvl w:val="1"/>
          <w:numId w:val="37"/>
        </w:numPr>
        <w:spacing w:after="200" w:line="276" w:lineRule="auto"/>
        <w:ind w:left="993"/>
        <w:contextualSpacing/>
      </w:pPr>
      <w:r w:rsidRPr="00F555EA">
        <w:t>all Nationally Recognised Training provided to students in Australia or offshore, including online; and</w:t>
      </w:r>
    </w:p>
    <w:p w14:paraId="159311EB" w14:textId="77777777" w:rsidR="006857E6" w:rsidRPr="00F555EA" w:rsidRDefault="006857E6" w:rsidP="00F175E4">
      <w:pPr>
        <w:pStyle w:val="ListBullet"/>
        <w:numPr>
          <w:ilvl w:val="1"/>
          <w:numId w:val="24"/>
        </w:numPr>
        <w:spacing w:after="200" w:line="276" w:lineRule="auto"/>
        <w:ind w:left="993"/>
        <w:contextualSpacing/>
      </w:pPr>
      <w:r w:rsidRPr="00F555EA">
        <w:t>all Nationally Recognised Training provided by any third</w:t>
      </w:r>
      <w:r>
        <w:t>-</w:t>
      </w:r>
      <w:r w:rsidRPr="00F555EA">
        <w:t>party agent operating on behalf of the RTO.</w:t>
      </w:r>
    </w:p>
    <w:p w14:paraId="46232B7A" w14:textId="77777777" w:rsidR="006857E6" w:rsidRDefault="006857E6" w:rsidP="004742CD">
      <w:pPr>
        <w:pStyle w:val="Heading4"/>
      </w:pPr>
      <w:bookmarkStart w:id="39" w:name="_Toc119576758"/>
      <w:r>
        <w:t>Corrections</w:t>
      </w:r>
      <w:bookmarkEnd w:id="37"/>
      <w:bookmarkEnd w:id="38"/>
      <w:bookmarkEnd w:id="39"/>
    </w:p>
    <w:p w14:paraId="4E47CF9F" w14:textId="77777777" w:rsidR="006857E6" w:rsidRPr="00DB0317" w:rsidRDefault="006857E6" w:rsidP="00F175E4">
      <w:pPr>
        <w:pStyle w:val="ListNumber"/>
        <w:numPr>
          <w:ilvl w:val="1"/>
          <w:numId w:val="22"/>
        </w:numPr>
        <w:spacing w:after="200" w:line="276" w:lineRule="auto"/>
        <w:ind w:left="426" w:hanging="431"/>
      </w:pPr>
      <w:bookmarkStart w:id="40" w:name="_Toc49945825"/>
      <w:bookmarkStart w:id="41" w:name="_Toc49945890"/>
      <w:r>
        <w:t>To be compliant</w:t>
      </w:r>
      <w:r w:rsidRPr="007E3E61">
        <w:t xml:space="preserve"> with AVETMISS, data for the National VET Provider Collection </w:t>
      </w:r>
      <w:r>
        <w:t>must be</w:t>
      </w:r>
      <w:r w:rsidRPr="00DB0317">
        <w:t xml:space="preserve"> accurate</w:t>
      </w:r>
      <w:r>
        <w:t xml:space="preserve"> and </w:t>
      </w:r>
      <w:r w:rsidRPr="00DB0317">
        <w:t>complete</w:t>
      </w:r>
      <w:r>
        <w:t>. If data submitted by an RTO is found to be inaccurate</w:t>
      </w:r>
      <w:r w:rsidRPr="00DB0317">
        <w:t xml:space="preserve"> or </w:t>
      </w:r>
      <w:r>
        <w:t>incomplete, the RTO must</w:t>
      </w:r>
      <w:r w:rsidRPr="00DB0317">
        <w:t xml:space="preserve"> correct </w:t>
      </w:r>
      <w:r>
        <w:t>the previously submitted data or submit the missing</w:t>
      </w:r>
      <w:r w:rsidRPr="00DB0317">
        <w:t xml:space="preserve"> data as soon as practicable</w:t>
      </w:r>
      <w:r>
        <w:t>,</w:t>
      </w:r>
      <w:r w:rsidRPr="00DB0317">
        <w:t xml:space="preserve"> or </w:t>
      </w:r>
      <w:r>
        <w:t>within a timeframe that will not cause disadvantage for the individual to whom the data refers</w:t>
      </w:r>
      <w:r w:rsidRPr="00DB0317">
        <w:t>.</w:t>
      </w:r>
    </w:p>
    <w:p w14:paraId="33F4DA9C" w14:textId="77777777" w:rsidR="006857E6" w:rsidRDefault="006857E6" w:rsidP="004742CD">
      <w:pPr>
        <w:pStyle w:val="Heading4"/>
      </w:pPr>
      <w:bookmarkStart w:id="42" w:name="_Toc119576759"/>
      <w:r>
        <w:t>Reporting pathways and timeframes</w:t>
      </w:r>
      <w:bookmarkEnd w:id="40"/>
      <w:bookmarkEnd w:id="41"/>
      <w:bookmarkEnd w:id="42"/>
    </w:p>
    <w:p w14:paraId="53734FF6" w14:textId="77777777" w:rsidR="006857E6" w:rsidRPr="00B24500" w:rsidRDefault="006857E6" w:rsidP="00F175E4">
      <w:pPr>
        <w:pStyle w:val="ListNumber"/>
        <w:numPr>
          <w:ilvl w:val="1"/>
          <w:numId w:val="22"/>
        </w:numPr>
        <w:spacing w:after="200" w:line="276" w:lineRule="auto"/>
        <w:ind w:left="426" w:hanging="431"/>
      </w:pPr>
      <w:bookmarkStart w:id="43" w:name="_Toc49945826"/>
      <w:bookmarkStart w:id="44" w:name="_Toc49945891"/>
      <w:r w:rsidRPr="00B24500">
        <w:t>Data in relation to Nationally Recognised Training that is submitted for the National VET Provider Collection should be submitted as soon as practicable after each aspect of the training occurs (for example, commencement, competency achievement, skill set or qualification achievement), but must be submitted no later than the end of February of the year following the year in which the training was provided or the commencement occurred.</w:t>
      </w:r>
    </w:p>
    <w:p w14:paraId="09CF808A" w14:textId="77777777" w:rsidR="006857E6" w:rsidRPr="00B24500" w:rsidRDefault="006857E6" w:rsidP="00F175E4">
      <w:pPr>
        <w:pStyle w:val="ListNumber"/>
        <w:numPr>
          <w:ilvl w:val="1"/>
          <w:numId w:val="22"/>
        </w:numPr>
        <w:spacing w:after="200" w:line="276" w:lineRule="auto"/>
        <w:ind w:left="426" w:hanging="431"/>
      </w:pPr>
      <w:r w:rsidRPr="00B24500">
        <w:t>Where RTOs submit data that is to be used for the National VET Provider Collection to a state or territory training authority or board of studies (as part of a contractual or other arrangement) the:</w:t>
      </w:r>
    </w:p>
    <w:p w14:paraId="7882DE62" w14:textId="77777777" w:rsidR="006857E6" w:rsidRPr="00B24500" w:rsidRDefault="006857E6" w:rsidP="00F175E4">
      <w:pPr>
        <w:pStyle w:val="ListBullet"/>
        <w:numPr>
          <w:ilvl w:val="1"/>
          <w:numId w:val="25"/>
        </w:numPr>
        <w:spacing w:after="200" w:line="276" w:lineRule="auto"/>
        <w:ind w:left="993"/>
        <w:contextualSpacing/>
      </w:pPr>
      <w:r w:rsidRPr="00B24500">
        <w:t>RTOs delivering Government Subsidised Training must submit data on this training at least quarterly; that is, after the end of March, June, September and December each year, or more frequently as directed by a state or territory training authority;</w:t>
      </w:r>
    </w:p>
    <w:p w14:paraId="4F9A54E7" w14:textId="77777777" w:rsidR="006857E6" w:rsidRPr="00B24500" w:rsidRDefault="006857E6" w:rsidP="00F175E4">
      <w:pPr>
        <w:pStyle w:val="ListBullet"/>
        <w:numPr>
          <w:ilvl w:val="1"/>
          <w:numId w:val="25"/>
        </w:numPr>
        <w:spacing w:after="200" w:line="276" w:lineRule="auto"/>
        <w:ind w:left="993"/>
        <w:contextualSpacing/>
      </w:pPr>
      <w:r w:rsidRPr="00B24500">
        <w:t>RTOs/schools delivering Nationally Recognised Training as part of a school curriculum must submit this data at least annually, or more frequently as directed by those bodies; and</w:t>
      </w:r>
    </w:p>
    <w:p w14:paraId="6EB81322" w14:textId="77777777" w:rsidR="006857E6" w:rsidRPr="00B24500" w:rsidRDefault="006857E6" w:rsidP="00F175E4">
      <w:pPr>
        <w:pStyle w:val="ListBullet"/>
        <w:numPr>
          <w:ilvl w:val="1"/>
          <w:numId w:val="25"/>
        </w:numPr>
        <w:spacing w:after="200" w:line="276" w:lineRule="auto"/>
        <w:ind w:left="993"/>
        <w:contextualSpacing/>
      </w:pPr>
      <w:r w:rsidRPr="00B24500">
        <w:t>Training authorities or boards of studies</w:t>
      </w:r>
      <w:r w:rsidRPr="00B24500" w:rsidDel="00AC7617">
        <w:t xml:space="preserve"> </w:t>
      </w:r>
      <w:r w:rsidRPr="00B24500">
        <w:t>must provide that data to NCVER in a format compliant with AVETMISS for the National VET Provider Collection and must include each student’s USI.</w:t>
      </w:r>
    </w:p>
    <w:p w14:paraId="26C2EACD" w14:textId="77777777" w:rsidR="006857E6" w:rsidRPr="00B24500" w:rsidRDefault="006857E6" w:rsidP="00F175E4">
      <w:pPr>
        <w:pStyle w:val="ListNumber"/>
        <w:numPr>
          <w:ilvl w:val="1"/>
          <w:numId w:val="22"/>
        </w:numPr>
        <w:spacing w:after="200" w:line="276" w:lineRule="auto"/>
        <w:ind w:left="426" w:hanging="431"/>
      </w:pPr>
      <w:r w:rsidRPr="00B24500">
        <w:t>All data for the National VET Provider Collection that has not been reported to a state or territory training authority or board of studies, including all aggregate competency commencement and completion data where there is an exemption under section 5 of Part B, must be reported directly to NCVER.</w:t>
      </w:r>
    </w:p>
    <w:p w14:paraId="1EB6803C" w14:textId="77777777" w:rsidR="006857E6" w:rsidRPr="00B24500" w:rsidRDefault="006857E6" w:rsidP="00F175E4">
      <w:pPr>
        <w:pStyle w:val="ListNumber"/>
        <w:numPr>
          <w:ilvl w:val="1"/>
          <w:numId w:val="22"/>
        </w:numPr>
        <w:spacing w:after="200" w:line="276" w:lineRule="auto"/>
        <w:ind w:left="426" w:hanging="431"/>
      </w:pPr>
      <w:r w:rsidRPr="00B24500">
        <w:t>RTOs that do not enrol students or deliver Nationally Recognised Training or issue VET Qualifications or VET Statements of Attainment in a calendar year must submit a ‘nil activity’ report to NCVER by the end of February of the following year.</w:t>
      </w:r>
    </w:p>
    <w:p w14:paraId="5A623564" w14:textId="77777777" w:rsidR="006857E6" w:rsidRPr="00B24500" w:rsidRDefault="006857E6" w:rsidP="00F175E4">
      <w:pPr>
        <w:pStyle w:val="ListNumber"/>
        <w:numPr>
          <w:ilvl w:val="1"/>
          <w:numId w:val="22"/>
        </w:numPr>
        <w:spacing w:after="200" w:line="276" w:lineRule="auto"/>
        <w:ind w:left="426" w:hanging="431"/>
      </w:pPr>
      <w:r w:rsidRPr="00B24500">
        <w:t>The frequency, timing and submission processes may be changed from time to time by Senior Officials responsible for VET. If this occurs, all affected stakeholders will be notified in advance of any change.</w:t>
      </w:r>
    </w:p>
    <w:p w14:paraId="04A734FE" w14:textId="77777777" w:rsidR="006857E6" w:rsidRDefault="006857E6" w:rsidP="004742CD">
      <w:pPr>
        <w:pStyle w:val="Heading3"/>
      </w:pPr>
      <w:bookmarkStart w:id="45" w:name="_Toc119576760"/>
      <w:bookmarkStart w:id="46" w:name="_Toc234312810"/>
      <w:r w:rsidRPr="0001379F">
        <w:t>Exemptions from reporting to the National VET Provider Collection</w:t>
      </w:r>
      <w:bookmarkEnd w:id="43"/>
      <w:bookmarkEnd w:id="44"/>
      <w:bookmarkEnd w:id="45"/>
      <w:bookmarkEnd w:id="46"/>
    </w:p>
    <w:p w14:paraId="1DA8AAD3" w14:textId="77777777" w:rsidR="006857E6" w:rsidRPr="00B24500" w:rsidRDefault="006857E6" w:rsidP="00F175E4">
      <w:pPr>
        <w:pStyle w:val="ListNumber"/>
        <w:numPr>
          <w:ilvl w:val="1"/>
          <w:numId w:val="26"/>
        </w:numPr>
        <w:spacing w:after="200" w:line="276" w:lineRule="auto"/>
        <w:ind w:left="426"/>
      </w:pPr>
      <w:bookmarkStart w:id="47" w:name="_Toc49945827"/>
      <w:bookmarkStart w:id="48" w:name="_Toc49945892"/>
      <w:r w:rsidRPr="00B24500">
        <w:t>To the extent that an exemption applies under section 5, an RTO is not under an obligation to submit AVETMISS compliant data to the National VET Provider Collection</w:t>
      </w:r>
      <w:r>
        <w:t>.</w:t>
      </w:r>
    </w:p>
    <w:p w14:paraId="6AAE1D1E" w14:textId="77777777" w:rsidR="006857E6" w:rsidRPr="00B24500" w:rsidRDefault="006857E6" w:rsidP="00F175E4">
      <w:pPr>
        <w:pStyle w:val="ListNumber"/>
        <w:numPr>
          <w:ilvl w:val="1"/>
          <w:numId w:val="26"/>
        </w:numPr>
        <w:spacing w:after="200" w:line="276" w:lineRule="auto"/>
        <w:ind w:left="426" w:hanging="431"/>
      </w:pPr>
      <w:r w:rsidRPr="00B24500">
        <w:t>Even though an exemption may apply, an RTO may still choose to collect and submit data compliant with AVETMISS for the National VET Provider Collection</w:t>
      </w:r>
      <w:r w:rsidRPr="00B24500" w:rsidDel="00E51525">
        <w:t xml:space="preserve"> </w:t>
      </w:r>
      <w:r w:rsidRPr="00B24500">
        <w:t>to NCVER.</w:t>
      </w:r>
    </w:p>
    <w:p w14:paraId="349FF824" w14:textId="77777777" w:rsidR="006857E6" w:rsidRPr="009B4A72" w:rsidRDefault="006857E6" w:rsidP="004742CD">
      <w:pPr>
        <w:pStyle w:val="Heading4"/>
      </w:pPr>
      <w:bookmarkStart w:id="49" w:name="_Toc119576761"/>
      <w:r w:rsidRPr="009B4A72">
        <w:t>National security, border protection and policing exemption</w:t>
      </w:r>
      <w:bookmarkEnd w:id="47"/>
      <w:bookmarkEnd w:id="48"/>
      <w:bookmarkEnd w:id="49"/>
    </w:p>
    <w:p w14:paraId="77FF5AA9" w14:textId="77777777" w:rsidR="006857E6" w:rsidRPr="00B24500" w:rsidRDefault="006857E6" w:rsidP="00F175E4">
      <w:pPr>
        <w:pStyle w:val="ListNumber"/>
        <w:numPr>
          <w:ilvl w:val="1"/>
          <w:numId w:val="26"/>
        </w:numPr>
        <w:spacing w:after="200" w:line="276" w:lineRule="auto"/>
        <w:ind w:left="426" w:hanging="431"/>
      </w:pPr>
      <w:bookmarkStart w:id="50" w:name="_Toc49945828"/>
      <w:bookmarkStart w:id="51" w:name="_Toc49945893"/>
      <w:r w:rsidRPr="00B24500">
        <w:t>An RTO is exempt from collecting and submitting data compliant with AVETMISS for the National VET Provider Collection where collection or submission of that data:</w:t>
      </w:r>
    </w:p>
    <w:p w14:paraId="1A460094" w14:textId="77777777" w:rsidR="006857E6" w:rsidRPr="00B24500" w:rsidRDefault="006857E6" w:rsidP="00F175E4">
      <w:pPr>
        <w:pStyle w:val="ListBullet"/>
        <w:numPr>
          <w:ilvl w:val="1"/>
          <w:numId w:val="27"/>
        </w:numPr>
        <w:spacing w:after="200" w:line="276" w:lineRule="auto"/>
        <w:ind w:left="993"/>
        <w:contextualSpacing/>
      </w:pPr>
      <w:r w:rsidRPr="00B24500">
        <w:t>would conflict with defence or national security legislation; or</w:t>
      </w:r>
    </w:p>
    <w:p w14:paraId="0A90F8EC" w14:textId="77777777" w:rsidR="006857E6" w:rsidRPr="00B24500" w:rsidRDefault="006857E6" w:rsidP="00F175E4">
      <w:pPr>
        <w:pStyle w:val="ListBullet"/>
        <w:numPr>
          <w:ilvl w:val="1"/>
          <w:numId w:val="27"/>
        </w:numPr>
        <w:spacing w:after="200" w:line="276" w:lineRule="auto"/>
        <w:ind w:left="993"/>
        <w:contextualSpacing/>
      </w:pPr>
      <w:r w:rsidRPr="00B24500">
        <w:t>could jeopardise the security of defence, border protection, customs, national security or police personnel.</w:t>
      </w:r>
    </w:p>
    <w:p w14:paraId="76AA3053" w14:textId="77777777" w:rsidR="006857E6" w:rsidRPr="00B24500" w:rsidRDefault="006857E6" w:rsidP="00F175E4">
      <w:pPr>
        <w:pStyle w:val="ListNumber"/>
        <w:numPr>
          <w:ilvl w:val="1"/>
          <w:numId w:val="26"/>
        </w:numPr>
        <w:spacing w:after="200" w:line="276" w:lineRule="auto"/>
        <w:ind w:left="426" w:hanging="431"/>
      </w:pPr>
      <w:r w:rsidRPr="00B24500">
        <w:t>The exemptions under section 5.3 only apply to specific programs or students where security may be jeopardised. Where an RTO also delivers training that would not conflict with defence or national security legislation or where the security of defence, border protection, customs, national security or police personnel is not jeopardised, it must collect and report data compliant with AVETMISS for the National VET Provider Collection on the training and students that are not exempt under section 5.3.</w:t>
      </w:r>
    </w:p>
    <w:p w14:paraId="7A0CE200" w14:textId="77777777" w:rsidR="006857E6" w:rsidRPr="009B4A72" w:rsidRDefault="006857E6" w:rsidP="004742CD">
      <w:pPr>
        <w:pStyle w:val="Heading4"/>
      </w:pPr>
      <w:bookmarkStart w:id="52" w:name="_Toc119576762"/>
      <w:r w:rsidRPr="009B4A72">
        <w:t>Delivery of emergency or safety community services exemption</w:t>
      </w:r>
      <w:bookmarkEnd w:id="50"/>
      <w:bookmarkEnd w:id="51"/>
      <w:bookmarkEnd w:id="52"/>
    </w:p>
    <w:p w14:paraId="5B4711F5" w14:textId="77777777" w:rsidR="006857E6" w:rsidRPr="00572CE8" w:rsidRDefault="006857E6" w:rsidP="00F175E4">
      <w:pPr>
        <w:pStyle w:val="ListNumber"/>
        <w:numPr>
          <w:ilvl w:val="1"/>
          <w:numId w:val="26"/>
        </w:numPr>
        <w:spacing w:after="200" w:line="276" w:lineRule="auto"/>
        <w:ind w:left="426" w:hanging="431"/>
      </w:pPr>
      <w:bookmarkStart w:id="53" w:name="_Toc49945829"/>
      <w:bookmarkStart w:id="54" w:name="_Toc49945894"/>
      <w:r w:rsidRPr="00572CE8">
        <w:t>An RTO is exempt from collecting and submitting data compliant with AVETMISS for the National VET Provider Collection where the:</w:t>
      </w:r>
    </w:p>
    <w:p w14:paraId="5088DCDD" w14:textId="77777777" w:rsidR="006857E6" w:rsidRPr="00572CE8" w:rsidRDefault="006857E6" w:rsidP="00F175E4">
      <w:pPr>
        <w:pStyle w:val="ListBullet"/>
        <w:numPr>
          <w:ilvl w:val="1"/>
          <w:numId w:val="28"/>
        </w:numPr>
        <w:spacing w:after="200" w:line="276" w:lineRule="auto"/>
        <w:ind w:left="993"/>
        <w:contextualSpacing/>
      </w:pPr>
      <w:r w:rsidRPr="00572CE8">
        <w:t>RTO is providing emergency or safety related services to the Australian community; and</w:t>
      </w:r>
    </w:p>
    <w:p w14:paraId="2D8DE39A" w14:textId="77777777" w:rsidR="006857E6" w:rsidRPr="00572CE8" w:rsidRDefault="006857E6" w:rsidP="00F175E4">
      <w:pPr>
        <w:pStyle w:val="ListBullet"/>
        <w:numPr>
          <w:ilvl w:val="1"/>
          <w:numId w:val="27"/>
        </w:numPr>
        <w:spacing w:after="200" w:line="276" w:lineRule="auto"/>
        <w:ind w:left="993"/>
        <w:contextualSpacing/>
      </w:pPr>
      <w:r w:rsidRPr="00572CE8">
        <w:t>RTO is registered as a charity with the Australian Charities and Not-For-Profits Commission; and</w:t>
      </w:r>
    </w:p>
    <w:p w14:paraId="37615234" w14:textId="77777777" w:rsidR="006857E6" w:rsidRPr="00572CE8" w:rsidRDefault="006857E6" w:rsidP="00F175E4">
      <w:pPr>
        <w:pStyle w:val="ListBullet"/>
        <w:numPr>
          <w:ilvl w:val="1"/>
          <w:numId w:val="27"/>
        </w:numPr>
        <w:spacing w:after="200" w:line="276" w:lineRule="auto"/>
        <w:ind w:left="993"/>
        <w:contextualSpacing/>
      </w:pPr>
      <w:r w:rsidRPr="00572CE8">
        <w:t>RTO provides volunteers, employees, contractors or other students with Nationally Recognised Training for which it receives no payment; and</w:t>
      </w:r>
    </w:p>
    <w:p w14:paraId="2B9B64C4" w14:textId="77777777" w:rsidR="006857E6" w:rsidRPr="00572CE8" w:rsidRDefault="006857E6" w:rsidP="00F175E4">
      <w:pPr>
        <w:pStyle w:val="ListBullet"/>
        <w:numPr>
          <w:ilvl w:val="1"/>
          <w:numId w:val="27"/>
        </w:numPr>
        <w:spacing w:after="200" w:line="276" w:lineRule="auto"/>
        <w:ind w:left="993"/>
        <w:contextualSpacing/>
      </w:pPr>
      <w:r w:rsidRPr="00572CE8">
        <w:t>ability of the RTO to provide services to the community may be adversely impacted if it was required to collect and submit data compliant with AVETMISS for the National VET Provider Collection on all students.</w:t>
      </w:r>
    </w:p>
    <w:p w14:paraId="03757ECF" w14:textId="77777777" w:rsidR="006857E6" w:rsidRPr="00572CE8" w:rsidRDefault="006857E6" w:rsidP="00F175E4">
      <w:pPr>
        <w:pStyle w:val="ListNumber"/>
        <w:numPr>
          <w:ilvl w:val="1"/>
          <w:numId w:val="26"/>
        </w:numPr>
        <w:spacing w:after="200" w:line="276" w:lineRule="auto"/>
        <w:ind w:left="426" w:hanging="431"/>
      </w:pPr>
      <w:r w:rsidRPr="00572CE8">
        <w:t xml:space="preserve">However, where an RTO comes within the scope of section 5.5 and a student does provide their USI to the RTO, the exemption does not </w:t>
      </w:r>
      <w:proofErr w:type="gramStart"/>
      <w:r w:rsidRPr="00572CE8">
        <w:t>apply</w:t>
      </w:r>
      <w:proofErr w:type="gramEnd"/>
      <w:r w:rsidRPr="00572CE8">
        <w:t xml:space="preserve"> and the RTO must report data compliant with AVETMISS for the National VET Provider Collection.</w:t>
      </w:r>
    </w:p>
    <w:p w14:paraId="4D8E893D" w14:textId="77777777" w:rsidR="006857E6" w:rsidRPr="00572CE8" w:rsidRDefault="006857E6" w:rsidP="00F175E4">
      <w:pPr>
        <w:pStyle w:val="ListNumber"/>
        <w:numPr>
          <w:ilvl w:val="1"/>
          <w:numId w:val="26"/>
        </w:numPr>
        <w:spacing w:after="200" w:line="276" w:lineRule="auto"/>
        <w:ind w:left="426" w:hanging="431"/>
      </w:pPr>
      <w:r w:rsidRPr="00572CE8">
        <w:t>Where an exemption under section 5.3 or 5.5 exists, the RTO must collect and submit annual aggregate competency commencement and completion data that does not identify the student, their location, or other fields deemed within the scope of the exemption for each program and subject. The data must be submitted directly to NCVER for all activity covered by the exemption, by the end of March of the year following the year in which the training occurred.</w:t>
      </w:r>
    </w:p>
    <w:p w14:paraId="7033D248" w14:textId="77777777" w:rsidR="006857E6" w:rsidRPr="009B4A72" w:rsidRDefault="006857E6" w:rsidP="004742CD">
      <w:pPr>
        <w:pStyle w:val="Heading4"/>
      </w:pPr>
      <w:bookmarkStart w:id="55" w:name="_Toc119576763"/>
      <w:r w:rsidRPr="009B4A72">
        <w:t>Advising students of the implications of not reporting</w:t>
      </w:r>
      <w:bookmarkEnd w:id="53"/>
      <w:bookmarkEnd w:id="54"/>
      <w:bookmarkEnd w:id="55"/>
    </w:p>
    <w:p w14:paraId="0F170E4B" w14:textId="77777777" w:rsidR="006857E6" w:rsidRPr="00DB0317" w:rsidRDefault="006857E6" w:rsidP="00F175E4">
      <w:pPr>
        <w:pStyle w:val="ListNumber"/>
        <w:numPr>
          <w:ilvl w:val="1"/>
          <w:numId w:val="26"/>
        </w:numPr>
        <w:spacing w:after="200" w:line="276" w:lineRule="auto"/>
        <w:ind w:left="426" w:hanging="431"/>
      </w:pPr>
      <w:bookmarkStart w:id="56" w:name="_Toc49945830"/>
      <w:bookmarkStart w:id="57" w:name="_Toc49945895"/>
      <w:r w:rsidRPr="00572CE8">
        <w:t>P</w:t>
      </w:r>
      <w:r>
        <w:t xml:space="preserve">rior to a student’s commencement of training </w:t>
      </w:r>
      <w:r w:rsidRPr="00DB0317">
        <w:t xml:space="preserve">that </w:t>
      </w:r>
      <w:r>
        <w:t>has an exemption</w:t>
      </w:r>
      <w:r w:rsidRPr="00DB0317">
        <w:t xml:space="preserve"> from </w:t>
      </w:r>
      <w:r>
        <w:t>submitting</w:t>
      </w:r>
      <w:r w:rsidRPr="00DB0317">
        <w:t xml:space="preserve"> </w:t>
      </w:r>
      <w:r w:rsidRPr="00572CE8">
        <w:t xml:space="preserve">data compliant with AVETMISS for the National VET Provider Collection, </w:t>
      </w:r>
      <w:r>
        <w:t xml:space="preserve">an RTO </w:t>
      </w:r>
      <w:r w:rsidRPr="00DB0317">
        <w:t xml:space="preserve">must inform </w:t>
      </w:r>
      <w:r>
        <w:t>the student</w:t>
      </w:r>
      <w:r w:rsidRPr="00DB0317">
        <w:t xml:space="preserve"> that </w:t>
      </w:r>
      <w:r>
        <w:t>their</w:t>
      </w:r>
      <w:r w:rsidRPr="00DB0317">
        <w:t xml:space="preserve"> training </w:t>
      </w:r>
      <w:r>
        <w:t xml:space="preserve">activity </w:t>
      </w:r>
      <w:r w:rsidRPr="00DB0317">
        <w:t xml:space="preserve">will not be included in the National VET Provider Collection and </w:t>
      </w:r>
      <w:r w:rsidRPr="00572CE8">
        <w:t xml:space="preserve">that the training activity </w:t>
      </w:r>
      <w:r w:rsidRPr="00DB0317">
        <w:t xml:space="preserve">will not appear on </w:t>
      </w:r>
      <w:r>
        <w:t xml:space="preserve">their </w:t>
      </w:r>
      <w:r w:rsidRPr="00DB0317">
        <w:t>Authenticated VET Transcript</w:t>
      </w:r>
      <w:r>
        <w:t xml:space="preserve">, unless the student provides their USI under </w:t>
      </w:r>
      <w:r w:rsidRPr="00947CD3">
        <w:t>section 5.6.</w:t>
      </w:r>
    </w:p>
    <w:p w14:paraId="028C09B9" w14:textId="77777777" w:rsidR="006857E6" w:rsidRPr="009B4A72" w:rsidRDefault="006857E6" w:rsidP="004742CD">
      <w:pPr>
        <w:pStyle w:val="Heading4"/>
      </w:pPr>
      <w:bookmarkStart w:id="58" w:name="_Toc119576764"/>
      <w:r w:rsidRPr="009B4A72">
        <w:t>Determining an exemption</w:t>
      </w:r>
      <w:bookmarkEnd w:id="56"/>
      <w:bookmarkEnd w:id="57"/>
      <w:bookmarkEnd w:id="58"/>
    </w:p>
    <w:p w14:paraId="515DB3B5" w14:textId="77777777" w:rsidR="006857E6" w:rsidRDefault="006857E6" w:rsidP="00F175E4">
      <w:pPr>
        <w:pStyle w:val="ListNumber"/>
        <w:numPr>
          <w:ilvl w:val="1"/>
          <w:numId w:val="26"/>
        </w:numPr>
        <w:spacing w:after="200" w:line="276" w:lineRule="auto"/>
        <w:ind w:left="426" w:hanging="431"/>
      </w:pPr>
      <w:bookmarkStart w:id="59" w:name="_Toc49945831"/>
      <w:bookmarkStart w:id="60" w:name="_Toc49945896"/>
      <w:r w:rsidRPr="00572CE8">
        <w:t>RTOs must consult their VET Regulator for an exemption from submitting data compliant with AVETMISS for the National VET Provider Collection. RTOs will need to provide evidence to support their claim for an exemption, against the programs in their Scope of Registration.</w:t>
      </w:r>
    </w:p>
    <w:p w14:paraId="12C3F4C2" w14:textId="77777777" w:rsidR="006857E6" w:rsidRPr="00572CE8" w:rsidRDefault="006857E6" w:rsidP="00F175E4">
      <w:pPr>
        <w:pStyle w:val="ListNumber"/>
        <w:numPr>
          <w:ilvl w:val="1"/>
          <w:numId w:val="26"/>
        </w:numPr>
        <w:spacing w:after="200" w:line="276" w:lineRule="auto"/>
        <w:ind w:left="426" w:hanging="431"/>
      </w:pPr>
      <w:r w:rsidRPr="00572CE8">
        <w:t>An exemption will remain in place until the:</w:t>
      </w:r>
    </w:p>
    <w:p w14:paraId="02918455" w14:textId="77777777" w:rsidR="006857E6" w:rsidRPr="00572CE8" w:rsidRDefault="006857E6" w:rsidP="00F175E4">
      <w:pPr>
        <w:pStyle w:val="ListBullet"/>
        <w:numPr>
          <w:ilvl w:val="1"/>
          <w:numId w:val="29"/>
        </w:numPr>
        <w:spacing w:after="200" w:line="276" w:lineRule="auto"/>
        <w:ind w:left="993"/>
        <w:contextualSpacing/>
      </w:pPr>
      <w:r w:rsidRPr="00572CE8">
        <w:t>RTO’s registration ceases; or</w:t>
      </w:r>
    </w:p>
    <w:p w14:paraId="238E59CB" w14:textId="77777777" w:rsidR="006857E6" w:rsidRPr="00572CE8" w:rsidRDefault="006857E6" w:rsidP="00F175E4">
      <w:pPr>
        <w:pStyle w:val="ListBullet"/>
        <w:numPr>
          <w:ilvl w:val="1"/>
          <w:numId w:val="28"/>
        </w:numPr>
        <w:spacing w:after="200" w:line="276" w:lineRule="auto"/>
        <w:ind w:left="993"/>
        <w:contextualSpacing/>
      </w:pPr>
      <w:r w:rsidRPr="00572CE8">
        <w:t>exemption is revoked by the RTO’s VET Regulator; or</w:t>
      </w:r>
    </w:p>
    <w:p w14:paraId="27177AF8" w14:textId="77777777" w:rsidR="006857E6" w:rsidRPr="00572CE8" w:rsidRDefault="006857E6" w:rsidP="00F175E4">
      <w:pPr>
        <w:pStyle w:val="ListBullet"/>
        <w:numPr>
          <w:ilvl w:val="1"/>
          <w:numId w:val="28"/>
        </w:numPr>
        <w:spacing w:after="200" w:line="276" w:lineRule="auto"/>
        <w:ind w:left="993"/>
        <w:contextualSpacing/>
      </w:pPr>
      <w:r w:rsidRPr="00572CE8">
        <w:t>program (or replacement program) for which the exemption applies is removed from the RTO’s Scope of Registration; or</w:t>
      </w:r>
    </w:p>
    <w:p w14:paraId="4AD54BBE" w14:textId="77777777" w:rsidR="006857E6" w:rsidRPr="00572CE8" w:rsidRDefault="006857E6" w:rsidP="00F175E4">
      <w:pPr>
        <w:pStyle w:val="ListBullet"/>
        <w:numPr>
          <w:ilvl w:val="1"/>
          <w:numId w:val="28"/>
        </w:numPr>
        <w:spacing w:after="200" w:line="276" w:lineRule="auto"/>
        <w:ind w:left="993"/>
        <w:contextualSpacing/>
      </w:pPr>
      <w:r w:rsidRPr="00572CE8">
        <w:t>RTO voluntarily rescinds its entitlement to the exemption.</w:t>
      </w:r>
    </w:p>
    <w:p w14:paraId="73C79515" w14:textId="77777777" w:rsidR="006857E6" w:rsidRPr="00572CE8" w:rsidRDefault="006857E6" w:rsidP="00F175E4">
      <w:pPr>
        <w:pStyle w:val="ListNumber"/>
        <w:numPr>
          <w:ilvl w:val="1"/>
          <w:numId w:val="26"/>
        </w:numPr>
        <w:spacing w:after="200" w:line="276" w:lineRule="auto"/>
        <w:ind w:left="426" w:hanging="431"/>
      </w:pPr>
      <w:r w:rsidRPr="00572CE8">
        <w:t>An exemption does not apply until the relevant VET Regulator has advised the RTO in writing that the exemption is granted for a defined delivery scope. The VET Regulator will advise NCVER of the RTO and scope of exemption that has been granted.</w:t>
      </w:r>
    </w:p>
    <w:p w14:paraId="4AAF3765" w14:textId="77777777" w:rsidR="006857E6" w:rsidRPr="00572CE8" w:rsidRDefault="006857E6" w:rsidP="00F175E4">
      <w:pPr>
        <w:pStyle w:val="ListNumber"/>
        <w:numPr>
          <w:ilvl w:val="1"/>
          <w:numId w:val="26"/>
        </w:numPr>
        <w:spacing w:after="200" w:line="276" w:lineRule="auto"/>
        <w:ind w:left="426" w:hanging="431"/>
      </w:pPr>
      <w:r w:rsidRPr="00572CE8">
        <w:t>A VET Regulator may:</w:t>
      </w:r>
    </w:p>
    <w:p w14:paraId="3EED05C4" w14:textId="77777777" w:rsidR="006857E6" w:rsidRPr="00572CE8" w:rsidRDefault="006857E6" w:rsidP="00F175E4">
      <w:pPr>
        <w:pStyle w:val="ListBullet"/>
        <w:numPr>
          <w:ilvl w:val="1"/>
          <w:numId w:val="30"/>
        </w:numPr>
        <w:spacing w:after="200" w:line="276" w:lineRule="auto"/>
        <w:ind w:left="993"/>
        <w:contextualSpacing/>
      </w:pPr>
      <w:r w:rsidRPr="00572CE8">
        <w:t>place conditions on or limit the extent of an RTO’s exemption; or</w:t>
      </w:r>
    </w:p>
    <w:p w14:paraId="26031582" w14:textId="77777777" w:rsidR="006857E6" w:rsidRPr="00572CE8" w:rsidRDefault="006857E6" w:rsidP="00F175E4">
      <w:pPr>
        <w:pStyle w:val="ListBullet"/>
        <w:keepNext/>
        <w:numPr>
          <w:ilvl w:val="1"/>
          <w:numId w:val="28"/>
        </w:numPr>
        <w:spacing w:after="200" w:line="276" w:lineRule="auto"/>
        <w:ind w:left="993" w:hanging="493"/>
        <w:contextualSpacing/>
      </w:pPr>
      <w:r w:rsidRPr="00572CE8">
        <w:t>revoke an exemption previously granted for reasons including, but not limited to:</w:t>
      </w:r>
    </w:p>
    <w:p w14:paraId="5F5CE5E1" w14:textId="77777777" w:rsidR="006857E6" w:rsidRPr="00572CE8" w:rsidRDefault="006857E6" w:rsidP="00F175E4">
      <w:pPr>
        <w:pStyle w:val="ListBullet"/>
        <w:numPr>
          <w:ilvl w:val="2"/>
          <w:numId w:val="28"/>
        </w:numPr>
        <w:tabs>
          <w:tab w:val="clear" w:pos="1985"/>
          <w:tab w:val="num" w:pos="1701"/>
        </w:tabs>
        <w:spacing w:after="200" w:line="276" w:lineRule="auto"/>
        <w:ind w:left="1560"/>
        <w:contextualSpacing/>
      </w:pPr>
      <w:r w:rsidRPr="00572CE8">
        <w:t>enforcement action taken by a VET Regulator; and</w:t>
      </w:r>
    </w:p>
    <w:p w14:paraId="09EBD7C9" w14:textId="77777777" w:rsidR="006857E6" w:rsidRPr="00572CE8" w:rsidRDefault="006857E6" w:rsidP="00F175E4">
      <w:pPr>
        <w:pStyle w:val="ListBullet"/>
        <w:numPr>
          <w:ilvl w:val="2"/>
          <w:numId w:val="28"/>
        </w:numPr>
        <w:tabs>
          <w:tab w:val="clear" w:pos="1985"/>
          <w:tab w:val="num" w:pos="1701"/>
        </w:tabs>
        <w:spacing w:after="200" w:line="276" w:lineRule="auto"/>
        <w:ind w:left="1560"/>
        <w:contextualSpacing/>
      </w:pPr>
      <w:r w:rsidRPr="00572CE8">
        <w:t>significant change to an RTO’s business operations or governance.</w:t>
      </w:r>
    </w:p>
    <w:p w14:paraId="37C1F4D7" w14:textId="77777777" w:rsidR="006857E6" w:rsidRPr="00572CE8" w:rsidRDefault="006857E6" w:rsidP="00F175E4">
      <w:pPr>
        <w:pStyle w:val="ListNumber"/>
        <w:numPr>
          <w:ilvl w:val="1"/>
          <w:numId w:val="26"/>
        </w:numPr>
        <w:spacing w:after="200" w:line="276" w:lineRule="auto"/>
        <w:ind w:left="426" w:hanging="431"/>
      </w:pPr>
      <w:r w:rsidRPr="00572CE8">
        <w:t>Where an exemption is not granted or an exemption is revoked, the VET Regulator must give the reasons in writing to the RTO.</w:t>
      </w:r>
    </w:p>
    <w:p w14:paraId="26DAA623" w14:textId="77777777" w:rsidR="006857E6" w:rsidRPr="00572CE8" w:rsidRDefault="006857E6" w:rsidP="00F175E4">
      <w:pPr>
        <w:pStyle w:val="ListNumber"/>
        <w:numPr>
          <w:ilvl w:val="1"/>
          <w:numId w:val="26"/>
        </w:numPr>
        <w:spacing w:after="200" w:line="276" w:lineRule="auto"/>
        <w:ind w:left="426" w:hanging="431"/>
      </w:pPr>
      <w:proofErr w:type="gramStart"/>
      <w:r w:rsidRPr="00572CE8">
        <w:t>In the event that</w:t>
      </w:r>
      <w:proofErr w:type="gramEnd"/>
      <w:r w:rsidRPr="00572CE8">
        <w:t xml:space="preserve"> an RTO’s claim for an exemption is not granted or an exemption is revoked, the RTO may lodge an application for internal review of the decision with the relevant VET Regulator’s most senior officeholder.</w:t>
      </w:r>
    </w:p>
    <w:p w14:paraId="2D2451E0" w14:textId="77777777" w:rsidR="006857E6" w:rsidRPr="00C2137B" w:rsidRDefault="006857E6" w:rsidP="00F175E4">
      <w:pPr>
        <w:pStyle w:val="ListNumber"/>
        <w:numPr>
          <w:ilvl w:val="1"/>
          <w:numId w:val="26"/>
        </w:numPr>
        <w:spacing w:after="200" w:line="276" w:lineRule="auto"/>
        <w:ind w:left="426" w:hanging="431"/>
      </w:pPr>
      <w:r w:rsidRPr="00572CE8">
        <w:t>If an RTO that had an approved ‘national security’ or ‘vital community services’ exemption prior to 1 January 2018, that exemption will continue to apply until 30 June 2018. From 1 July 2018, only exemptions under Part B will operate.</w:t>
      </w:r>
      <w:bookmarkStart w:id="61" w:name="_Toc119576765"/>
      <w:bookmarkEnd w:id="61"/>
    </w:p>
    <w:p w14:paraId="6565CAF3" w14:textId="77777777" w:rsidR="006857E6" w:rsidRPr="00F51C18" w:rsidRDefault="006857E6" w:rsidP="004742CD">
      <w:pPr>
        <w:pStyle w:val="Heading3"/>
      </w:pPr>
      <w:bookmarkStart w:id="62" w:name="_Toc119576766"/>
      <w:bookmarkStart w:id="63" w:name="_Toc234312811"/>
      <w:r w:rsidRPr="00286779">
        <w:t>Deregistration of RTOs and reporting</w:t>
      </w:r>
      <w:bookmarkEnd w:id="59"/>
      <w:bookmarkEnd w:id="60"/>
      <w:bookmarkEnd w:id="62"/>
      <w:bookmarkEnd w:id="63"/>
    </w:p>
    <w:p w14:paraId="0D27BE8C" w14:textId="77777777" w:rsidR="006857E6" w:rsidRPr="00572CE8" w:rsidRDefault="006857E6" w:rsidP="00F175E4">
      <w:pPr>
        <w:pStyle w:val="ListNumber"/>
        <w:numPr>
          <w:ilvl w:val="1"/>
          <w:numId w:val="31"/>
        </w:numPr>
        <w:spacing w:after="200" w:line="276" w:lineRule="auto"/>
        <w:ind w:left="426"/>
      </w:pPr>
      <w:bookmarkStart w:id="64" w:name="_Toc49945832"/>
      <w:bookmarkStart w:id="65" w:name="_Toc49945897"/>
      <w:r w:rsidRPr="00572CE8">
        <w:t xml:space="preserve">If the registration of an RTO ceases for whatever reason, the RTO must submit accurate, complete and up to date data compliant with AVETMISS for the National VET Provider Collection, for the time up to the date its registration as an RTO </w:t>
      </w:r>
      <w:proofErr w:type="gramStart"/>
      <w:r w:rsidRPr="00572CE8">
        <w:t>ceases, and</w:t>
      </w:r>
      <w:proofErr w:type="gramEnd"/>
      <w:r w:rsidRPr="00572CE8">
        <w:t xml:space="preserve"> notify the VET Regulator that this has occurred.</w:t>
      </w:r>
    </w:p>
    <w:p w14:paraId="48C5B469" w14:textId="77777777" w:rsidR="006857E6" w:rsidRPr="00572CE8" w:rsidRDefault="006857E6" w:rsidP="00F175E4">
      <w:pPr>
        <w:pStyle w:val="ListNumber"/>
        <w:numPr>
          <w:ilvl w:val="1"/>
          <w:numId w:val="31"/>
        </w:numPr>
        <w:spacing w:after="200" w:line="276" w:lineRule="auto"/>
        <w:ind w:left="426"/>
      </w:pPr>
      <w:r w:rsidRPr="00572CE8">
        <w:t>Where an exemption applies and the registration of an RTO ceases, the RTO must submit accurate, complete and up to date aggregate competency commencement and completion data, covering the period since its last data submission up to the date its registration as an RTO ceases, and notify the VET Regulator that this has occurred.</w:t>
      </w:r>
    </w:p>
    <w:p w14:paraId="63A6F8C8" w14:textId="77777777" w:rsidR="006857E6" w:rsidRPr="00286779" w:rsidRDefault="006857E6" w:rsidP="004742CD">
      <w:pPr>
        <w:pStyle w:val="Heading3"/>
      </w:pPr>
      <w:bookmarkStart w:id="66" w:name="_Toc119576767"/>
      <w:bookmarkStart w:id="67" w:name="_Toc234312812"/>
      <w:r w:rsidRPr="00286779">
        <w:t>Mandatory notifications to data providers</w:t>
      </w:r>
      <w:bookmarkEnd w:id="64"/>
      <w:bookmarkEnd w:id="65"/>
      <w:bookmarkEnd w:id="66"/>
      <w:bookmarkEnd w:id="67"/>
    </w:p>
    <w:p w14:paraId="17A30C4A" w14:textId="77777777" w:rsidR="006857E6" w:rsidRPr="00572CE8" w:rsidDel="00115E18" w:rsidRDefault="006857E6" w:rsidP="00F175E4">
      <w:pPr>
        <w:pStyle w:val="ListNumber"/>
        <w:numPr>
          <w:ilvl w:val="1"/>
          <w:numId w:val="32"/>
        </w:numPr>
        <w:spacing w:after="200" w:line="276" w:lineRule="auto"/>
        <w:ind w:left="426"/>
      </w:pPr>
      <w:r w:rsidRPr="00572CE8">
        <w:t xml:space="preserve">It is the responsibility of RTOs to ensure students who provide an RTO with personal information that will be included in the National VET Provider Collection are reasonably aware the information may be </w:t>
      </w:r>
      <w:r>
        <w:t xml:space="preserve">collected, </w:t>
      </w:r>
      <w:r w:rsidRPr="00572CE8">
        <w:t>used or disclosed for the purposes</w:t>
      </w:r>
      <w:r>
        <w:t xml:space="preserve"> set out in the Privacy Notice at Schedule 1 of the Policy.</w:t>
      </w:r>
    </w:p>
    <w:p w14:paraId="651B417B" w14:textId="77777777" w:rsidR="006857E6" w:rsidRPr="00202008" w:rsidRDefault="006857E6" w:rsidP="00F175E4">
      <w:pPr>
        <w:pStyle w:val="ListNumber"/>
        <w:numPr>
          <w:ilvl w:val="1"/>
          <w:numId w:val="32"/>
        </w:numPr>
        <w:spacing w:after="200" w:line="276" w:lineRule="auto"/>
        <w:ind w:left="426"/>
      </w:pPr>
      <w:r w:rsidRPr="00746BB6">
        <w:t>Where personal information is collected</w:t>
      </w:r>
      <w:r w:rsidRPr="00606456">
        <w:t xml:space="preserve"> from a student, RTOs must make students aware of the purposes for which their information may be collected, used or disclosed. RTOs</w:t>
      </w:r>
      <w:r w:rsidRPr="00606456" w:rsidDel="00E675DF">
        <w:t xml:space="preserve"> </w:t>
      </w:r>
      <w:r w:rsidRPr="00606456">
        <w:t xml:space="preserve">must give the student a copy of the Privacy Notice at Schedule 1 of this Policy. This can be achieved by including the ‘Privacy Notice’ during the student’s enrolment process. The minimum mandatory content for inclusion in a </w:t>
      </w:r>
      <w:r w:rsidRPr="00606456">
        <w:rPr>
          <w:i/>
          <w:iCs/>
        </w:rPr>
        <w:t>Privacy Notice</w:t>
      </w:r>
      <w:r w:rsidRPr="00606456">
        <w:t xml:space="preserve"> is at Schedule 1 of this </w:t>
      </w:r>
      <w:r w:rsidRPr="00202008">
        <w:t>Policy.</w:t>
      </w:r>
    </w:p>
    <w:p w14:paraId="61ABFA47" w14:textId="77777777" w:rsidR="006857E6" w:rsidRDefault="006857E6" w:rsidP="00F175E4">
      <w:pPr>
        <w:pStyle w:val="ListNumber"/>
        <w:numPr>
          <w:ilvl w:val="1"/>
          <w:numId w:val="32"/>
        </w:numPr>
        <w:spacing w:after="200" w:line="276" w:lineRule="auto"/>
        <w:ind w:left="426"/>
      </w:pPr>
      <w:r w:rsidRPr="00B701D9">
        <w:t xml:space="preserve">Version 3 of the Policy included revision of the notices at Schedules 1 and 2 and other updates following the enactment of the </w:t>
      </w:r>
      <w:r w:rsidRPr="00B701D9">
        <w:rPr>
          <w:i/>
          <w:iCs/>
        </w:rPr>
        <w:t>National Vocational Education and Training Regulator Amendment (Governance and Other Matters) Act 2020</w:t>
      </w:r>
      <w:r w:rsidRPr="00B701D9">
        <w:t>. It commenced on 1 January 2021</w:t>
      </w:r>
      <w:r w:rsidRPr="00572CE8">
        <w:t>.</w:t>
      </w:r>
    </w:p>
    <w:p w14:paraId="1DAD5388" w14:textId="77777777" w:rsidR="006857E6" w:rsidRPr="00572CE8" w:rsidRDefault="006857E6" w:rsidP="00F175E4">
      <w:pPr>
        <w:pStyle w:val="ListNumber"/>
        <w:numPr>
          <w:ilvl w:val="1"/>
          <w:numId w:val="32"/>
        </w:numPr>
        <w:spacing w:after="200" w:line="276" w:lineRule="auto"/>
        <w:ind w:left="426"/>
      </w:pPr>
      <w:r w:rsidRPr="00B701D9">
        <w:t xml:space="preserve">Version 3.3 of the policy includes further revisions to the notice at Schedule 1. It commences </w:t>
      </w:r>
      <w:r w:rsidRPr="000A6AA0">
        <w:t>on 1 January</w:t>
      </w:r>
      <w:r w:rsidRPr="00B701D9">
        <w:t xml:space="preserve"> 2027 for RTOs registered under the NVETR Act</w:t>
      </w:r>
      <w:r>
        <w:t>.</w:t>
      </w:r>
    </w:p>
    <w:p w14:paraId="1D6A44CD" w14:textId="77777777" w:rsidR="006857E6" w:rsidRPr="00572CE8" w:rsidRDefault="006857E6" w:rsidP="00F175E4">
      <w:pPr>
        <w:pStyle w:val="ListNumber"/>
        <w:numPr>
          <w:ilvl w:val="1"/>
          <w:numId w:val="32"/>
        </w:numPr>
        <w:spacing w:after="200" w:line="276" w:lineRule="auto"/>
        <w:ind w:left="426"/>
      </w:pPr>
      <w:r w:rsidRPr="00572CE8">
        <w:t>NCVER replicate</w:t>
      </w:r>
      <w:r>
        <w:t>s</w:t>
      </w:r>
      <w:r w:rsidRPr="00572CE8">
        <w:t xml:space="preserve"> the </w:t>
      </w:r>
      <w:r w:rsidRPr="006275C0">
        <w:rPr>
          <w:i/>
          <w:iCs/>
        </w:rPr>
        <w:t>Privacy Notice</w:t>
      </w:r>
      <w:r w:rsidRPr="00572CE8">
        <w:t xml:space="preserve"> in the AVETMISS Provider Collection </w:t>
      </w:r>
      <w:hyperlink r:id="rId18" w:history="1">
        <w:r w:rsidRPr="003A61C5">
          <w:rPr>
            <w:rStyle w:val="Hyperlink"/>
          </w:rPr>
          <w:t>standard enrolment requirements</w:t>
        </w:r>
      </w:hyperlink>
      <w:r>
        <w:rPr>
          <w:rStyle w:val="FootnoteReference"/>
        </w:rPr>
        <w:footnoteReference w:id="2"/>
      </w:r>
      <w:r>
        <w:t>.</w:t>
      </w:r>
    </w:p>
    <w:p w14:paraId="10DE2F63" w14:textId="77777777" w:rsidR="006857E6" w:rsidRPr="00572CE8" w:rsidRDefault="006857E6" w:rsidP="00F175E4">
      <w:pPr>
        <w:pStyle w:val="ListNumber"/>
        <w:numPr>
          <w:ilvl w:val="1"/>
          <w:numId w:val="32"/>
        </w:numPr>
        <w:spacing w:after="200" w:line="276" w:lineRule="auto"/>
        <w:ind w:left="426"/>
      </w:pPr>
      <w:r w:rsidRPr="00572CE8">
        <w:t>Additional requirements may apply to RTOs. Section 7 of this Policy is confined to VET Data collected</w:t>
      </w:r>
      <w:r>
        <w:t>, used</w:t>
      </w:r>
      <w:r w:rsidRPr="00572CE8">
        <w:t xml:space="preserve"> or disclosed under the National VET Data Policy and is not meant to address </w:t>
      </w:r>
      <w:proofErr w:type="gramStart"/>
      <w:r w:rsidRPr="00572CE8">
        <w:t>all of</w:t>
      </w:r>
      <w:proofErr w:type="gramEnd"/>
      <w:r w:rsidRPr="00572CE8">
        <w:t xml:space="preserve"> the possible</w:t>
      </w:r>
      <w:r>
        <w:t xml:space="preserve"> ranges of</w:t>
      </w:r>
      <w:r w:rsidRPr="00572CE8">
        <w:t xml:space="preserve"> obligations or responsibilities to which an RTO may be subject, including privacy obligations.</w:t>
      </w:r>
    </w:p>
    <w:p w14:paraId="36CCA44F" w14:textId="77777777" w:rsidR="006857E6" w:rsidRPr="00572CE8" w:rsidRDefault="006857E6" w:rsidP="00F175E4">
      <w:pPr>
        <w:pStyle w:val="ListNumber"/>
        <w:numPr>
          <w:ilvl w:val="1"/>
          <w:numId w:val="32"/>
        </w:numPr>
        <w:spacing w:after="200" w:line="276" w:lineRule="auto"/>
        <w:ind w:left="426"/>
      </w:pPr>
      <w:r w:rsidRPr="00572CE8">
        <w:t xml:space="preserve">Where an entity receives VET Data from an RTO for the purposes of Part B of this Policy, the entity must advise the RTO of the purposes for which the VET Data may be used by issuing the RTO with a </w:t>
      </w:r>
      <w:r w:rsidRPr="002E44ED">
        <w:rPr>
          <w:i/>
          <w:iCs/>
        </w:rPr>
        <w:t>VET Data Use Statement and RTO Declaration and Understanding.</w:t>
      </w:r>
      <w:r w:rsidRPr="00572CE8">
        <w:t xml:space="preserve"> The entity receiving the data must retain evidence that the RTO submitting data is aware of the purposes for which information may be used. This can be achieved through the RTO acknowledging a </w:t>
      </w:r>
      <w:r w:rsidRPr="002E44ED">
        <w:rPr>
          <w:i/>
          <w:iCs/>
        </w:rPr>
        <w:t>VET Data Use Statement and RTO Declaration and Understanding</w:t>
      </w:r>
      <w:r w:rsidRPr="00572CE8">
        <w:t xml:space="preserve"> as part of their submission process.</w:t>
      </w:r>
    </w:p>
    <w:p w14:paraId="63C83F24" w14:textId="77777777" w:rsidR="006857E6" w:rsidRPr="00572CE8" w:rsidRDefault="006857E6" w:rsidP="00F175E4">
      <w:pPr>
        <w:pStyle w:val="ListNumber"/>
        <w:numPr>
          <w:ilvl w:val="1"/>
          <w:numId w:val="32"/>
        </w:numPr>
        <w:spacing w:after="200" w:line="276" w:lineRule="auto"/>
        <w:ind w:left="426"/>
      </w:pPr>
      <w:r w:rsidRPr="00572CE8">
        <w:t xml:space="preserve">The minimum mandatory content for inclusion in a </w:t>
      </w:r>
      <w:r w:rsidRPr="0028082F">
        <w:rPr>
          <w:i/>
          <w:iCs/>
        </w:rPr>
        <w:t>VET Data Use Statement and RTO Declaration and Understanding</w:t>
      </w:r>
      <w:r w:rsidRPr="00572CE8">
        <w:t xml:space="preserve"> is at Schedule 2.</w:t>
      </w:r>
    </w:p>
    <w:p w14:paraId="142B3D1E" w14:textId="77777777" w:rsidR="006857E6" w:rsidRPr="0095636C" w:rsidRDefault="006857E6" w:rsidP="006857E6">
      <w:r>
        <w:rPr>
          <w:rStyle w:val="Hyperlink"/>
        </w:rPr>
        <w:br w:type="page"/>
      </w:r>
    </w:p>
    <w:p w14:paraId="59D47719" w14:textId="77777777" w:rsidR="006857E6" w:rsidRDefault="006857E6" w:rsidP="004742CD">
      <w:pPr>
        <w:pStyle w:val="Heading2"/>
      </w:pPr>
      <w:bookmarkStart w:id="68" w:name="_Toc119576768"/>
      <w:bookmarkStart w:id="69" w:name="_Toc234312813"/>
      <w:r>
        <w:t>Part C – VET Data access and disclosure</w:t>
      </w:r>
      <w:bookmarkEnd w:id="68"/>
      <w:bookmarkEnd w:id="69"/>
    </w:p>
    <w:p w14:paraId="46E9D3B2" w14:textId="77777777" w:rsidR="006857E6" w:rsidRPr="00F51C18" w:rsidRDefault="006857E6" w:rsidP="004742CD">
      <w:pPr>
        <w:pStyle w:val="Heading3"/>
      </w:pPr>
      <w:bookmarkStart w:id="70" w:name="_Toc49945834"/>
      <w:bookmarkStart w:id="71" w:name="_Toc49945899"/>
      <w:bookmarkStart w:id="72" w:name="_Toc119576769"/>
      <w:bookmarkStart w:id="73" w:name="_Toc234312814"/>
      <w:r>
        <w:t>Access to VET Data</w:t>
      </w:r>
      <w:bookmarkEnd w:id="70"/>
      <w:bookmarkEnd w:id="71"/>
      <w:bookmarkEnd w:id="72"/>
      <w:bookmarkEnd w:id="73"/>
    </w:p>
    <w:p w14:paraId="136B36CC" w14:textId="77777777" w:rsidR="006857E6" w:rsidRPr="002E44ED" w:rsidRDefault="006857E6" w:rsidP="00F175E4">
      <w:pPr>
        <w:pStyle w:val="ListNumber"/>
        <w:numPr>
          <w:ilvl w:val="1"/>
          <w:numId w:val="34"/>
        </w:numPr>
        <w:spacing w:after="200" w:line="276" w:lineRule="auto"/>
        <w:ind w:left="426"/>
      </w:pPr>
      <w:bookmarkStart w:id="74" w:name="_Toc49945835"/>
      <w:bookmarkStart w:id="75" w:name="_Toc49945900"/>
      <w:r w:rsidRPr="002E44ED">
        <w:t>The primary principle for information sharing in relation to VET is ‘open access to information’, which means that information should be open to public access unless there is a legal requirement to protect it.</w:t>
      </w:r>
    </w:p>
    <w:p w14:paraId="1321EF80" w14:textId="77777777" w:rsidR="006857E6" w:rsidRPr="002E44ED" w:rsidRDefault="006857E6" w:rsidP="00F175E4">
      <w:pPr>
        <w:pStyle w:val="ListNumber"/>
        <w:numPr>
          <w:ilvl w:val="1"/>
          <w:numId w:val="34"/>
        </w:numPr>
        <w:spacing w:after="200" w:line="276" w:lineRule="auto"/>
        <w:ind w:left="426"/>
      </w:pPr>
      <w:r w:rsidRPr="002E44ED">
        <w:t xml:space="preserve">Part C of this Policy applies to all past, current and future VET Data collected and reported to NCVER, except where disclosure would contravene applicable legislation, including the </w:t>
      </w:r>
      <w:r w:rsidRPr="002E44ED">
        <w:rPr>
          <w:i/>
          <w:iCs/>
        </w:rPr>
        <w:t>Student Identifiers Act 2014</w:t>
      </w:r>
      <w:r w:rsidRPr="002E44ED">
        <w:t xml:space="preserve"> </w:t>
      </w:r>
      <w:r>
        <w:t xml:space="preserve">(SI Act) </w:t>
      </w:r>
      <w:r w:rsidRPr="002E44ED">
        <w:t xml:space="preserve">and the </w:t>
      </w:r>
      <w:r w:rsidRPr="002E44ED">
        <w:rPr>
          <w:i/>
          <w:iCs/>
        </w:rPr>
        <w:t>Privacy Act 1988</w:t>
      </w:r>
      <w:r>
        <w:rPr>
          <w:i/>
          <w:iCs/>
        </w:rPr>
        <w:t xml:space="preserve"> </w:t>
      </w:r>
      <w:r>
        <w:t>(Privacy Act)</w:t>
      </w:r>
      <w:r w:rsidRPr="002E44ED">
        <w:t>, or breach any applicable agreement.</w:t>
      </w:r>
    </w:p>
    <w:p w14:paraId="17EDCE9B" w14:textId="77777777" w:rsidR="006857E6" w:rsidRPr="002E44ED" w:rsidRDefault="006857E6" w:rsidP="00F175E4">
      <w:pPr>
        <w:pStyle w:val="ListNumber"/>
        <w:numPr>
          <w:ilvl w:val="1"/>
          <w:numId w:val="34"/>
        </w:numPr>
        <w:spacing w:after="200" w:line="276" w:lineRule="auto"/>
        <w:ind w:left="426"/>
      </w:pPr>
      <w:r w:rsidRPr="002E44ED">
        <w:t>Part C of this Policy addresses the use of VET Data and:</w:t>
      </w:r>
    </w:p>
    <w:p w14:paraId="191BC044" w14:textId="77777777" w:rsidR="006857E6" w:rsidRPr="002E44ED" w:rsidRDefault="006857E6" w:rsidP="00F175E4">
      <w:pPr>
        <w:pStyle w:val="ListBullet"/>
        <w:numPr>
          <w:ilvl w:val="1"/>
          <w:numId w:val="33"/>
        </w:numPr>
        <w:spacing w:after="200" w:line="276" w:lineRule="auto"/>
        <w:ind w:left="993"/>
        <w:contextualSpacing/>
      </w:pPr>
      <w:r w:rsidRPr="002E44ED">
        <w:t>describes the processes for accessing VET Data held by NCVER;</w:t>
      </w:r>
    </w:p>
    <w:p w14:paraId="58ABADC5" w14:textId="77777777" w:rsidR="006857E6" w:rsidRPr="002E44ED" w:rsidRDefault="006857E6" w:rsidP="00F175E4">
      <w:pPr>
        <w:pStyle w:val="ListBullet"/>
        <w:numPr>
          <w:ilvl w:val="1"/>
          <w:numId w:val="30"/>
        </w:numPr>
        <w:spacing w:after="200" w:line="276" w:lineRule="auto"/>
        <w:ind w:left="993"/>
        <w:contextualSpacing/>
      </w:pPr>
      <w:r w:rsidRPr="002E44ED">
        <w:t>ensures the processes used to access VET Data are transparent and publicly available;</w:t>
      </w:r>
    </w:p>
    <w:p w14:paraId="4D3639D4" w14:textId="77777777" w:rsidR="006857E6" w:rsidRPr="002E44ED" w:rsidRDefault="006857E6" w:rsidP="00F175E4">
      <w:pPr>
        <w:pStyle w:val="ListBullet"/>
        <w:numPr>
          <w:ilvl w:val="1"/>
          <w:numId w:val="30"/>
        </w:numPr>
        <w:spacing w:after="200" w:line="276" w:lineRule="auto"/>
        <w:ind w:left="993"/>
        <w:contextualSpacing/>
      </w:pPr>
      <w:r w:rsidRPr="002E44ED">
        <w:t>explains how access to VET Data is consistent with the protection of an individual’s privacy (in line with the Privacy Act); and</w:t>
      </w:r>
    </w:p>
    <w:p w14:paraId="34555CFF" w14:textId="77777777" w:rsidR="006857E6" w:rsidRPr="002E44ED" w:rsidRDefault="006857E6" w:rsidP="00F175E4">
      <w:pPr>
        <w:pStyle w:val="ListBullet"/>
        <w:numPr>
          <w:ilvl w:val="1"/>
          <w:numId w:val="30"/>
        </w:numPr>
        <w:spacing w:after="200" w:line="276" w:lineRule="auto"/>
        <w:ind w:left="993"/>
        <w:contextualSpacing/>
      </w:pPr>
      <w:r w:rsidRPr="002E44ED">
        <w:t>sets out the requirements for disclosure of USIs by the Student Identifiers Registrar for the purposes of research.</w:t>
      </w:r>
    </w:p>
    <w:p w14:paraId="49DD7A74" w14:textId="77777777" w:rsidR="006857E6" w:rsidRPr="00F51C18" w:rsidRDefault="006857E6" w:rsidP="004742CD">
      <w:pPr>
        <w:pStyle w:val="Heading3"/>
      </w:pPr>
      <w:bookmarkStart w:id="76" w:name="_Toc119576770"/>
      <w:bookmarkStart w:id="77" w:name="_Toc234312815"/>
      <w:r w:rsidRPr="00286779">
        <w:t xml:space="preserve">Identifiable, de-identified and </w:t>
      </w:r>
      <w:proofErr w:type="spellStart"/>
      <w:r w:rsidRPr="00286779">
        <w:t>confidentialised</w:t>
      </w:r>
      <w:proofErr w:type="spellEnd"/>
      <w:r w:rsidRPr="00286779">
        <w:t xml:space="preserve"> data</w:t>
      </w:r>
      <w:bookmarkEnd w:id="74"/>
      <w:bookmarkEnd w:id="75"/>
      <w:bookmarkEnd w:id="76"/>
      <w:bookmarkEnd w:id="77"/>
    </w:p>
    <w:p w14:paraId="50AF897C" w14:textId="77777777" w:rsidR="006857E6" w:rsidRPr="002E44ED" w:rsidRDefault="006857E6" w:rsidP="00F175E4">
      <w:pPr>
        <w:pStyle w:val="ListNumber"/>
        <w:numPr>
          <w:ilvl w:val="1"/>
          <w:numId w:val="35"/>
        </w:numPr>
        <w:spacing w:after="200" w:line="276" w:lineRule="auto"/>
        <w:ind w:left="426"/>
      </w:pPr>
      <w:bookmarkStart w:id="78" w:name="_Toc49945836"/>
      <w:bookmarkStart w:id="79" w:name="_Toc49945901"/>
      <w:r w:rsidRPr="002E44ED">
        <w:t xml:space="preserve">This Policy distinguishes between identifiable data, de-identified data and </w:t>
      </w:r>
      <w:proofErr w:type="spellStart"/>
      <w:r w:rsidRPr="002E44ED">
        <w:t>confidentialised</w:t>
      </w:r>
      <w:proofErr w:type="spellEnd"/>
      <w:r w:rsidRPr="002E44ED">
        <w:t xml:space="preserve"> data. This ensures that access to data balances the needs of data users while protecting the privacy of individuals and the commercially sensitive information of RTOs.</w:t>
      </w:r>
    </w:p>
    <w:p w14:paraId="793A2F9D" w14:textId="77777777" w:rsidR="006857E6" w:rsidRDefault="006857E6" w:rsidP="006857E6">
      <w:pPr>
        <w:spacing w:after="0" w:line="240" w:lineRule="auto"/>
        <w:ind w:right="57"/>
        <w:jc w:val="center"/>
        <w:rPr>
          <w:rFonts w:ascii="Calibri" w:eastAsia="Calibri" w:hAnsi="Calibri" w:cs="Times New Roman"/>
        </w:rPr>
      </w:pPr>
      <w:r>
        <w:rPr>
          <w:noProof/>
          <w:lang w:eastAsia="en-AU"/>
        </w:rPr>
        <w:drawing>
          <wp:inline distT="0" distB="0" distL="0" distR="0" wp14:anchorId="3AA4EC64" wp14:editId="640D78EA">
            <wp:extent cx="3785191" cy="3155361"/>
            <wp:effectExtent l="0" t="0" r="6350" b="6985"/>
            <wp:docPr id="1" name="Picture 1" descr="Picture of people with names on their chests.&#10;Identifiable data - data which contains identifiers or which may reasonably enable the identification of an individual or organisation such as an RTO.&#10;Picture of people with numbers on their chests,&#10;De-identified data - data which does not contain government identifiers but which may still enable the identification of an individual or organisation.&#10;Picture of people, only one has a number.&#10;Confidentialised data- data provided in a manner that is unlikely to enable the identification of an individual or organisation and therefore is not 'personal information' under the Privacy 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46174" cy="3206196"/>
                    </a:xfrm>
                    <a:prstGeom prst="rect">
                      <a:avLst/>
                    </a:prstGeom>
                    <a:noFill/>
                    <a:ln>
                      <a:noFill/>
                    </a:ln>
                  </pic:spPr>
                </pic:pic>
              </a:graphicData>
            </a:graphic>
          </wp:inline>
        </w:drawing>
      </w:r>
    </w:p>
    <w:p w14:paraId="48418482" w14:textId="77777777" w:rsidR="006857E6" w:rsidRPr="002E44ED" w:rsidRDefault="006857E6" w:rsidP="00F175E4">
      <w:pPr>
        <w:pStyle w:val="ListBullet"/>
        <w:numPr>
          <w:ilvl w:val="1"/>
          <w:numId w:val="59"/>
        </w:numPr>
        <w:spacing w:after="200" w:line="276" w:lineRule="auto"/>
        <w:ind w:left="993"/>
        <w:contextualSpacing/>
      </w:pPr>
      <w:r w:rsidRPr="002E44ED">
        <w:t>Student unit record files containing USIs are identifiable data containing personal information and are subject to the Privacy Act, including the Australian Privacy Principles.</w:t>
      </w:r>
    </w:p>
    <w:p w14:paraId="14854D6A" w14:textId="77777777" w:rsidR="006857E6" w:rsidRPr="002E44ED" w:rsidRDefault="006857E6" w:rsidP="00F175E4">
      <w:pPr>
        <w:pStyle w:val="ListBullet"/>
        <w:numPr>
          <w:ilvl w:val="1"/>
          <w:numId w:val="59"/>
        </w:numPr>
        <w:spacing w:after="200" w:line="276" w:lineRule="auto"/>
        <w:ind w:left="993"/>
        <w:contextualSpacing/>
      </w:pPr>
      <w:r w:rsidRPr="002E44ED">
        <w:t>De-identified student unit record files that may enable the identification of some individuals are subject to the Privacy Act, including the Australian Privacy Principles.</w:t>
      </w:r>
    </w:p>
    <w:p w14:paraId="58F79B58" w14:textId="77777777" w:rsidR="006857E6" w:rsidRPr="002E44ED" w:rsidRDefault="006857E6" w:rsidP="00F175E4">
      <w:pPr>
        <w:pStyle w:val="ListBullet"/>
        <w:numPr>
          <w:ilvl w:val="1"/>
          <w:numId w:val="59"/>
        </w:numPr>
        <w:spacing w:after="200" w:line="276" w:lineRule="auto"/>
        <w:ind w:left="993"/>
        <w:contextualSpacing/>
      </w:pPr>
      <w:proofErr w:type="spellStart"/>
      <w:r w:rsidRPr="002E44ED">
        <w:t>Confidentialised</w:t>
      </w:r>
      <w:proofErr w:type="spellEnd"/>
      <w:r w:rsidRPr="002E44ED">
        <w:t xml:space="preserve"> student data that is unlikely to enable the identification of an individual is not personal information, as defined by the Privacy Act.</w:t>
      </w:r>
    </w:p>
    <w:p w14:paraId="2E0F75E2" w14:textId="77777777" w:rsidR="006857E6" w:rsidRDefault="006857E6" w:rsidP="007C5B3B">
      <w:pPr>
        <w:pStyle w:val="Heading3"/>
      </w:pPr>
      <w:bookmarkStart w:id="80" w:name="_Toc119576771"/>
      <w:bookmarkStart w:id="81" w:name="_Toc234312816"/>
      <w:r>
        <w:t>Published and unpublished VET Data</w:t>
      </w:r>
      <w:bookmarkEnd w:id="78"/>
      <w:bookmarkEnd w:id="79"/>
      <w:bookmarkEnd w:id="80"/>
      <w:bookmarkEnd w:id="81"/>
    </w:p>
    <w:p w14:paraId="222A1CB2" w14:textId="77777777" w:rsidR="006857E6" w:rsidRDefault="006857E6" w:rsidP="007C5B3B">
      <w:pPr>
        <w:pStyle w:val="Heading4"/>
      </w:pPr>
      <w:bookmarkStart w:id="82" w:name="_Toc49945837"/>
      <w:bookmarkStart w:id="83" w:name="_Toc49945902"/>
      <w:bookmarkStart w:id="84" w:name="_Toc119576772"/>
      <w:r>
        <w:t>Published data</w:t>
      </w:r>
      <w:bookmarkEnd w:id="82"/>
      <w:bookmarkEnd w:id="83"/>
      <w:bookmarkEnd w:id="84"/>
    </w:p>
    <w:p w14:paraId="449B97FB" w14:textId="77777777" w:rsidR="006857E6" w:rsidRPr="002E44ED" w:rsidRDefault="006857E6" w:rsidP="00F175E4">
      <w:pPr>
        <w:pStyle w:val="ListNumber"/>
        <w:numPr>
          <w:ilvl w:val="1"/>
          <w:numId w:val="36"/>
        </w:numPr>
        <w:spacing w:after="200" w:line="276" w:lineRule="auto"/>
        <w:ind w:left="426"/>
      </w:pPr>
      <w:bookmarkStart w:id="85" w:name="_Toc49945838"/>
      <w:bookmarkStart w:id="86" w:name="_Toc49945903"/>
      <w:r w:rsidRPr="002E44ED">
        <w:t>On behalf of the VET sector, NCVER makes:</w:t>
      </w:r>
    </w:p>
    <w:p w14:paraId="20223E52" w14:textId="77777777" w:rsidR="006857E6" w:rsidRPr="002E44ED" w:rsidRDefault="006857E6" w:rsidP="00F175E4">
      <w:pPr>
        <w:pStyle w:val="ListBullet"/>
        <w:numPr>
          <w:ilvl w:val="1"/>
          <w:numId w:val="60"/>
        </w:numPr>
        <w:spacing w:after="200" w:line="276" w:lineRule="auto"/>
        <w:ind w:left="993"/>
        <w:contextualSpacing/>
      </w:pPr>
      <w:r w:rsidRPr="002E44ED">
        <w:t>aggregate data</w:t>
      </w:r>
      <w:r>
        <w:t>;</w:t>
      </w:r>
    </w:p>
    <w:p w14:paraId="5CBD83DD" w14:textId="77777777" w:rsidR="006857E6" w:rsidRPr="002E44ED" w:rsidRDefault="006857E6" w:rsidP="00F175E4">
      <w:pPr>
        <w:pStyle w:val="ListBullet"/>
        <w:numPr>
          <w:ilvl w:val="1"/>
          <w:numId w:val="60"/>
        </w:numPr>
        <w:spacing w:after="200" w:line="276" w:lineRule="auto"/>
        <w:ind w:left="993"/>
        <w:contextualSpacing/>
      </w:pPr>
      <w:proofErr w:type="spellStart"/>
      <w:r w:rsidRPr="002E44ED">
        <w:t>confidentialised</w:t>
      </w:r>
      <w:proofErr w:type="spellEnd"/>
      <w:r w:rsidRPr="002E44ED">
        <w:t xml:space="preserve"> data about VET students and employers</w:t>
      </w:r>
      <w:r>
        <w:t>; and</w:t>
      </w:r>
    </w:p>
    <w:p w14:paraId="6D789857" w14:textId="77777777" w:rsidR="006857E6" w:rsidRPr="002E44ED" w:rsidRDefault="006857E6" w:rsidP="00F175E4">
      <w:pPr>
        <w:pStyle w:val="ListBullet"/>
        <w:numPr>
          <w:ilvl w:val="1"/>
          <w:numId w:val="60"/>
        </w:numPr>
        <w:spacing w:after="200" w:line="276" w:lineRule="auto"/>
        <w:ind w:left="993"/>
        <w:contextualSpacing/>
      </w:pPr>
      <w:r w:rsidRPr="002E44ED">
        <w:t>de-identified RTO level VET Activity Data</w:t>
      </w:r>
    </w:p>
    <w:p w14:paraId="46792064" w14:textId="77777777" w:rsidR="006857E6" w:rsidRPr="00DB3B95" w:rsidRDefault="006857E6" w:rsidP="006857E6">
      <w:pPr>
        <w:spacing w:before="120" w:after="0" w:line="240" w:lineRule="auto"/>
        <w:ind w:left="426" w:right="57"/>
        <w:rPr>
          <w:rFonts w:ascii="Calibri" w:eastAsia="Calibri" w:hAnsi="Calibri" w:cs="Times New Roman"/>
        </w:rPr>
      </w:pPr>
      <w:r w:rsidRPr="00A040E0">
        <w:t xml:space="preserve">available </w:t>
      </w:r>
      <w:r>
        <w:t>in</w:t>
      </w:r>
      <w:r w:rsidRPr="00A040E0">
        <w:t xml:space="preserve"> reports and publications, including </w:t>
      </w:r>
      <w:r>
        <w:t>data</w:t>
      </w:r>
      <w:r w:rsidRPr="00A040E0">
        <w:t xml:space="preserve"> products. This enables an increased understanding of the operation of the national VET market.</w:t>
      </w:r>
    </w:p>
    <w:p w14:paraId="2FDC6DA0" w14:textId="77777777" w:rsidR="006857E6" w:rsidRDefault="006857E6" w:rsidP="007C5B3B">
      <w:pPr>
        <w:pStyle w:val="Heading4"/>
      </w:pPr>
      <w:bookmarkStart w:id="87" w:name="_Toc119576773"/>
      <w:r>
        <w:t>Unpublished data</w:t>
      </w:r>
      <w:bookmarkEnd w:id="85"/>
      <w:bookmarkEnd w:id="86"/>
      <w:bookmarkEnd w:id="87"/>
    </w:p>
    <w:p w14:paraId="36667009" w14:textId="77777777" w:rsidR="006857E6" w:rsidRPr="002E44ED" w:rsidRDefault="006857E6" w:rsidP="00F175E4">
      <w:pPr>
        <w:pStyle w:val="ListNumber"/>
        <w:numPr>
          <w:ilvl w:val="1"/>
          <w:numId w:val="36"/>
        </w:numPr>
        <w:spacing w:after="200" w:line="276" w:lineRule="auto"/>
        <w:ind w:left="426"/>
      </w:pPr>
      <w:bookmarkStart w:id="88" w:name="_Toc49945839"/>
      <w:bookmarkStart w:id="89" w:name="_Toc49945904"/>
      <w:r w:rsidRPr="002E44ED">
        <w:t xml:space="preserve">In addition to the data published above, NCVER may also hold other data. Individuals and organisations may request unpublished </w:t>
      </w:r>
      <w:r w:rsidRPr="00BB4C8D">
        <w:t xml:space="preserve">RTO and student </w:t>
      </w:r>
      <w:r w:rsidRPr="002E44ED">
        <w:t xml:space="preserve">data from NCVER through the </w:t>
      </w:r>
      <w:hyperlink r:id="rId20" w:history="1">
        <w:r w:rsidRPr="00F9672D">
          <w:rPr>
            <w:rStyle w:val="Hyperlink"/>
          </w:rPr>
          <w:t>request form</w:t>
        </w:r>
      </w:hyperlink>
      <w:r>
        <w:rPr>
          <w:rStyle w:val="FootnoteReference"/>
        </w:rPr>
        <w:footnoteReference w:id="3"/>
      </w:r>
      <w:r>
        <w:t xml:space="preserve"> </w:t>
      </w:r>
      <w:r w:rsidRPr="002E44ED">
        <w:t>on its portal</w:t>
      </w:r>
      <w:r>
        <w:t>.</w:t>
      </w:r>
    </w:p>
    <w:p w14:paraId="12E4EC1A" w14:textId="77777777" w:rsidR="006857E6" w:rsidRDefault="006857E6" w:rsidP="00F175E4">
      <w:pPr>
        <w:pStyle w:val="ListNumber"/>
        <w:numPr>
          <w:ilvl w:val="1"/>
          <w:numId w:val="36"/>
        </w:numPr>
        <w:spacing w:after="200" w:line="276" w:lineRule="auto"/>
        <w:ind w:left="426"/>
      </w:pPr>
      <w:r w:rsidRPr="002E44ED">
        <w:t>When</w:t>
      </w:r>
      <w:r w:rsidRPr="00A040E0">
        <w:t xml:space="preserve"> NCVER releases de-identified unit record data, NCVER will generate a </w:t>
      </w:r>
      <w:proofErr w:type="spellStart"/>
      <w:r w:rsidRPr="00A040E0">
        <w:t>confidentialised</w:t>
      </w:r>
      <w:proofErr w:type="spellEnd"/>
      <w:r w:rsidRPr="00A040E0">
        <w:t xml:space="preserve"> identifier but </w:t>
      </w:r>
      <w:proofErr w:type="gramStart"/>
      <w:r w:rsidRPr="00A040E0">
        <w:t>still keep</w:t>
      </w:r>
      <w:proofErr w:type="gramEnd"/>
      <w:r w:rsidRPr="00A040E0">
        <w:t xml:space="preserve"> the data together as a unit record file. This </w:t>
      </w:r>
      <w:r>
        <w:t>is expected to</w:t>
      </w:r>
      <w:r w:rsidRPr="00A040E0">
        <w:t xml:space="preserve"> be sufficient for any research/analysis that does not require matching with other datasets.</w:t>
      </w:r>
    </w:p>
    <w:p w14:paraId="73426B52" w14:textId="77777777" w:rsidR="006857E6" w:rsidRDefault="006857E6" w:rsidP="00F175E4">
      <w:pPr>
        <w:pStyle w:val="ListNumber"/>
        <w:numPr>
          <w:ilvl w:val="1"/>
          <w:numId w:val="36"/>
        </w:numPr>
        <w:spacing w:after="200" w:line="276" w:lineRule="auto"/>
        <w:ind w:left="426"/>
      </w:pPr>
      <w:bookmarkStart w:id="90" w:name="_Hlk54021074"/>
      <w:r>
        <w:t>The NVETR Act, at subsection 210A(1) provides that:</w:t>
      </w:r>
    </w:p>
    <w:p w14:paraId="561C2CBD" w14:textId="77777777" w:rsidR="006857E6" w:rsidRPr="00A817AC" w:rsidRDefault="006857E6" w:rsidP="006857E6">
      <w:pPr>
        <w:pStyle w:val="ListNumber"/>
        <w:spacing w:line="276" w:lineRule="auto"/>
        <w:ind w:left="426"/>
      </w:pPr>
      <w:r>
        <w:t>‘T</w:t>
      </w:r>
      <w:r w:rsidRPr="00A817AC">
        <w:t>he National Centre for Vocational Education Research may disclose information collected in accordance with the Data Provision Requirements, or any equivalent requirements in a non</w:t>
      </w:r>
      <w:r>
        <w:noBreakHyphen/>
      </w:r>
      <w:r w:rsidRPr="00A817AC">
        <w:t>referring State, to any of the following bodies for the purposes of that body:</w:t>
      </w:r>
    </w:p>
    <w:p w14:paraId="11ED238F" w14:textId="77777777" w:rsidR="006857E6" w:rsidRPr="00A817AC" w:rsidRDefault="006857E6" w:rsidP="00F175E4">
      <w:pPr>
        <w:pStyle w:val="List"/>
        <w:numPr>
          <w:ilvl w:val="4"/>
          <w:numId w:val="21"/>
        </w:numPr>
        <w:spacing w:after="200" w:line="276" w:lineRule="auto"/>
        <w:ind w:left="1418" w:hanging="567"/>
        <w:contextualSpacing/>
      </w:pPr>
      <w:r w:rsidRPr="00A817AC">
        <w:t>the Department;</w:t>
      </w:r>
    </w:p>
    <w:p w14:paraId="5179D0B5" w14:textId="77777777" w:rsidR="006857E6" w:rsidRPr="00A817AC" w:rsidRDefault="006857E6" w:rsidP="00F175E4">
      <w:pPr>
        <w:pStyle w:val="List"/>
        <w:numPr>
          <w:ilvl w:val="4"/>
          <w:numId w:val="21"/>
        </w:numPr>
        <w:spacing w:after="200" w:line="276" w:lineRule="auto"/>
        <w:ind w:left="1418" w:hanging="567"/>
        <w:contextualSpacing/>
      </w:pPr>
      <w:r w:rsidRPr="00A817AC">
        <w:t>another Commonwealth authority;</w:t>
      </w:r>
    </w:p>
    <w:p w14:paraId="49488C97" w14:textId="77777777" w:rsidR="006857E6" w:rsidRPr="00A817AC" w:rsidRDefault="006857E6" w:rsidP="00F175E4">
      <w:pPr>
        <w:pStyle w:val="List"/>
        <w:numPr>
          <w:ilvl w:val="4"/>
          <w:numId w:val="21"/>
        </w:numPr>
        <w:spacing w:after="200" w:line="276" w:lineRule="auto"/>
        <w:ind w:left="1418" w:hanging="567"/>
        <w:contextualSpacing/>
      </w:pPr>
      <w:r w:rsidRPr="00A817AC">
        <w:t>a State or Territory authority (other than a registered training organisation) that deals with, or has responsibility for, matters relating to vocational education and training;</w:t>
      </w:r>
    </w:p>
    <w:p w14:paraId="7F4658B7" w14:textId="77777777" w:rsidR="006857E6" w:rsidRPr="00A817AC" w:rsidRDefault="006857E6" w:rsidP="00F175E4">
      <w:pPr>
        <w:pStyle w:val="List"/>
        <w:numPr>
          <w:ilvl w:val="4"/>
          <w:numId w:val="21"/>
        </w:numPr>
        <w:spacing w:after="200" w:line="276" w:lineRule="auto"/>
        <w:ind w:left="1418" w:hanging="567"/>
        <w:contextualSpacing/>
      </w:pPr>
      <w:r w:rsidRPr="00A817AC">
        <w:t>a VET Regulator.</w:t>
      </w:r>
      <w:r>
        <w:t>’</w:t>
      </w:r>
    </w:p>
    <w:p w14:paraId="48C658D8" w14:textId="77777777" w:rsidR="006857E6" w:rsidRDefault="006857E6" w:rsidP="007C5B3B">
      <w:pPr>
        <w:pStyle w:val="Heading3"/>
      </w:pPr>
      <w:bookmarkStart w:id="91" w:name="_Toc119576774"/>
      <w:bookmarkStart w:id="92" w:name="_Toc234312817"/>
      <w:bookmarkEnd w:id="90"/>
      <w:r>
        <w:t>Identifiable data about RTOs</w:t>
      </w:r>
      <w:bookmarkEnd w:id="88"/>
      <w:bookmarkEnd w:id="89"/>
      <w:bookmarkEnd w:id="91"/>
      <w:bookmarkEnd w:id="92"/>
    </w:p>
    <w:p w14:paraId="7C4B33C0" w14:textId="77777777" w:rsidR="006857E6" w:rsidRPr="00A040E0" w:rsidRDefault="006857E6" w:rsidP="00F175E4">
      <w:pPr>
        <w:pStyle w:val="ListNumber"/>
        <w:numPr>
          <w:ilvl w:val="1"/>
          <w:numId w:val="38"/>
        </w:numPr>
        <w:spacing w:after="200" w:line="276" w:lineRule="auto"/>
        <w:ind w:left="426"/>
      </w:pPr>
      <w:bookmarkStart w:id="93" w:name="_Toc49945840"/>
      <w:bookmarkStart w:id="94" w:name="_Toc49945905"/>
      <w:r w:rsidRPr="00A040E0">
        <w:t xml:space="preserve">Recognising the responsibility governments and VET </w:t>
      </w:r>
      <w:r>
        <w:t>R</w:t>
      </w:r>
      <w:r w:rsidRPr="00A040E0">
        <w:t xml:space="preserve">egulators have for VET system policy and administration of VET programs, NCVER may disclose identified RTO unit record data to governments and VET </w:t>
      </w:r>
      <w:r>
        <w:t>R</w:t>
      </w:r>
      <w:r w:rsidRPr="00A040E0">
        <w:t xml:space="preserve">egulators. This includes data from RTOs whose delivery is exempted from </w:t>
      </w:r>
      <w:r>
        <w:t xml:space="preserve">AVETMISS </w:t>
      </w:r>
      <w:r w:rsidRPr="000F6A72">
        <w:t xml:space="preserve">provider collection </w:t>
      </w:r>
      <w:r w:rsidRPr="00A040E0">
        <w:t xml:space="preserve">reporting under </w:t>
      </w:r>
      <w:r>
        <w:t xml:space="preserve">Part B of </w:t>
      </w:r>
      <w:r w:rsidRPr="00A040E0">
        <w:t xml:space="preserve">this </w:t>
      </w:r>
      <w:r>
        <w:t>P</w:t>
      </w:r>
      <w:r w:rsidRPr="00A040E0">
        <w:t xml:space="preserve">olicy, where held by NCVER. </w:t>
      </w:r>
      <w:r w:rsidRPr="002934BA">
        <w:t>G</w:t>
      </w:r>
      <w:r w:rsidRPr="00137606">
        <w:t xml:space="preserve">overnments and VET Regulators are responsible </w:t>
      </w:r>
      <w:r>
        <w:t>for</w:t>
      </w:r>
      <w:r w:rsidRPr="00137606">
        <w:t xml:space="preserve"> ensur</w:t>
      </w:r>
      <w:r>
        <w:t>ing</w:t>
      </w:r>
      <w:r w:rsidRPr="00137606">
        <w:t xml:space="preserve"> identified RTO data is not used to commercially advantage any category of VET providers</w:t>
      </w:r>
      <w:r w:rsidRPr="002934BA">
        <w:t>.</w:t>
      </w:r>
    </w:p>
    <w:p w14:paraId="6C0D526B" w14:textId="77777777" w:rsidR="006857E6" w:rsidRPr="000F6A72" w:rsidRDefault="006857E6" w:rsidP="00F175E4">
      <w:pPr>
        <w:pStyle w:val="ListNumber"/>
        <w:numPr>
          <w:ilvl w:val="1"/>
          <w:numId w:val="38"/>
        </w:numPr>
        <w:spacing w:after="200" w:line="276" w:lineRule="auto"/>
        <w:ind w:left="426"/>
      </w:pPr>
      <w:r w:rsidRPr="000F6A72">
        <w:t xml:space="preserve">Researchers and organisations may apply to NCVER for identified RTO unit record data that has not been published. Applications </w:t>
      </w:r>
      <w:r w:rsidRPr="00BB4C8D">
        <w:t xml:space="preserve">may be assessed by </w:t>
      </w:r>
      <w:r w:rsidRPr="000F6A72">
        <w:t xml:space="preserve">the VET Data Access Committee (VDAC). In assessing applications, the VDAC will consider the items listed in section </w:t>
      </w:r>
      <w:r w:rsidRPr="005032FD">
        <w:t>15.4</w:t>
      </w:r>
      <w:r w:rsidRPr="000F6A72">
        <w:t xml:space="preserve">, including </w:t>
      </w:r>
      <w:r w:rsidRPr="00BB4C8D">
        <w:t xml:space="preserve">whether the commercial interests of the identified RTO may be compromised. </w:t>
      </w:r>
      <w:r w:rsidRPr="000F6A72">
        <w:t>Requests for identified RTO unit record files should be mad</w:t>
      </w:r>
      <w:r w:rsidRPr="00202008">
        <w:t xml:space="preserve">e to </w:t>
      </w:r>
      <w:hyperlink r:id="rId21" w:history="1">
        <w:r w:rsidRPr="00202008">
          <w:rPr>
            <w:rStyle w:val="Hyperlink"/>
          </w:rPr>
          <w:t>NCVER</w:t>
        </w:r>
      </w:hyperlink>
      <w:r w:rsidRPr="00202008">
        <w:rPr>
          <w:rStyle w:val="FootnoteReference"/>
        </w:rPr>
        <w:footnoteReference w:id="4"/>
      </w:r>
      <w:r w:rsidRPr="00202008">
        <w:t>.</w:t>
      </w:r>
    </w:p>
    <w:p w14:paraId="561FD4DF" w14:textId="77777777" w:rsidR="006857E6" w:rsidRDefault="006857E6" w:rsidP="00F175E4">
      <w:pPr>
        <w:pStyle w:val="ListNumber"/>
        <w:numPr>
          <w:ilvl w:val="1"/>
          <w:numId w:val="38"/>
        </w:numPr>
        <w:spacing w:after="200" w:line="276" w:lineRule="auto"/>
        <w:ind w:left="426"/>
      </w:pPr>
      <w:r w:rsidRPr="00A040E0">
        <w:t>Identified RTO unit record</w:t>
      </w:r>
      <w:r>
        <w:t xml:space="preserve"> </w:t>
      </w:r>
      <w:r w:rsidRPr="00A040E0">
        <w:t xml:space="preserve">data may be published </w:t>
      </w:r>
      <w:r w:rsidRPr="0086292A">
        <w:t xml:space="preserve">as specified in </w:t>
      </w:r>
      <w:r w:rsidRPr="008A0FE3">
        <w:t>11.4 and 11.5</w:t>
      </w:r>
      <w:r w:rsidRPr="0086292A">
        <w:t xml:space="preserve"> </w:t>
      </w:r>
      <w:r>
        <w:t>and</w:t>
      </w:r>
      <w:r w:rsidRPr="0086292A">
        <w:t xml:space="preserve"> by</w:t>
      </w:r>
      <w:r w:rsidRPr="00A040E0">
        <w:t xml:space="preserve"> NCVER</w:t>
      </w:r>
      <w:r>
        <w:t xml:space="preserve"> and Commonwealth</w:t>
      </w:r>
      <w:r w:rsidRPr="00A040E0">
        <w:t>, state and te</w:t>
      </w:r>
      <w:r>
        <w:t>rritory government departments/</w:t>
      </w:r>
      <w:r w:rsidRPr="00A040E0">
        <w:t xml:space="preserve">agencies </w:t>
      </w:r>
      <w:r>
        <w:t>responsible for VET</w:t>
      </w:r>
      <w:r w:rsidRPr="00A040E0">
        <w:t xml:space="preserve"> </w:t>
      </w:r>
      <w:proofErr w:type="gramStart"/>
      <w:r w:rsidRPr="00A040E0">
        <w:t>in order to</w:t>
      </w:r>
      <w:proofErr w:type="gramEnd"/>
      <w:r w:rsidRPr="00A040E0">
        <w:t xml:space="preserve"> support consumer information and transparency of the national VET market, as well as to </w:t>
      </w:r>
      <w:r>
        <w:t>support</w:t>
      </w:r>
      <w:r w:rsidRPr="00A040E0">
        <w:t xml:space="preserve"> research, analysis and policy development.</w:t>
      </w:r>
    </w:p>
    <w:p w14:paraId="1E364E8C" w14:textId="77777777" w:rsidR="006857E6" w:rsidRPr="00A040E0" w:rsidRDefault="006857E6" w:rsidP="00F175E4">
      <w:pPr>
        <w:pStyle w:val="ListNumber"/>
        <w:numPr>
          <w:ilvl w:val="1"/>
          <w:numId w:val="38"/>
        </w:numPr>
        <w:spacing w:after="200" w:line="276" w:lineRule="auto"/>
        <w:ind w:left="426"/>
      </w:pPr>
      <w:r w:rsidRPr="00A040E0">
        <w:t xml:space="preserve">Identified RTO </w:t>
      </w:r>
      <w:r>
        <w:t xml:space="preserve">unit record </w:t>
      </w:r>
      <w:r w:rsidRPr="00A040E0">
        <w:t xml:space="preserve">data </w:t>
      </w:r>
      <w:r>
        <w:t>may be made</w:t>
      </w:r>
      <w:r w:rsidRPr="00A040E0">
        <w:t xml:space="preserve"> available through multiple platforms</w:t>
      </w:r>
      <w:r>
        <w:t>. For example</w:t>
      </w:r>
      <w:r w:rsidRPr="00A040E0">
        <w:t>:</w:t>
      </w:r>
    </w:p>
    <w:p w14:paraId="24701B0A" w14:textId="77777777" w:rsidR="006857E6" w:rsidRPr="000F6A72" w:rsidRDefault="006857E6" w:rsidP="00F175E4">
      <w:pPr>
        <w:pStyle w:val="ListBullet"/>
        <w:numPr>
          <w:ilvl w:val="1"/>
          <w:numId w:val="58"/>
        </w:numPr>
        <w:spacing w:after="200" w:line="276" w:lineRule="auto"/>
        <w:ind w:left="993"/>
        <w:contextualSpacing/>
      </w:pPr>
      <w:r w:rsidRPr="000F6A72">
        <w:t>RTO level VET Activity Data that supports transparency and understanding of the national VET market may be published by NCVER in reports, tables and a range of other data products (including data cubes).</w:t>
      </w:r>
    </w:p>
    <w:p w14:paraId="7BCA21BA" w14:textId="77777777" w:rsidR="006857E6" w:rsidRPr="000F6A72" w:rsidRDefault="006857E6" w:rsidP="00F175E4">
      <w:pPr>
        <w:pStyle w:val="ListBullet"/>
        <w:numPr>
          <w:ilvl w:val="1"/>
          <w:numId w:val="57"/>
        </w:numPr>
        <w:spacing w:after="200" w:line="276" w:lineRule="auto"/>
        <w:ind w:left="993"/>
        <w:contextualSpacing/>
      </w:pPr>
      <w:r w:rsidRPr="000F6A72">
        <w:t xml:space="preserve">RTO level VET Outcome Data designed to inform VET consumers may be published by governments on websites such as </w:t>
      </w:r>
      <w:r>
        <w:t xml:space="preserve">Your Career </w:t>
      </w:r>
      <w:r w:rsidRPr="000F6A72">
        <w:t xml:space="preserve">(which enables students and employers to search for, and compare, VET </w:t>
      </w:r>
      <w:r>
        <w:t>courses</w:t>
      </w:r>
      <w:r w:rsidRPr="000F6A72">
        <w:t xml:space="preserve"> and RTOs).</w:t>
      </w:r>
    </w:p>
    <w:p w14:paraId="147CC745" w14:textId="77777777" w:rsidR="006857E6" w:rsidRPr="000F6A72" w:rsidRDefault="006857E6" w:rsidP="00F175E4">
      <w:pPr>
        <w:pStyle w:val="ListBullet"/>
        <w:numPr>
          <w:ilvl w:val="1"/>
          <w:numId w:val="57"/>
        </w:numPr>
        <w:spacing w:after="200" w:line="276" w:lineRule="auto"/>
        <w:ind w:left="993"/>
        <w:contextualSpacing/>
      </w:pPr>
      <w:r w:rsidRPr="000F6A72">
        <w:t xml:space="preserve">Information on the scope of nationally recognised training approved for each RTO is published on the </w:t>
      </w:r>
      <w:hyperlink r:id="rId22" w:history="1">
        <w:r w:rsidRPr="00E176F6">
          <w:rPr>
            <w:rStyle w:val="Hyperlink"/>
          </w:rPr>
          <w:t>National Register for VET in Australia</w:t>
        </w:r>
      </w:hyperlink>
      <w:r>
        <w:rPr>
          <w:rStyle w:val="FootnoteReference"/>
        </w:rPr>
        <w:footnoteReference w:id="5"/>
      </w:r>
      <w:r w:rsidRPr="000F6A72">
        <w:t xml:space="preserve">. This includes RTO registration and contact details, the organisation’s scope of registration for all Nationally Recognised Training (qualifications, skill sets, accredited courses, and units of competency or subjects) and the approved delivery </w:t>
      </w:r>
      <w:r>
        <w:t>j</w:t>
      </w:r>
      <w:r w:rsidRPr="001264C6">
        <w:t>urisdictions</w:t>
      </w:r>
      <w:r w:rsidRPr="000F6A72">
        <w:t>, as well as any other decisions made by the VET Regulator.</w:t>
      </w:r>
    </w:p>
    <w:p w14:paraId="11F56EB9" w14:textId="77777777" w:rsidR="006857E6" w:rsidRDefault="006857E6" w:rsidP="00F175E4">
      <w:pPr>
        <w:pStyle w:val="ListNumber"/>
        <w:numPr>
          <w:ilvl w:val="1"/>
          <w:numId w:val="38"/>
        </w:numPr>
        <w:spacing w:after="200" w:line="276" w:lineRule="auto"/>
        <w:ind w:left="426"/>
      </w:pPr>
      <w:r w:rsidRPr="00A040E0">
        <w:t xml:space="preserve">Identified RTO level </w:t>
      </w:r>
      <w:r>
        <w:t>VET O</w:t>
      </w:r>
      <w:r w:rsidRPr="00A040E0">
        <w:t xml:space="preserve">utcome </w:t>
      </w:r>
      <w:r>
        <w:t>Data</w:t>
      </w:r>
      <w:r w:rsidRPr="00A040E0">
        <w:t xml:space="preserve"> and </w:t>
      </w:r>
      <w:r>
        <w:t>VET F</w:t>
      </w:r>
      <w:r w:rsidRPr="00A040E0">
        <w:t xml:space="preserve">unding </w:t>
      </w:r>
      <w:r>
        <w:t>D</w:t>
      </w:r>
      <w:r w:rsidRPr="00A040E0">
        <w:t xml:space="preserve">ata may only be published </w:t>
      </w:r>
      <w:r>
        <w:t xml:space="preserve">by governments, following agreement of Senior Officials responsible for VET in the </w:t>
      </w:r>
      <w:r w:rsidRPr="00A040E0">
        <w:t>Commonwealth, state</w:t>
      </w:r>
      <w:r>
        <w:t>s and territories.</w:t>
      </w:r>
      <w:r w:rsidRPr="00A040E0">
        <w:t xml:space="preserve"> </w:t>
      </w:r>
      <w:r>
        <w:t>The publishing jurisdiction is</w:t>
      </w:r>
      <w:r w:rsidRPr="00A040E0">
        <w:t xml:space="preserve"> responsible for ensuring adequate consultation with VET stakeholders, ensuring compliance with data use and legislative requirements, and deciding </w:t>
      </w:r>
      <w:r>
        <w:t xml:space="preserve">in </w:t>
      </w:r>
      <w:r w:rsidRPr="00A040E0">
        <w:t xml:space="preserve">what form to publish data. Governments may authorise a third party to publish </w:t>
      </w:r>
      <w:r>
        <w:t>or disclose outcome</w:t>
      </w:r>
      <w:r w:rsidRPr="00A040E0">
        <w:t xml:space="preserve"> </w:t>
      </w:r>
      <w:r>
        <w:t>or</w:t>
      </w:r>
      <w:r w:rsidRPr="00A040E0">
        <w:t xml:space="preserve"> funding data on their behalf.</w:t>
      </w:r>
    </w:p>
    <w:p w14:paraId="0FA55BB8" w14:textId="77777777" w:rsidR="006857E6" w:rsidRPr="00202008" w:rsidRDefault="006857E6" w:rsidP="00F175E4">
      <w:pPr>
        <w:pStyle w:val="ListNumber"/>
        <w:numPr>
          <w:ilvl w:val="1"/>
          <w:numId w:val="38"/>
        </w:numPr>
        <w:spacing w:after="200" w:line="276" w:lineRule="auto"/>
        <w:ind w:left="426"/>
      </w:pPr>
      <w:bookmarkStart w:id="95" w:name="_Hlk56679059"/>
      <w:r>
        <w:t xml:space="preserve">Section 209A of the NVETR Act provides that </w:t>
      </w:r>
      <w:r w:rsidRPr="00202008">
        <w:t>the Secretary of the Commonwealth Department may release to the public information about VET provided by RTOs and the outcomes and experiences, for students and employers, of VET undertaken with an RTO. The Secretary may provide for the release of the information by authorising NCVER to release the information. This section does not authorise the release of personal information, unless the personal information is the name of the RTO.</w:t>
      </w:r>
    </w:p>
    <w:p w14:paraId="55BC5146" w14:textId="77777777" w:rsidR="006857E6" w:rsidRDefault="006857E6" w:rsidP="007C5B3B">
      <w:pPr>
        <w:pStyle w:val="Heading3"/>
      </w:pPr>
      <w:bookmarkStart w:id="96" w:name="_Toc119576775"/>
      <w:bookmarkStart w:id="97" w:name="_Toc234312818"/>
      <w:bookmarkEnd w:id="95"/>
      <w:r>
        <w:t>Disclosure of identifiable data about VET students to governments</w:t>
      </w:r>
      <w:bookmarkEnd w:id="93"/>
      <w:bookmarkEnd w:id="94"/>
      <w:bookmarkEnd w:id="96"/>
      <w:bookmarkEnd w:id="97"/>
    </w:p>
    <w:p w14:paraId="3486C372" w14:textId="77777777" w:rsidR="006857E6" w:rsidRDefault="006857E6" w:rsidP="00F175E4">
      <w:pPr>
        <w:pStyle w:val="ListNumber"/>
        <w:numPr>
          <w:ilvl w:val="1"/>
          <w:numId w:val="39"/>
        </w:numPr>
        <w:spacing w:after="200" w:line="276" w:lineRule="auto"/>
        <w:ind w:left="426"/>
      </w:pPr>
      <w:bookmarkStart w:id="98" w:name="_Toc49945841"/>
      <w:bookmarkStart w:id="99" w:name="_Toc49945906"/>
      <w:r>
        <w:t>D</w:t>
      </w:r>
      <w:r w:rsidRPr="00A040E0">
        <w:t xml:space="preserve">ata </w:t>
      </w:r>
      <w:r>
        <w:t>submitted</w:t>
      </w:r>
      <w:r w:rsidRPr="00A040E0">
        <w:t xml:space="preserve"> by RTOs </w:t>
      </w:r>
      <w:r>
        <w:t>for the National VET Provider Collection contains</w:t>
      </w:r>
      <w:r w:rsidRPr="00A040E0">
        <w:t xml:space="preserve"> USIs</w:t>
      </w:r>
      <w:r>
        <w:t xml:space="preserve"> and </w:t>
      </w:r>
      <w:r w:rsidRPr="00A040E0">
        <w:t>personal information including student names, contact details</w:t>
      </w:r>
      <w:r>
        <w:t xml:space="preserve"> and </w:t>
      </w:r>
      <w:r w:rsidRPr="00A040E0">
        <w:t xml:space="preserve">demographic information. USIs are stored </w:t>
      </w:r>
      <w:r>
        <w:t>in association with</w:t>
      </w:r>
      <w:r w:rsidRPr="00A040E0">
        <w:t xml:space="preserve"> </w:t>
      </w:r>
      <w:r>
        <w:t>VET</w:t>
      </w:r>
      <w:r w:rsidRPr="00A040E0">
        <w:t xml:space="preserve"> </w:t>
      </w:r>
      <w:r>
        <w:t>A</w:t>
      </w:r>
      <w:r w:rsidRPr="00A040E0">
        <w:t xml:space="preserve">ctivity </w:t>
      </w:r>
      <w:r>
        <w:t>D</w:t>
      </w:r>
      <w:r w:rsidRPr="00A040E0">
        <w:t>ata</w:t>
      </w:r>
      <w:r>
        <w:t xml:space="preserve"> in the National VET Provider Collection, but </w:t>
      </w:r>
      <w:r w:rsidRPr="00A040E0">
        <w:t>NCVER</w:t>
      </w:r>
      <w:r>
        <w:t xml:space="preserve"> must store</w:t>
      </w:r>
      <w:r w:rsidRPr="00A040E0">
        <w:t xml:space="preserve"> </w:t>
      </w:r>
      <w:r>
        <w:t>names and contact details</w:t>
      </w:r>
      <w:r w:rsidRPr="00A040E0">
        <w:t xml:space="preserve"> separately </w:t>
      </w:r>
      <w:r>
        <w:t>from</w:t>
      </w:r>
      <w:r w:rsidRPr="00A040E0">
        <w:t xml:space="preserve"> training activity</w:t>
      </w:r>
      <w:r>
        <w:t>, survey</w:t>
      </w:r>
      <w:r w:rsidRPr="00A040E0">
        <w:t xml:space="preserve"> </w:t>
      </w:r>
      <w:r>
        <w:t xml:space="preserve">and demographic </w:t>
      </w:r>
      <w:r w:rsidRPr="00A040E0">
        <w:t>d</w:t>
      </w:r>
      <w:r>
        <w:t>ata.</w:t>
      </w:r>
    </w:p>
    <w:p w14:paraId="3104BE29" w14:textId="77777777" w:rsidR="006857E6" w:rsidRDefault="006857E6" w:rsidP="00F175E4">
      <w:pPr>
        <w:pStyle w:val="ListNumber"/>
        <w:numPr>
          <w:ilvl w:val="1"/>
          <w:numId w:val="39"/>
        </w:numPr>
        <w:spacing w:after="200" w:line="276" w:lineRule="auto"/>
        <w:ind w:left="426"/>
      </w:pPr>
      <w:r w:rsidRPr="00A040E0">
        <w:t xml:space="preserve">NCVER </w:t>
      </w:r>
      <w:r>
        <w:t>may</w:t>
      </w:r>
      <w:r w:rsidRPr="00A040E0">
        <w:t xml:space="preserve"> disclose student unit record </w:t>
      </w:r>
      <w:r w:rsidRPr="00AD292F">
        <w:t>files containing USIs to</w:t>
      </w:r>
      <w:r w:rsidRPr="00A040E0">
        <w:t xml:space="preserve"> </w:t>
      </w:r>
      <w:r>
        <w:t>a subset of VET</w:t>
      </w:r>
      <w:r w:rsidRPr="00346A16">
        <w:t xml:space="preserve"> </w:t>
      </w:r>
      <w:r>
        <w:t xml:space="preserve">Related Bodies, as defined in the SI Act, being </w:t>
      </w:r>
      <w:r w:rsidRPr="00A040E0">
        <w:t xml:space="preserve">Commonwealth and state and territory government departments </w:t>
      </w:r>
      <w:r>
        <w:t xml:space="preserve">that deal with matters relating to VET (including the funding of VET), </w:t>
      </w:r>
      <w:r w:rsidRPr="00720ED1">
        <w:t>for purposes related to the collection and preparation of statistics relating to VET</w:t>
      </w:r>
      <w:r>
        <w:t>, where the disclosure complies with the Privacy Act</w:t>
      </w:r>
      <w:r w:rsidRPr="00720ED1">
        <w:t xml:space="preserve">. NCVER may </w:t>
      </w:r>
      <w:r>
        <w:t xml:space="preserve">make these </w:t>
      </w:r>
      <w:r w:rsidRPr="00720ED1">
        <w:t>disclos</w:t>
      </w:r>
      <w:r>
        <w:t>ur</w:t>
      </w:r>
      <w:r w:rsidRPr="00720ED1">
        <w:t>e</w:t>
      </w:r>
      <w:r>
        <w:t>s</w:t>
      </w:r>
      <w:r w:rsidRPr="00720ED1">
        <w:t>:</w:t>
      </w:r>
    </w:p>
    <w:p w14:paraId="1E000B41" w14:textId="77777777" w:rsidR="006857E6" w:rsidRDefault="006857E6" w:rsidP="00F175E4">
      <w:pPr>
        <w:pStyle w:val="ListBullet"/>
        <w:numPr>
          <w:ilvl w:val="1"/>
          <w:numId w:val="50"/>
        </w:numPr>
        <w:spacing w:after="200" w:line="276" w:lineRule="auto"/>
        <w:ind w:left="993"/>
        <w:contextualSpacing/>
      </w:pPr>
      <w:r>
        <w:t>via</w:t>
      </w:r>
      <w:r w:rsidRPr="00A040E0">
        <w:t xml:space="preserve"> </w:t>
      </w:r>
      <w:r w:rsidRPr="000F6A72">
        <w:t xml:space="preserve">scheduled data releases (formalised in a written agreement between the relevant VET Related Body and NCVER); </w:t>
      </w:r>
      <w:r>
        <w:t>or</w:t>
      </w:r>
    </w:p>
    <w:p w14:paraId="02BC86B9" w14:textId="77777777" w:rsidR="006857E6" w:rsidRDefault="006857E6" w:rsidP="00F175E4">
      <w:pPr>
        <w:pStyle w:val="ListBullet"/>
        <w:numPr>
          <w:ilvl w:val="1"/>
          <w:numId w:val="58"/>
        </w:numPr>
        <w:spacing w:after="200" w:line="276" w:lineRule="auto"/>
        <w:ind w:left="993"/>
        <w:contextualSpacing/>
      </w:pPr>
      <w:r>
        <w:t xml:space="preserve">pursuant to a written </w:t>
      </w:r>
      <w:r w:rsidRPr="00A040E0">
        <w:t>request</w:t>
      </w:r>
      <w:r>
        <w:t xml:space="preserve"> from the above-specified VET Related Body</w:t>
      </w:r>
      <w:r w:rsidRPr="00A040E0">
        <w:t>, specifying the data fields, format and frequency of updates.</w:t>
      </w:r>
    </w:p>
    <w:p w14:paraId="15890CF9" w14:textId="77777777" w:rsidR="006857E6" w:rsidRPr="00A040E0" w:rsidRDefault="006857E6" w:rsidP="006857E6">
      <w:pPr>
        <w:spacing w:before="120" w:line="240" w:lineRule="auto"/>
        <w:ind w:left="493" w:right="57"/>
      </w:pPr>
      <w:r w:rsidRPr="00FF3DE6">
        <w:t>Government</w:t>
      </w:r>
      <w:r>
        <w:t xml:space="preserve"> departments are responsible for ensuring this data is collected, used and disclosed in accordance with all applicable legislation, including the </w:t>
      </w:r>
      <w:r w:rsidRPr="00841B02">
        <w:t>SI Act</w:t>
      </w:r>
      <w:r>
        <w:t>. This data may not be used to identify individuals.</w:t>
      </w:r>
    </w:p>
    <w:p w14:paraId="45C374EA" w14:textId="77777777" w:rsidR="006857E6" w:rsidRDefault="006857E6" w:rsidP="00F175E4">
      <w:pPr>
        <w:pStyle w:val="ListNumber"/>
        <w:numPr>
          <w:ilvl w:val="1"/>
          <w:numId w:val="39"/>
        </w:numPr>
        <w:spacing w:after="200" w:line="276" w:lineRule="auto"/>
        <w:ind w:left="426"/>
      </w:pPr>
      <w:r w:rsidRPr="000F6A72">
        <w:t>Requests for access to identifiable s</w:t>
      </w:r>
      <w:r w:rsidRPr="00A040E0">
        <w:t>tudent unit record</w:t>
      </w:r>
      <w:r>
        <w:t xml:space="preserve"> files, except in 12.2 above (including by other VET Related Bodies) are covered in </w:t>
      </w:r>
      <w:r w:rsidRPr="00227402">
        <w:t>section 14</w:t>
      </w:r>
      <w:r>
        <w:t xml:space="preserve"> below.</w:t>
      </w:r>
    </w:p>
    <w:p w14:paraId="76691849" w14:textId="77777777" w:rsidR="006857E6" w:rsidRDefault="006857E6" w:rsidP="007C5B3B">
      <w:pPr>
        <w:pStyle w:val="Heading3"/>
      </w:pPr>
      <w:bookmarkStart w:id="100" w:name="_Toc119576776"/>
      <w:bookmarkStart w:id="101" w:name="_Toc234312819"/>
      <w:r>
        <w:t>Data held in the Student Identifiers Registry</w:t>
      </w:r>
      <w:bookmarkEnd w:id="98"/>
      <w:bookmarkEnd w:id="99"/>
      <w:bookmarkEnd w:id="100"/>
      <w:bookmarkEnd w:id="101"/>
    </w:p>
    <w:p w14:paraId="38D59C36" w14:textId="77777777" w:rsidR="006857E6" w:rsidRPr="000F6A72" w:rsidRDefault="006857E6" w:rsidP="00F175E4">
      <w:pPr>
        <w:pStyle w:val="ListNumber"/>
        <w:numPr>
          <w:ilvl w:val="1"/>
          <w:numId w:val="40"/>
        </w:numPr>
        <w:spacing w:after="200" w:line="276" w:lineRule="auto"/>
        <w:ind w:left="426"/>
      </w:pPr>
      <w:bookmarkStart w:id="102" w:name="_Toc49945842"/>
      <w:bookmarkStart w:id="103" w:name="_Toc49945907"/>
      <w:r w:rsidRPr="000F6A72">
        <w:t xml:space="preserve">The Office of the Student Identifiers Registrar is responsible for administering the USI initiative nationally. The Office complies with the SI Act and the Privacy Act in its collection, management, storage and disclosure of data in the Student Identifiers Registry. </w:t>
      </w:r>
      <w:r>
        <w:t>The Office provides</w:t>
      </w:r>
      <w:r w:rsidRPr="00B23059">
        <w:t xml:space="preserve"> </w:t>
      </w:r>
      <w:hyperlink r:id="rId23" w:history="1">
        <w:r>
          <w:rPr>
            <w:rStyle w:val="Hyperlink"/>
          </w:rPr>
          <w:t>Guidance on access to data</w:t>
        </w:r>
      </w:hyperlink>
      <w:r>
        <w:rPr>
          <w:rStyle w:val="FootnoteReference"/>
        </w:rPr>
        <w:footnoteReference w:id="6"/>
      </w:r>
      <w:r>
        <w:t xml:space="preserve"> </w:t>
      </w:r>
      <w:r w:rsidRPr="000F6A72">
        <w:t>from the Student Identifiers Registry</w:t>
      </w:r>
      <w:r>
        <w:t>.</w:t>
      </w:r>
    </w:p>
    <w:p w14:paraId="75D68879" w14:textId="77777777" w:rsidR="006857E6" w:rsidRDefault="006857E6" w:rsidP="007C5B3B">
      <w:pPr>
        <w:pStyle w:val="Heading3"/>
      </w:pPr>
      <w:bookmarkStart w:id="104" w:name="_Toc119576777"/>
      <w:bookmarkStart w:id="105" w:name="_Toc234312820"/>
      <w:r w:rsidRPr="00286779">
        <w:t>Protocol for disclosure of identifiable data about VET students</w:t>
      </w:r>
      <w:bookmarkEnd w:id="104"/>
      <w:bookmarkEnd w:id="105"/>
    </w:p>
    <w:p w14:paraId="423E8763" w14:textId="77777777" w:rsidR="006857E6" w:rsidRPr="00286779" w:rsidRDefault="006857E6" w:rsidP="007C5B3B">
      <w:pPr>
        <w:pStyle w:val="Heading4"/>
      </w:pPr>
      <w:bookmarkStart w:id="106" w:name="_Toc119576778"/>
      <w:r w:rsidRPr="00286779">
        <w:t>Requests for disclosure by the Student Identifiers Registrar of USIs for research purposes</w:t>
      </w:r>
      <w:bookmarkEnd w:id="106"/>
    </w:p>
    <w:p w14:paraId="73DCBD80" w14:textId="77777777" w:rsidR="006857E6" w:rsidRPr="000F6A72" w:rsidRDefault="006857E6" w:rsidP="00F175E4">
      <w:pPr>
        <w:pStyle w:val="ListNumber"/>
        <w:numPr>
          <w:ilvl w:val="1"/>
          <w:numId w:val="41"/>
        </w:numPr>
        <w:spacing w:after="200" w:line="276" w:lineRule="auto"/>
        <w:ind w:left="425" w:hanging="431"/>
      </w:pPr>
      <w:r w:rsidRPr="000F6A72">
        <w:t xml:space="preserve">Under the SI Act, the Student Identifiers Registrar is authorised to use or disclose a USI and personal information of an individual if the use or disclosure is for the purposes of research that relates (directly or indirectly) to education or training, or that requires the use of USIs or information about education or training. The research must also meet the requirements of the </w:t>
      </w:r>
      <w:r>
        <w:t>M</w:t>
      </w:r>
      <w:r w:rsidRPr="000F6A72">
        <w:t xml:space="preserve">inisterial </w:t>
      </w:r>
      <w:r>
        <w:t>C</w:t>
      </w:r>
      <w:r w:rsidRPr="000F6A72">
        <w:t xml:space="preserve">ouncil. Sections 14.2 to 14.4 of this Policy set out the requirements of </w:t>
      </w:r>
      <w:r>
        <w:t>the Ministerial Council</w:t>
      </w:r>
      <w:r w:rsidRPr="000F6A72">
        <w:t xml:space="preserve"> for the purposes of paragraph 18(2)(b) of the SI Act.</w:t>
      </w:r>
    </w:p>
    <w:p w14:paraId="765EBDD9" w14:textId="77777777" w:rsidR="006857E6" w:rsidRPr="000F6A72" w:rsidRDefault="006857E6" w:rsidP="00F175E4">
      <w:pPr>
        <w:pStyle w:val="ListNumber"/>
        <w:numPr>
          <w:ilvl w:val="1"/>
          <w:numId w:val="41"/>
        </w:numPr>
        <w:spacing w:after="160" w:line="276" w:lineRule="auto"/>
        <w:ind w:left="425" w:hanging="431"/>
      </w:pPr>
      <w:r w:rsidRPr="000F6A72">
        <w:t xml:space="preserve">Requests for disclosure by the Student Identifiers Registrar of USIs and personal information from the Student Identifiers Registry for the purposes of research should be made by submitting a completed </w:t>
      </w:r>
      <w:hyperlink r:id="rId24" w:history="1">
        <w:r w:rsidRPr="00AE2D76">
          <w:rPr>
            <w:rStyle w:val="Hyperlink"/>
          </w:rPr>
          <w:t>Unique Student Identifier Data Request Form</w:t>
        </w:r>
      </w:hyperlink>
      <w:r>
        <w:rPr>
          <w:rStyle w:val="FootnoteReference"/>
        </w:rPr>
        <w:footnoteReference w:id="7"/>
      </w:r>
      <w:r>
        <w:t>.</w:t>
      </w:r>
    </w:p>
    <w:p w14:paraId="2BA632D5" w14:textId="77777777" w:rsidR="006857E6" w:rsidRPr="000F6A72" w:rsidRDefault="006857E6" w:rsidP="00F175E4">
      <w:pPr>
        <w:pStyle w:val="ListNumber"/>
        <w:numPr>
          <w:ilvl w:val="1"/>
          <w:numId w:val="41"/>
        </w:numPr>
        <w:spacing w:after="160" w:line="276" w:lineRule="auto"/>
        <w:ind w:left="425" w:hanging="431"/>
      </w:pPr>
      <w:r w:rsidRPr="000F6A72">
        <w:t>Requests made under section 14.2 may be assessed by the VDAC in accordance with section</w:t>
      </w:r>
      <w:r>
        <w:t> 15.</w:t>
      </w:r>
    </w:p>
    <w:p w14:paraId="21F8D8BE" w14:textId="77777777" w:rsidR="006857E6" w:rsidRPr="000F6A72" w:rsidRDefault="006857E6" w:rsidP="00F175E4">
      <w:pPr>
        <w:pStyle w:val="ListNumber"/>
        <w:numPr>
          <w:ilvl w:val="1"/>
          <w:numId w:val="41"/>
        </w:numPr>
        <w:spacing w:after="160" w:line="276" w:lineRule="auto"/>
        <w:ind w:left="425" w:hanging="431"/>
      </w:pPr>
      <w:r w:rsidRPr="000F6A72">
        <w:t>In granting access to USIs and personal information for the purposes of research, the Student Identifiers Registrar may apply certain conditions, caveats or requirements upon which the disclosure is contingent.</w:t>
      </w:r>
    </w:p>
    <w:p w14:paraId="629FAFD0" w14:textId="77777777" w:rsidR="006857E6" w:rsidRDefault="006857E6" w:rsidP="007C5B3B">
      <w:pPr>
        <w:pStyle w:val="Heading4"/>
      </w:pPr>
      <w:bookmarkStart w:id="108" w:name="_Toc119576779"/>
      <w:r w:rsidRPr="00286779">
        <w:t>Requests for disclosure by NCVER of identifiable data without USIs</w:t>
      </w:r>
      <w:bookmarkEnd w:id="108"/>
    </w:p>
    <w:p w14:paraId="2328A0A5" w14:textId="77777777" w:rsidR="006857E6" w:rsidRPr="00202008" w:rsidRDefault="006857E6" w:rsidP="00F175E4">
      <w:pPr>
        <w:pStyle w:val="ListNumber"/>
        <w:numPr>
          <w:ilvl w:val="1"/>
          <w:numId w:val="41"/>
        </w:numPr>
        <w:spacing w:after="200" w:line="276" w:lineRule="auto"/>
        <w:ind w:left="425" w:hanging="431"/>
      </w:pPr>
      <w:bookmarkStart w:id="109" w:name="_Toc49945845"/>
      <w:bookmarkStart w:id="110" w:name="_Toc49945910"/>
      <w:bookmarkEnd w:id="102"/>
      <w:bookmarkEnd w:id="103"/>
      <w:r w:rsidRPr="000F6A72">
        <w:t>Requ</w:t>
      </w:r>
      <w:r w:rsidRPr="00202008">
        <w:t xml:space="preserve">ests for disclosure by NCVER of identifiable student unit record files (without USIs) should be made to </w:t>
      </w:r>
      <w:hyperlink r:id="rId25" w:history="1">
        <w:r w:rsidRPr="00202008">
          <w:rPr>
            <w:rStyle w:val="Hyperlink"/>
          </w:rPr>
          <w:t>NCVER</w:t>
        </w:r>
      </w:hyperlink>
      <w:r w:rsidRPr="00202008">
        <w:rPr>
          <w:rStyle w:val="FootnoteReference"/>
        </w:rPr>
        <w:footnoteReference w:id="8"/>
      </w:r>
      <w:r w:rsidRPr="00202008">
        <w:t>.</w:t>
      </w:r>
    </w:p>
    <w:p w14:paraId="68A7AADD" w14:textId="77777777" w:rsidR="006857E6" w:rsidRPr="00202008" w:rsidRDefault="006857E6" w:rsidP="00F175E4">
      <w:pPr>
        <w:pStyle w:val="ListNumber"/>
        <w:numPr>
          <w:ilvl w:val="1"/>
          <w:numId w:val="41"/>
        </w:numPr>
        <w:spacing w:after="160" w:line="276" w:lineRule="auto"/>
        <w:ind w:left="425" w:hanging="431"/>
      </w:pPr>
      <w:r w:rsidRPr="00202008">
        <w:t>Requests made under section 14.5 may be assessed by the VDAC, as outlined in section 15. Disclosure of identifiable student unit record files will only be approved where the disclosure is authorised by the Privacy Act and any other applicable legislation.</w:t>
      </w:r>
    </w:p>
    <w:p w14:paraId="0352C0B9" w14:textId="77777777" w:rsidR="006857E6" w:rsidRPr="00202008" w:rsidRDefault="006857E6" w:rsidP="007C5B3B">
      <w:pPr>
        <w:pStyle w:val="Heading4"/>
      </w:pPr>
      <w:bookmarkStart w:id="111" w:name="_Toc119576780"/>
      <w:r w:rsidRPr="00202008">
        <w:t>Requests for disclosure by NCVER of identifiable data containing USIs</w:t>
      </w:r>
      <w:bookmarkEnd w:id="109"/>
      <w:bookmarkEnd w:id="110"/>
      <w:bookmarkEnd w:id="111"/>
    </w:p>
    <w:p w14:paraId="18B823EB" w14:textId="77777777" w:rsidR="006857E6" w:rsidRPr="00202008" w:rsidRDefault="006857E6" w:rsidP="00F175E4">
      <w:pPr>
        <w:pStyle w:val="ListNumber"/>
        <w:numPr>
          <w:ilvl w:val="1"/>
          <w:numId w:val="41"/>
        </w:numPr>
        <w:spacing w:after="160" w:line="276" w:lineRule="auto"/>
        <w:ind w:left="425" w:hanging="431"/>
      </w:pPr>
      <w:bookmarkStart w:id="112" w:name="_Toc49945846"/>
      <w:bookmarkStart w:id="113" w:name="_Toc49945911"/>
      <w:r w:rsidRPr="00202008">
        <w:t xml:space="preserve">Requests for disclosure by NCVER of identifiable student unit record files containing USIs, other than as specified at section 12.2, should be made to </w:t>
      </w:r>
      <w:hyperlink r:id="rId26" w:history="1">
        <w:r w:rsidRPr="00202008">
          <w:rPr>
            <w:rStyle w:val="Hyperlink"/>
          </w:rPr>
          <w:t>NCVER</w:t>
        </w:r>
      </w:hyperlink>
      <w:r w:rsidRPr="00202008">
        <w:rPr>
          <w:rStyle w:val="FootnoteReference"/>
        </w:rPr>
        <w:footnoteReference w:id="9"/>
      </w:r>
      <w:r w:rsidRPr="00202008">
        <w:t>.</w:t>
      </w:r>
    </w:p>
    <w:p w14:paraId="6B46B661" w14:textId="77777777" w:rsidR="006857E6" w:rsidRPr="00CA50EC" w:rsidRDefault="006857E6" w:rsidP="00F175E4">
      <w:pPr>
        <w:pStyle w:val="ListNumber"/>
        <w:numPr>
          <w:ilvl w:val="1"/>
          <w:numId w:val="41"/>
        </w:numPr>
        <w:spacing w:after="160" w:line="276" w:lineRule="auto"/>
        <w:ind w:left="425" w:hanging="431"/>
      </w:pPr>
      <w:r w:rsidRPr="00CA50EC">
        <w:t>Requests made under section 14.7 will be assessed by the VDAC as outlined in section 15.</w:t>
      </w:r>
    </w:p>
    <w:p w14:paraId="12CF8713" w14:textId="77777777" w:rsidR="006857E6" w:rsidRPr="00CA50EC" w:rsidRDefault="006857E6" w:rsidP="00F175E4">
      <w:pPr>
        <w:pStyle w:val="ListNumber"/>
        <w:numPr>
          <w:ilvl w:val="1"/>
          <w:numId w:val="41"/>
        </w:numPr>
        <w:spacing w:after="0" w:line="276" w:lineRule="auto"/>
        <w:ind w:left="425" w:hanging="431"/>
      </w:pPr>
      <w:r w:rsidRPr="00CA50EC">
        <w:t>The SI Act and SI Regulations restrict the entities to which NCVER may disclose USIs, and the purposes for which USIs may be disclosed to those entities. Access to student unit record files containing USIs will only be approved where disclosure is authorised by the SI Act or SI</w:t>
      </w:r>
      <w:r>
        <w:t> </w:t>
      </w:r>
      <w:r w:rsidRPr="00CA50EC">
        <w:t>Regulation and the Privacy Act.</w:t>
      </w:r>
    </w:p>
    <w:p w14:paraId="3E7DA3AB" w14:textId="77777777" w:rsidR="006857E6" w:rsidRDefault="006857E6" w:rsidP="007C5B3B">
      <w:pPr>
        <w:pStyle w:val="Heading4"/>
      </w:pPr>
      <w:bookmarkStart w:id="114" w:name="_Toc119576781"/>
      <w:r>
        <w:t>Fees</w:t>
      </w:r>
      <w:bookmarkEnd w:id="112"/>
      <w:bookmarkEnd w:id="113"/>
      <w:bookmarkEnd w:id="114"/>
    </w:p>
    <w:p w14:paraId="74FCA0B3" w14:textId="77777777" w:rsidR="006857E6" w:rsidRPr="00CA50EC" w:rsidRDefault="006857E6" w:rsidP="00F175E4">
      <w:pPr>
        <w:pStyle w:val="ListNumber"/>
        <w:numPr>
          <w:ilvl w:val="1"/>
          <w:numId w:val="41"/>
        </w:numPr>
        <w:spacing w:after="200" w:line="276" w:lineRule="auto"/>
        <w:ind w:left="567" w:hanging="573"/>
      </w:pPr>
      <w:bookmarkStart w:id="115" w:name="_Toc49945847"/>
      <w:bookmarkStart w:id="116" w:name="_Toc49945912"/>
      <w:r w:rsidRPr="00CA50EC">
        <w:t xml:space="preserve">NCVER may charge fees for accessing identifiable data. </w:t>
      </w:r>
      <w:r>
        <w:t xml:space="preserve">NCVER’s </w:t>
      </w:r>
      <w:hyperlink r:id="rId27" w:history="1">
        <w:r w:rsidRPr="006F764E">
          <w:rPr>
            <w:rStyle w:val="Hyperlink"/>
          </w:rPr>
          <w:t>charging guide</w:t>
        </w:r>
      </w:hyperlink>
      <w:r>
        <w:rPr>
          <w:rStyle w:val="FootnoteReference"/>
        </w:rPr>
        <w:footnoteReference w:id="10"/>
      </w:r>
      <w:r>
        <w:t xml:space="preserve"> provides more information.</w:t>
      </w:r>
    </w:p>
    <w:p w14:paraId="1AADDB1B" w14:textId="77777777" w:rsidR="006857E6" w:rsidRDefault="006857E6" w:rsidP="007C5B3B">
      <w:pPr>
        <w:pStyle w:val="Heading3"/>
      </w:pPr>
      <w:bookmarkStart w:id="117" w:name="_Toc119576782"/>
      <w:bookmarkStart w:id="118" w:name="_Toc234312821"/>
      <w:r>
        <w:t>VET Data Access Committee</w:t>
      </w:r>
      <w:bookmarkEnd w:id="115"/>
      <w:bookmarkEnd w:id="116"/>
      <w:bookmarkEnd w:id="117"/>
      <w:bookmarkEnd w:id="118"/>
    </w:p>
    <w:p w14:paraId="1ABB59D3" w14:textId="77777777" w:rsidR="006857E6" w:rsidRPr="00CA50EC" w:rsidRDefault="006857E6" w:rsidP="00F175E4">
      <w:pPr>
        <w:pStyle w:val="ListNumber"/>
        <w:numPr>
          <w:ilvl w:val="1"/>
          <w:numId w:val="43"/>
        </w:numPr>
        <w:spacing w:after="200" w:line="276" w:lineRule="auto"/>
        <w:ind w:left="426"/>
      </w:pPr>
      <w:bookmarkStart w:id="119" w:name="_Toc49945848"/>
      <w:bookmarkStart w:id="120" w:name="_Toc49945913"/>
      <w:r w:rsidRPr="00CA50EC">
        <w:t xml:space="preserve">The VDAC </w:t>
      </w:r>
      <w:r>
        <w:t>has been</w:t>
      </w:r>
      <w:r w:rsidRPr="00CA50EC">
        <w:t xml:space="preserve"> established by</w:t>
      </w:r>
      <w:r>
        <w:t xml:space="preserve"> the Ministerial Council</w:t>
      </w:r>
      <w:r w:rsidRPr="00CA50EC">
        <w:t>. The purpose of the VDAC is to provide non-binding advice on requests for access to unpublished identifiable data held by NCVER and the Student Identifiers Registrar. This may include requests for disclosure of data containing USIs and/or personal information.</w:t>
      </w:r>
    </w:p>
    <w:p w14:paraId="2071C447" w14:textId="77777777" w:rsidR="006857E6" w:rsidRPr="00CA50EC" w:rsidRDefault="006857E6" w:rsidP="00F175E4">
      <w:pPr>
        <w:pStyle w:val="ListNumber"/>
        <w:keepNext/>
        <w:keepLines/>
        <w:numPr>
          <w:ilvl w:val="1"/>
          <w:numId w:val="43"/>
        </w:numPr>
        <w:spacing w:after="200" w:line="276" w:lineRule="auto"/>
        <w:ind w:left="426"/>
      </w:pPr>
      <w:r w:rsidRPr="00CA50EC">
        <w:t>The VDAC comprises eight permanent members including:</w:t>
      </w:r>
    </w:p>
    <w:p w14:paraId="47839C5A" w14:textId="77777777" w:rsidR="006857E6" w:rsidRPr="00CA50EC" w:rsidRDefault="006857E6" w:rsidP="00F175E4">
      <w:pPr>
        <w:pStyle w:val="ListBullet"/>
        <w:numPr>
          <w:ilvl w:val="1"/>
          <w:numId w:val="55"/>
        </w:numPr>
        <w:spacing w:after="200" w:line="276" w:lineRule="auto"/>
        <w:ind w:left="993" w:hanging="493"/>
        <w:contextualSpacing/>
      </w:pPr>
      <w:r w:rsidRPr="00CA50EC">
        <w:t>the Managing Director of NCVER (Chair); and</w:t>
      </w:r>
    </w:p>
    <w:p w14:paraId="1F120A41" w14:textId="77777777" w:rsidR="006857E6" w:rsidRPr="00CA50EC" w:rsidRDefault="006857E6" w:rsidP="00F175E4">
      <w:pPr>
        <w:pStyle w:val="ListBullet"/>
        <w:numPr>
          <w:ilvl w:val="1"/>
          <w:numId w:val="56"/>
        </w:numPr>
        <w:spacing w:after="200" w:line="276" w:lineRule="auto"/>
        <w:ind w:left="993"/>
        <w:contextualSpacing/>
      </w:pPr>
      <w:r w:rsidRPr="00CA50EC">
        <w:t>one member representing the Student Identifiers Registrar; and</w:t>
      </w:r>
    </w:p>
    <w:p w14:paraId="12202620" w14:textId="77777777" w:rsidR="006857E6" w:rsidRPr="00CA50EC" w:rsidRDefault="006857E6" w:rsidP="00F175E4">
      <w:pPr>
        <w:pStyle w:val="ListBullet"/>
        <w:numPr>
          <w:ilvl w:val="1"/>
          <w:numId w:val="56"/>
        </w:numPr>
        <w:spacing w:after="200" w:line="276" w:lineRule="auto"/>
        <w:ind w:left="993"/>
        <w:contextualSpacing/>
      </w:pPr>
      <w:r w:rsidRPr="00CA50EC">
        <w:t>one Senior Official representing the Commonwealth; and</w:t>
      </w:r>
    </w:p>
    <w:p w14:paraId="76634A2D" w14:textId="77777777" w:rsidR="006857E6" w:rsidRPr="00CA50EC" w:rsidRDefault="006857E6" w:rsidP="00F175E4">
      <w:pPr>
        <w:pStyle w:val="ListBullet"/>
        <w:numPr>
          <w:ilvl w:val="1"/>
          <w:numId w:val="56"/>
        </w:numPr>
        <w:spacing w:after="200" w:line="276" w:lineRule="auto"/>
        <w:ind w:left="993"/>
        <w:contextualSpacing/>
      </w:pPr>
      <w:r w:rsidRPr="00CA50EC">
        <w:t>one Senior Official representing state and territory governments; and</w:t>
      </w:r>
    </w:p>
    <w:p w14:paraId="5A219529" w14:textId="77777777" w:rsidR="006857E6" w:rsidRPr="00CA50EC" w:rsidRDefault="006857E6" w:rsidP="00F175E4">
      <w:pPr>
        <w:pStyle w:val="ListBullet"/>
        <w:numPr>
          <w:ilvl w:val="1"/>
          <w:numId w:val="56"/>
        </w:numPr>
        <w:spacing w:after="200" w:line="276" w:lineRule="auto"/>
        <w:ind w:left="993"/>
        <w:contextualSpacing/>
      </w:pPr>
      <w:r w:rsidRPr="00CA50EC">
        <w:t>one representative with expertise in privacy compliance; and</w:t>
      </w:r>
    </w:p>
    <w:p w14:paraId="556426A0" w14:textId="77777777" w:rsidR="006857E6" w:rsidRPr="00CA50EC" w:rsidRDefault="006857E6" w:rsidP="00F175E4">
      <w:pPr>
        <w:pStyle w:val="ListBullet"/>
        <w:numPr>
          <w:ilvl w:val="1"/>
          <w:numId w:val="56"/>
        </w:numPr>
        <w:spacing w:after="200" w:line="276" w:lineRule="auto"/>
        <w:ind w:left="993"/>
        <w:contextualSpacing/>
      </w:pPr>
      <w:r w:rsidRPr="00CA50EC">
        <w:t>one member representing public RTOs; and</w:t>
      </w:r>
    </w:p>
    <w:p w14:paraId="7E2AB511" w14:textId="77777777" w:rsidR="006857E6" w:rsidRPr="00CA50EC" w:rsidRDefault="006857E6" w:rsidP="00F175E4">
      <w:pPr>
        <w:pStyle w:val="ListBullet"/>
        <w:numPr>
          <w:ilvl w:val="1"/>
          <w:numId w:val="56"/>
        </w:numPr>
        <w:spacing w:after="200" w:line="276" w:lineRule="auto"/>
        <w:ind w:left="993"/>
        <w:contextualSpacing/>
      </w:pPr>
      <w:r w:rsidRPr="00CA50EC">
        <w:t>one member representing enterprise RTOs; and</w:t>
      </w:r>
    </w:p>
    <w:p w14:paraId="4771516D" w14:textId="77777777" w:rsidR="006857E6" w:rsidRPr="00CA50EC" w:rsidRDefault="006857E6" w:rsidP="00F175E4">
      <w:pPr>
        <w:pStyle w:val="ListBullet"/>
        <w:numPr>
          <w:ilvl w:val="1"/>
          <w:numId w:val="56"/>
        </w:numPr>
        <w:spacing w:after="200" w:line="276" w:lineRule="auto"/>
        <w:ind w:left="993"/>
        <w:contextualSpacing/>
      </w:pPr>
      <w:r w:rsidRPr="00CA50EC">
        <w:t>one member representing private RTOs.</w:t>
      </w:r>
    </w:p>
    <w:p w14:paraId="614D8D00" w14:textId="77777777" w:rsidR="006857E6" w:rsidRPr="00CA50EC" w:rsidRDefault="006857E6" w:rsidP="00F175E4">
      <w:pPr>
        <w:pStyle w:val="ListNumber"/>
        <w:numPr>
          <w:ilvl w:val="1"/>
          <w:numId w:val="43"/>
        </w:numPr>
        <w:spacing w:after="200" w:line="276" w:lineRule="auto"/>
        <w:ind w:left="426"/>
      </w:pPr>
      <w:r w:rsidRPr="00CA50EC">
        <w:t>The Student Identifiers Registrar may co−chair meetings of the VDAC for the consideration of requests made under section 14.2.</w:t>
      </w:r>
    </w:p>
    <w:p w14:paraId="772720FF" w14:textId="77777777" w:rsidR="006857E6" w:rsidRPr="00CA50EC" w:rsidRDefault="006857E6" w:rsidP="00F175E4">
      <w:pPr>
        <w:pStyle w:val="ListNumber"/>
        <w:numPr>
          <w:ilvl w:val="1"/>
          <w:numId w:val="43"/>
        </w:numPr>
        <w:spacing w:after="200" w:line="276" w:lineRule="auto"/>
        <w:ind w:left="426"/>
      </w:pPr>
      <w:r w:rsidRPr="00CA50EC">
        <w:t>When considering requests for the disclosure of identifiable data, the VDAC will consider compliance with applicable legislation, including the SI Act and Privacy Act. The VDAC will take account of any factors it considers to be relevant in the circumstances, which may include:</w:t>
      </w:r>
    </w:p>
    <w:p w14:paraId="3329DB56" w14:textId="77777777" w:rsidR="006857E6" w:rsidRPr="00CA50EC" w:rsidRDefault="006857E6" w:rsidP="00F175E4">
      <w:pPr>
        <w:pStyle w:val="ListBullet"/>
        <w:numPr>
          <w:ilvl w:val="1"/>
          <w:numId w:val="53"/>
        </w:numPr>
        <w:spacing w:after="200" w:line="276" w:lineRule="auto"/>
        <w:ind w:left="993"/>
        <w:contextualSpacing/>
      </w:pPr>
      <w:r w:rsidRPr="00CA50EC">
        <w:t>the purpose for which the requested information was collected;</w:t>
      </w:r>
    </w:p>
    <w:p w14:paraId="67D04017" w14:textId="77777777" w:rsidR="006857E6" w:rsidRPr="00CA50EC" w:rsidRDefault="006857E6" w:rsidP="00F175E4">
      <w:pPr>
        <w:pStyle w:val="ListBullet"/>
        <w:numPr>
          <w:ilvl w:val="1"/>
          <w:numId w:val="54"/>
        </w:numPr>
        <w:spacing w:after="200" w:line="276" w:lineRule="auto"/>
        <w:ind w:left="993"/>
        <w:contextualSpacing/>
      </w:pPr>
      <w:r w:rsidRPr="00CA50EC">
        <w:t>the stated purpose for the requested disclosure;</w:t>
      </w:r>
    </w:p>
    <w:p w14:paraId="3B37A7FE" w14:textId="77777777" w:rsidR="006857E6" w:rsidRPr="00CA50EC" w:rsidRDefault="006857E6" w:rsidP="00F175E4">
      <w:pPr>
        <w:pStyle w:val="ListBullet"/>
        <w:numPr>
          <w:ilvl w:val="1"/>
          <w:numId w:val="54"/>
        </w:numPr>
        <w:spacing w:after="200" w:line="276" w:lineRule="auto"/>
        <w:ind w:left="993"/>
        <w:contextualSpacing/>
      </w:pPr>
      <w:r w:rsidRPr="00CA50EC">
        <w:t>the scope of the request (e.g. duration of research, data parameters, target population, estimated period of data retention);</w:t>
      </w:r>
    </w:p>
    <w:p w14:paraId="61349BDB" w14:textId="77777777" w:rsidR="006857E6" w:rsidRPr="00CA50EC" w:rsidRDefault="006857E6" w:rsidP="00F175E4">
      <w:pPr>
        <w:pStyle w:val="ListBullet"/>
        <w:numPr>
          <w:ilvl w:val="1"/>
          <w:numId w:val="54"/>
        </w:numPr>
        <w:spacing w:after="200" w:line="276" w:lineRule="auto"/>
        <w:ind w:left="993"/>
        <w:contextualSpacing/>
      </w:pPr>
      <w:r w:rsidRPr="00CA50EC">
        <w:t>weighing the public interest/benefit of the request against data protection considerations, such as commercial sensitivity;</w:t>
      </w:r>
    </w:p>
    <w:p w14:paraId="3A4BFF91" w14:textId="77777777" w:rsidR="006857E6" w:rsidRPr="00CA50EC" w:rsidRDefault="006857E6" w:rsidP="00F175E4">
      <w:pPr>
        <w:pStyle w:val="ListBullet"/>
        <w:numPr>
          <w:ilvl w:val="1"/>
          <w:numId w:val="54"/>
        </w:numPr>
        <w:spacing w:after="200" w:line="276" w:lineRule="auto"/>
        <w:ind w:left="993"/>
        <w:contextualSpacing/>
      </w:pPr>
      <w:r w:rsidRPr="00CA50EC">
        <w:t xml:space="preserve">where personal information has been requested, any reasons why </w:t>
      </w:r>
      <w:proofErr w:type="spellStart"/>
      <w:r w:rsidRPr="00CA50EC">
        <w:t>confidentialised</w:t>
      </w:r>
      <w:proofErr w:type="spellEnd"/>
      <w:r w:rsidRPr="00CA50EC">
        <w:t xml:space="preserve"> or de-identified information could not achieve the relevant purpose;</w:t>
      </w:r>
    </w:p>
    <w:p w14:paraId="109843CE" w14:textId="77777777" w:rsidR="006857E6" w:rsidRPr="00CA50EC" w:rsidRDefault="006857E6" w:rsidP="00F175E4">
      <w:pPr>
        <w:pStyle w:val="ListBullet"/>
        <w:numPr>
          <w:ilvl w:val="1"/>
          <w:numId w:val="54"/>
        </w:numPr>
        <w:spacing w:after="200" w:line="276" w:lineRule="auto"/>
        <w:ind w:left="993"/>
        <w:contextualSpacing/>
      </w:pPr>
      <w:r w:rsidRPr="00CA50EC">
        <w:t>whether the requested information includes sensitive information as defined by the Privacy Act;</w:t>
      </w:r>
    </w:p>
    <w:p w14:paraId="3C6DFF6B" w14:textId="77777777" w:rsidR="006857E6" w:rsidRPr="00CA50EC" w:rsidRDefault="006857E6" w:rsidP="00F175E4">
      <w:pPr>
        <w:pStyle w:val="ListBullet"/>
        <w:numPr>
          <w:ilvl w:val="1"/>
          <w:numId w:val="54"/>
        </w:numPr>
        <w:spacing w:after="200" w:line="276" w:lineRule="auto"/>
        <w:ind w:left="993"/>
        <w:contextualSpacing/>
      </w:pPr>
      <w:r w:rsidRPr="00CA50EC">
        <w:t>ethical considerations relevant to the request;</w:t>
      </w:r>
    </w:p>
    <w:p w14:paraId="62EC6D95" w14:textId="77777777" w:rsidR="006857E6" w:rsidRPr="00CA50EC" w:rsidRDefault="006857E6" w:rsidP="00F175E4">
      <w:pPr>
        <w:pStyle w:val="ListBullet"/>
        <w:numPr>
          <w:ilvl w:val="1"/>
          <w:numId w:val="54"/>
        </w:numPr>
        <w:spacing w:after="200" w:line="276" w:lineRule="auto"/>
        <w:ind w:left="993"/>
        <w:contextualSpacing/>
      </w:pPr>
      <w:r w:rsidRPr="00CA50EC">
        <w:t>whether the individuals or organisations to whom the information relates were notified of the potential disclosure and the nature of the receiving entity;</w:t>
      </w:r>
    </w:p>
    <w:p w14:paraId="2334D26F" w14:textId="77777777" w:rsidR="006857E6" w:rsidRPr="00CA50EC" w:rsidRDefault="006857E6" w:rsidP="00F175E4">
      <w:pPr>
        <w:pStyle w:val="ListBullet"/>
        <w:numPr>
          <w:ilvl w:val="1"/>
          <w:numId w:val="54"/>
        </w:numPr>
        <w:spacing w:after="200" w:line="276" w:lineRule="auto"/>
        <w:ind w:left="993"/>
        <w:contextualSpacing/>
      </w:pPr>
      <w:r w:rsidRPr="00CA50EC">
        <w:t>whether the individuals to whom personal information relates consented to the proposed disclosure and use of the information and if not, whether it is impracticable to seek consent from the individuals;</w:t>
      </w:r>
    </w:p>
    <w:p w14:paraId="3C79B5FB" w14:textId="77777777" w:rsidR="006857E6" w:rsidRPr="00CA50EC" w:rsidRDefault="006857E6" w:rsidP="00F175E4">
      <w:pPr>
        <w:pStyle w:val="ListBullet"/>
        <w:numPr>
          <w:ilvl w:val="1"/>
          <w:numId w:val="54"/>
        </w:numPr>
        <w:spacing w:after="200" w:line="276" w:lineRule="auto"/>
        <w:ind w:left="993"/>
        <w:contextualSpacing/>
      </w:pPr>
      <w:r w:rsidRPr="00CA50EC">
        <w:t>the fitness of the data for the requested purpose and whether the integrity and quality of data for its agreed purposes is achieved and maintained;</w:t>
      </w:r>
    </w:p>
    <w:p w14:paraId="244726DE" w14:textId="77777777" w:rsidR="006857E6" w:rsidRPr="00CA50EC" w:rsidRDefault="006857E6" w:rsidP="00F175E4">
      <w:pPr>
        <w:pStyle w:val="ListBullet"/>
        <w:numPr>
          <w:ilvl w:val="1"/>
          <w:numId w:val="54"/>
        </w:numPr>
        <w:spacing w:after="200" w:line="276" w:lineRule="auto"/>
        <w:ind w:left="993"/>
        <w:contextualSpacing/>
      </w:pPr>
      <w:r w:rsidRPr="00CA50EC">
        <w:t>the likelihood that the potential value of data is realised over time;</w:t>
      </w:r>
    </w:p>
    <w:p w14:paraId="58AACD77" w14:textId="77777777" w:rsidR="006857E6" w:rsidRPr="00CA50EC" w:rsidRDefault="006857E6" w:rsidP="00F175E4">
      <w:pPr>
        <w:pStyle w:val="ListBullet"/>
        <w:numPr>
          <w:ilvl w:val="1"/>
          <w:numId w:val="54"/>
        </w:numPr>
        <w:spacing w:after="200" w:line="276" w:lineRule="auto"/>
        <w:ind w:left="993"/>
        <w:contextualSpacing/>
      </w:pPr>
      <w:r w:rsidRPr="00CA50EC">
        <w:t xml:space="preserve">whether the legitimate interests of data stakeholders are acknowledged and addressed; </w:t>
      </w:r>
    </w:p>
    <w:p w14:paraId="2B993EA0" w14:textId="77777777" w:rsidR="006857E6" w:rsidRPr="00CA50EC" w:rsidRDefault="006857E6" w:rsidP="00F175E4">
      <w:pPr>
        <w:pStyle w:val="ListBullet"/>
        <w:numPr>
          <w:ilvl w:val="1"/>
          <w:numId w:val="54"/>
        </w:numPr>
        <w:spacing w:after="200" w:line="276" w:lineRule="auto"/>
        <w:ind w:left="993"/>
        <w:contextualSpacing/>
      </w:pPr>
      <w:r w:rsidRPr="00CA50EC">
        <w:t xml:space="preserve">the proposed method of publication of results of the research, including whether the applicant has agreed that information will not be published unless in </w:t>
      </w:r>
      <w:proofErr w:type="spellStart"/>
      <w:r w:rsidRPr="00CA50EC">
        <w:t>confidentialised</w:t>
      </w:r>
      <w:proofErr w:type="spellEnd"/>
      <w:r w:rsidRPr="00CA50EC">
        <w:t xml:space="preserve"> or de-identified form; and</w:t>
      </w:r>
    </w:p>
    <w:p w14:paraId="31044549" w14:textId="77777777" w:rsidR="006857E6" w:rsidRPr="00CA50EC" w:rsidRDefault="006857E6" w:rsidP="00F175E4">
      <w:pPr>
        <w:pStyle w:val="ListBullet"/>
        <w:numPr>
          <w:ilvl w:val="1"/>
          <w:numId w:val="54"/>
        </w:numPr>
        <w:spacing w:after="200" w:line="276" w:lineRule="auto"/>
        <w:ind w:left="993"/>
        <w:contextualSpacing/>
      </w:pPr>
      <w:r w:rsidRPr="00CA50EC">
        <w:t xml:space="preserve">whether risks and issues are identified with appropriate mitigation strategies developed to address them. </w:t>
      </w:r>
    </w:p>
    <w:p w14:paraId="0BE2CE1A" w14:textId="77777777" w:rsidR="006857E6" w:rsidRPr="00CA50EC" w:rsidRDefault="006857E6" w:rsidP="00F175E4">
      <w:pPr>
        <w:pStyle w:val="ListNumber"/>
        <w:numPr>
          <w:ilvl w:val="1"/>
          <w:numId w:val="43"/>
        </w:numPr>
        <w:spacing w:after="200" w:line="276" w:lineRule="auto"/>
        <w:ind w:left="426"/>
      </w:pPr>
      <w:r w:rsidRPr="00CA50EC">
        <w:t xml:space="preserve">When determining its recommendation </w:t>
      </w:r>
      <w:proofErr w:type="gramStart"/>
      <w:r w:rsidRPr="00CA50EC">
        <w:t>with regard to</w:t>
      </w:r>
      <w:proofErr w:type="gramEnd"/>
      <w:r w:rsidRPr="00CA50EC">
        <w:t xml:space="preserve"> a request for the disclosure of data, the VDAC may suggest caveats or requirements upon which the data release is contingent. The VDAC may also request that the applicant obtain the approval of a relevant Ethics Committee prior to making a recommendation. The applicant may be required to sign undertakings in relation to caveats or requirements associated with a data release.</w:t>
      </w:r>
    </w:p>
    <w:p w14:paraId="170960FD" w14:textId="77777777" w:rsidR="006857E6" w:rsidRPr="00CA50EC" w:rsidRDefault="006857E6" w:rsidP="00F175E4">
      <w:pPr>
        <w:pStyle w:val="ListNumber"/>
        <w:numPr>
          <w:ilvl w:val="1"/>
          <w:numId w:val="43"/>
        </w:numPr>
        <w:spacing w:after="200" w:line="276" w:lineRule="auto"/>
        <w:ind w:left="426"/>
      </w:pPr>
      <w:r w:rsidRPr="00CA50EC">
        <w:t xml:space="preserve">The VDAC will make its recommendation in </w:t>
      </w:r>
      <w:proofErr w:type="gramStart"/>
      <w:r w:rsidRPr="00CA50EC">
        <w:t>writing</w:t>
      </w:r>
      <w:proofErr w:type="gramEnd"/>
      <w:r w:rsidRPr="00CA50EC">
        <w:t xml:space="preserve"> and the recommendation will include the reasons informing the recommendation.</w:t>
      </w:r>
    </w:p>
    <w:p w14:paraId="5DDA7D76" w14:textId="77777777" w:rsidR="006857E6" w:rsidRPr="00CA50EC" w:rsidRDefault="006857E6" w:rsidP="00F175E4">
      <w:pPr>
        <w:pStyle w:val="ListNumber"/>
        <w:numPr>
          <w:ilvl w:val="1"/>
          <w:numId w:val="43"/>
        </w:numPr>
        <w:spacing w:after="200" w:line="276" w:lineRule="auto"/>
        <w:ind w:left="426"/>
      </w:pPr>
      <w:r w:rsidRPr="00CA50EC">
        <w:t>In relation to requests for access made under section 14.2, the VDAC makes a recommendation to the Student Identifiers Registrar, who is responsible for approving the disclosure of USIs for research purposes and any conditions attached to that disclosure. Where a request made under section 14.2 is refused, applicants may ask the Student Identifiers Registrar to review the decision.</w:t>
      </w:r>
    </w:p>
    <w:p w14:paraId="220BF082" w14:textId="77777777" w:rsidR="006857E6" w:rsidRPr="00CA50EC" w:rsidRDefault="006857E6" w:rsidP="00F175E4">
      <w:pPr>
        <w:pStyle w:val="ListNumber"/>
        <w:numPr>
          <w:ilvl w:val="1"/>
          <w:numId w:val="43"/>
        </w:numPr>
        <w:spacing w:after="200" w:line="276" w:lineRule="auto"/>
        <w:ind w:left="426"/>
      </w:pPr>
      <w:r w:rsidRPr="00CA50EC">
        <w:t>In relation to all other requests for data held by NCVER, the VDAC makes a recommendation to the Managing Director NCVER, who is responsible for approving the disclosure of data for research purposes and any conditions attached to that disclosure. Where a request is not granted, applicants may ask the Managing Director, NCVER to review the decision. If the applicant is still unsatisfied, the Managing Director, NCVER may refer unresolved issues to the Chair of the Skills Senior Officials Network (or a replacement body) for further review.</w:t>
      </w:r>
    </w:p>
    <w:p w14:paraId="3F16807F" w14:textId="77777777" w:rsidR="006857E6" w:rsidRDefault="006857E6" w:rsidP="007C5B3B">
      <w:pPr>
        <w:pStyle w:val="Heading3"/>
      </w:pPr>
      <w:bookmarkStart w:id="121" w:name="_Toc119576783"/>
      <w:bookmarkStart w:id="122" w:name="_Toc234312822"/>
      <w:r>
        <w:t>Data Linkage</w:t>
      </w:r>
      <w:bookmarkEnd w:id="119"/>
      <w:bookmarkEnd w:id="120"/>
      <w:bookmarkEnd w:id="121"/>
      <w:bookmarkEnd w:id="122"/>
    </w:p>
    <w:p w14:paraId="5D4C56BC" w14:textId="77777777" w:rsidR="006857E6" w:rsidRPr="00CA50EC" w:rsidRDefault="006857E6" w:rsidP="00F175E4">
      <w:pPr>
        <w:pStyle w:val="ListNumber"/>
        <w:numPr>
          <w:ilvl w:val="1"/>
          <w:numId w:val="42"/>
        </w:numPr>
        <w:spacing w:after="200" w:line="276" w:lineRule="auto"/>
        <w:ind w:left="426"/>
      </w:pPr>
      <w:r w:rsidRPr="00CA50EC">
        <w:t>To continually improve data sharing and data linkage, governments will work with authorised linking agencies to build a data sharing and release structure that supports access and sharing of data whilst protecting the privacy of individuals.</w:t>
      </w:r>
      <w:r w:rsidRPr="00A040E0">
        <w:t xml:space="preserve"> Requirements regarding data sharing are available on the </w:t>
      </w:r>
      <w:hyperlink r:id="rId28" w:history="1">
        <w:r w:rsidRPr="00DC60F7">
          <w:rPr>
            <w:rStyle w:val="Hyperlink"/>
          </w:rPr>
          <w:t>National Statistical Service website</w:t>
        </w:r>
      </w:hyperlink>
      <w:r>
        <w:rPr>
          <w:rStyle w:val="FootnoteReference"/>
        </w:rPr>
        <w:footnoteReference w:id="11"/>
      </w:r>
      <w:r>
        <w:t>.</w:t>
      </w:r>
    </w:p>
    <w:p w14:paraId="54A858E4" w14:textId="77777777" w:rsidR="006857E6" w:rsidRDefault="006857E6" w:rsidP="007C5B3B">
      <w:pPr>
        <w:pStyle w:val="Heading2"/>
      </w:pPr>
      <w:bookmarkStart w:id="123" w:name="_Toc119576784"/>
      <w:bookmarkStart w:id="124" w:name="_Toc234312823"/>
      <w:r>
        <w:t>Part D – Administration</w:t>
      </w:r>
      <w:bookmarkEnd w:id="123"/>
      <w:bookmarkEnd w:id="124"/>
    </w:p>
    <w:p w14:paraId="59670090" w14:textId="77777777" w:rsidR="006857E6" w:rsidRPr="00F51C18" w:rsidRDefault="006857E6" w:rsidP="007C5B3B">
      <w:pPr>
        <w:pStyle w:val="Heading3"/>
      </w:pPr>
      <w:bookmarkStart w:id="125" w:name="_Toc49945850"/>
      <w:bookmarkStart w:id="126" w:name="_Toc49945915"/>
      <w:bookmarkStart w:id="127" w:name="_Toc119576785"/>
      <w:bookmarkStart w:id="128" w:name="_Toc234312824"/>
      <w:r w:rsidRPr="00286779">
        <w:t>Management and review of this Policy</w:t>
      </w:r>
      <w:bookmarkEnd w:id="125"/>
      <w:bookmarkEnd w:id="126"/>
      <w:bookmarkEnd w:id="127"/>
      <w:bookmarkEnd w:id="128"/>
    </w:p>
    <w:p w14:paraId="5F8D7711" w14:textId="77777777" w:rsidR="006857E6" w:rsidRPr="001852EE" w:rsidRDefault="006857E6" w:rsidP="00F175E4">
      <w:pPr>
        <w:pStyle w:val="ListNumber"/>
        <w:numPr>
          <w:ilvl w:val="1"/>
          <w:numId w:val="44"/>
        </w:numPr>
        <w:spacing w:after="200" w:line="276" w:lineRule="auto"/>
        <w:ind w:left="426"/>
      </w:pPr>
      <w:bookmarkStart w:id="129" w:name="_Toc49945851"/>
      <w:bookmarkStart w:id="130" w:name="_Toc49945916"/>
      <w:r w:rsidRPr="001852EE">
        <w:t xml:space="preserve">Version 1 of this Policy took effect from 1 January 2018 except for Part B, which had a six-month transition period until 1 July 2018. Part B of this Policy and the </w:t>
      </w:r>
      <w:r w:rsidRPr="001852EE">
        <w:rPr>
          <w:i/>
          <w:iCs/>
        </w:rPr>
        <w:t>National VET Provider Collection Data Requirements Policy</w:t>
      </w:r>
      <w:r w:rsidRPr="001852EE">
        <w:t xml:space="preserve"> version 2 January 2015 applied for the period from 1 January 2018 to 30 June 2018. This Policy has been endorsed by the</w:t>
      </w:r>
      <w:r>
        <w:t xml:space="preserve"> former</w:t>
      </w:r>
      <w:r w:rsidRPr="001852EE">
        <w:t xml:space="preserve"> COAG ministers responsible for skills.</w:t>
      </w:r>
    </w:p>
    <w:p w14:paraId="511DB073" w14:textId="77777777" w:rsidR="006857E6" w:rsidRPr="001852EE" w:rsidRDefault="006857E6" w:rsidP="00F175E4">
      <w:pPr>
        <w:pStyle w:val="ListNumber"/>
        <w:numPr>
          <w:ilvl w:val="1"/>
          <w:numId w:val="44"/>
        </w:numPr>
        <w:spacing w:after="200" w:line="276" w:lineRule="auto"/>
        <w:ind w:left="426"/>
      </w:pPr>
      <w:r w:rsidRPr="001852EE">
        <w:t xml:space="preserve">From 1 July 2018, this Policy replaced the </w:t>
      </w:r>
      <w:r w:rsidRPr="001852EE">
        <w:rPr>
          <w:i/>
          <w:iCs/>
        </w:rPr>
        <w:t>National VET Provider Collection Data Requirements Policy</w:t>
      </w:r>
      <w:r w:rsidRPr="001852EE">
        <w:t xml:space="preserve"> version 2 January 2015, the </w:t>
      </w:r>
      <w:r w:rsidRPr="001852EE">
        <w:rPr>
          <w:i/>
          <w:iCs/>
        </w:rPr>
        <w:t>Vocational Education and Training (VET) Data Protocol</w:t>
      </w:r>
      <w:r w:rsidRPr="001852EE">
        <w:t xml:space="preserve"> updated July 2015, and the </w:t>
      </w:r>
      <w:r w:rsidRPr="001852EE">
        <w:rPr>
          <w:i/>
          <w:iCs/>
        </w:rPr>
        <w:t>Guidance to NCVER for disclosure and publication of national VET Administrative Collections and Surveys</w:t>
      </w:r>
      <w:r w:rsidRPr="001852EE">
        <w:t xml:space="preserve"> updated May 2016.</w:t>
      </w:r>
    </w:p>
    <w:p w14:paraId="7B070D7B" w14:textId="77777777" w:rsidR="006857E6" w:rsidRDefault="006857E6" w:rsidP="00F175E4">
      <w:pPr>
        <w:pStyle w:val="ListNumber"/>
        <w:numPr>
          <w:ilvl w:val="1"/>
          <w:numId w:val="44"/>
        </w:numPr>
        <w:spacing w:after="200" w:line="276" w:lineRule="auto"/>
        <w:ind w:left="426"/>
      </w:pPr>
      <w:r w:rsidRPr="001852EE">
        <w:t>Version 2 of this Policy commence</w:t>
      </w:r>
      <w:r>
        <w:t>d on</w:t>
      </w:r>
      <w:r w:rsidRPr="001852EE">
        <w:t xml:space="preserve"> 1 January </w:t>
      </w:r>
      <w:proofErr w:type="gramStart"/>
      <w:r w:rsidRPr="001852EE">
        <w:t>2019,</w:t>
      </w:r>
      <w:proofErr w:type="gramEnd"/>
      <w:r w:rsidRPr="001852EE">
        <w:t xml:space="preserve"> however section 7 t</w:t>
      </w:r>
      <w:r>
        <w:t>ook</w:t>
      </w:r>
      <w:r w:rsidRPr="001852EE">
        <w:t xml:space="preserve"> effect from 1 July 2019</w:t>
      </w:r>
      <w:r>
        <w:t>,</w:t>
      </w:r>
      <w:r w:rsidRPr="001852EE">
        <w:t xml:space="preserve"> which include</w:t>
      </w:r>
      <w:r>
        <w:t>d</w:t>
      </w:r>
      <w:r w:rsidRPr="001852EE">
        <w:t xml:space="preserve"> amendments to the Privacy Notice at Schedule 1.</w:t>
      </w:r>
    </w:p>
    <w:p w14:paraId="589D227D" w14:textId="77777777" w:rsidR="006857E6" w:rsidRPr="001852EE" w:rsidRDefault="006857E6" w:rsidP="00F175E4">
      <w:pPr>
        <w:pStyle w:val="ListNumber"/>
        <w:numPr>
          <w:ilvl w:val="1"/>
          <w:numId w:val="44"/>
        </w:numPr>
        <w:spacing w:after="200" w:line="276" w:lineRule="auto"/>
        <w:ind w:left="426"/>
      </w:pPr>
      <w:bookmarkStart w:id="131" w:name="_Hlk53127342"/>
      <w:r>
        <w:t>Version 3 of this Policy commenced on 1 January 2021.</w:t>
      </w:r>
    </w:p>
    <w:bookmarkEnd w:id="131"/>
    <w:p w14:paraId="1F410A87" w14:textId="77777777" w:rsidR="006857E6" w:rsidRPr="001852EE" w:rsidRDefault="006857E6" w:rsidP="00F175E4">
      <w:pPr>
        <w:pStyle w:val="ListNumber"/>
        <w:numPr>
          <w:ilvl w:val="1"/>
          <w:numId w:val="44"/>
        </w:numPr>
        <w:spacing w:after="200" w:line="276" w:lineRule="auto"/>
        <w:ind w:left="426"/>
      </w:pPr>
      <w:r w:rsidRPr="001852EE">
        <w:t xml:space="preserve">The operation of this Policy will be reviewed </w:t>
      </w:r>
      <w:r>
        <w:t xml:space="preserve">periodically, as required, </w:t>
      </w:r>
      <w:r w:rsidRPr="001852EE">
        <w:t>to ensure the purposes for which it was originally intended in relation to the handling of personal information are still being achieved. Operational and administrative changes to the Policy may be authorised by Skills Senior Officials. Policy changes will be considered by</w:t>
      </w:r>
      <w:r>
        <w:t xml:space="preserve"> the Ministerial Council</w:t>
      </w:r>
      <w:r w:rsidRPr="001852EE">
        <w:t>. To ensure the Policy remains relevant to the data needs of stakeholders, it will be reviewed every five years from the last review, or earlier if required, to meet changing VET sector requirements.</w:t>
      </w:r>
    </w:p>
    <w:p w14:paraId="1D3D8CDA" w14:textId="77777777" w:rsidR="006857E6" w:rsidRPr="00F51C18" w:rsidRDefault="006857E6" w:rsidP="007C5B3B">
      <w:pPr>
        <w:pStyle w:val="Heading3"/>
      </w:pPr>
      <w:bookmarkStart w:id="132" w:name="_Toc119576786"/>
      <w:bookmarkStart w:id="133" w:name="_Toc234312825"/>
      <w:r>
        <w:t>Contacts</w:t>
      </w:r>
      <w:bookmarkEnd w:id="129"/>
      <w:bookmarkEnd w:id="130"/>
      <w:bookmarkEnd w:id="132"/>
      <w:bookmarkEnd w:id="133"/>
    </w:p>
    <w:p w14:paraId="5D513653" w14:textId="77777777" w:rsidR="006857E6" w:rsidRPr="001852EE" w:rsidRDefault="006857E6" w:rsidP="00F175E4">
      <w:pPr>
        <w:pStyle w:val="ListNumber"/>
        <w:numPr>
          <w:ilvl w:val="1"/>
          <w:numId w:val="45"/>
        </w:numPr>
        <w:spacing w:after="200" w:line="276" w:lineRule="auto"/>
        <w:ind w:left="426"/>
      </w:pPr>
      <w:bookmarkStart w:id="134" w:name="_Toc49945852"/>
      <w:bookmarkStart w:id="135" w:name="_Toc49945917"/>
      <w:r w:rsidRPr="001852EE">
        <w:t xml:space="preserve">All questions or comments regarding this Policy may be directed to the </w:t>
      </w:r>
      <w:r>
        <w:t>Australian Government</w:t>
      </w:r>
      <w:r w:rsidRPr="001852EE">
        <w:t xml:space="preserve"> Department of </w:t>
      </w:r>
      <w:r>
        <w:t xml:space="preserve">Employment and Workplace Relations </w:t>
      </w:r>
      <w:r w:rsidRPr="001852EE">
        <w:t xml:space="preserve">at: </w:t>
      </w:r>
      <w:hyperlink r:id="rId29" w:history="1">
        <w:r w:rsidRPr="00146511">
          <w:rPr>
            <w:rStyle w:val="Hyperlink"/>
          </w:rPr>
          <w:t>VET-DataPolicy@dewr.gov.au</w:t>
        </w:r>
      </w:hyperlink>
      <w:r w:rsidRPr="001852EE">
        <w:t>.</w:t>
      </w:r>
    </w:p>
    <w:p w14:paraId="0F9DF1A9" w14:textId="77777777" w:rsidR="006857E6" w:rsidRDefault="006857E6" w:rsidP="007C5B3B">
      <w:pPr>
        <w:pStyle w:val="Heading3"/>
      </w:pPr>
      <w:bookmarkStart w:id="136" w:name="_Toc119576787"/>
      <w:bookmarkStart w:id="137" w:name="_Toc234312826"/>
      <w:r>
        <w:t>Complaints</w:t>
      </w:r>
      <w:bookmarkEnd w:id="134"/>
      <w:bookmarkEnd w:id="135"/>
      <w:bookmarkEnd w:id="136"/>
      <w:bookmarkEnd w:id="137"/>
    </w:p>
    <w:p w14:paraId="394C9C43" w14:textId="2ABEED64" w:rsidR="00684154" w:rsidRDefault="006857E6" w:rsidP="00F175E4">
      <w:pPr>
        <w:pStyle w:val="ListNumber"/>
        <w:numPr>
          <w:ilvl w:val="1"/>
          <w:numId w:val="46"/>
        </w:numPr>
        <w:spacing w:after="200" w:line="276" w:lineRule="auto"/>
        <w:ind w:left="426"/>
      </w:pPr>
      <w:bookmarkStart w:id="138" w:name="_Toc49945853"/>
      <w:bookmarkStart w:id="139" w:name="_Toc49945918"/>
      <w:r w:rsidRPr="001852EE">
        <w:t xml:space="preserve">If an individual or organisation believes that the provisions of this Policy have been breached by a data custodian, they should contact the custodian in the first instance. If the individual or organisation is not satisfied with the response after 30 days, they should contact the </w:t>
      </w:r>
      <w:hyperlink r:id="rId30" w:history="1">
        <w:r w:rsidRPr="00DC60F7">
          <w:rPr>
            <w:rStyle w:val="Hyperlink"/>
          </w:rPr>
          <w:t>Office of the Australian Information Commissioner</w:t>
        </w:r>
      </w:hyperlink>
      <w:r>
        <w:rPr>
          <w:rStyle w:val="FootnoteReference"/>
        </w:rPr>
        <w:footnoteReference w:id="12"/>
      </w:r>
      <w:r w:rsidRPr="001852EE">
        <w:t>.</w:t>
      </w:r>
      <w:r w:rsidR="00684154">
        <w:br w:type="page"/>
      </w:r>
    </w:p>
    <w:p w14:paraId="494F9DB8" w14:textId="77777777" w:rsidR="006857E6" w:rsidRDefault="006857E6" w:rsidP="006B22AE">
      <w:pPr>
        <w:pStyle w:val="Heading3"/>
      </w:pPr>
      <w:bookmarkStart w:id="140" w:name="_Toc119576788"/>
      <w:r>
        <w:t>Glossary of Terms</w:t>
      </w:r>
      <w:bookmarkEnd w:id="138"/>
      <w:bookmarkEnd w:id="139"/>
      <w:bookmarkEnd w:id="140"/>
    </w:p>
    <w:p w14:paraId="0E626DAB" w14:textId="77777777" w:rsidR="006857E6" w:rsidRDefault="006857E6" w:rsidP="00F175E4">
      <w:pPr>
        <w:pStyle w:val="ListNumber"/>
        <w:numPr>
          <w:ilvl w:val="1"/>
          <w:numId w:val="47"/>
        </w:numPr>
        <w:spacing w:after="200" w:line="276" w:lineRule="auto"/>
        <w:ind w:left="426"/>
      </w:pPr>
      <w:r>
        <w:fldChar w:fldCharType="begin"/>
      </w:r>
      <w:r>
        <w:instrText xml:space="preserve"> TOC \o "1-3" \h \z \u </w:instrText>
      </w:r>
      <w:r>
        <w:fldChar w:fldCharType="end"/>
      </w:r>
      <w:r w:rsidRPr="005462D9">
        <w:t>For the purposes of this Policy, the following terms are defined.</w:t>
      </w:r>
    </w:p>
    <w:tbl>
      <w:tblPr>
        <w:tblStyle w:val="DESE"/>
        <w:tblW w:w="9209" w:type="dxa"/>
        <w:tblLook w:val="04A0" w:firstRow="1" w:lastRow="0" w:firstColumn="1" w:lastColumn="0" w:noHBand="0" w:noVBand="1"/>
      </w:tblPr>
      <w:tblGrid>
        <w:gridCol w:w="2122"/>
        <w:gridCol w:w="7087"/>
      </w:tblGrid>
      <w:tr w:rsidR="006857E6" w14:paraId="5C61BA78" w14:textId="77777777">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2122" w:type="dxa"/>
          </w:tcPr>
          <w:p w14:paraId="7115FA15" w14:textId="77777777" w:rsidR="006857E6" w:rsidRPr="00B100CC" w:rsidRDefault="006857E6" w:rsidP="00684154">
            <w:pPr>
              <w:spacing w:before="100" w:after="100"/>
            </w:pPr>
            <w:bookmarkStart w:id="141" w:name="_Hlk57795173"/>
            <w:r>
              <w:t>Term</w:t>
            </w:r>
          </w:p>
        </w:tc>
        <w:tc>
          <w:tcPr>
            <w:tcW w:w="7087" w:type="dxa"/>
          </w:tcPr>
          <w:p w14:paraId="7327E3F9" w14:textId="77777777" w:rsidR="006857E6" w:rsidRPr="00B100CC" w:rsidRDefault="006857E6" w:rsidP="00684154">
            <w:pPr>
              <w:spacing w:before="100" w:after="100"/>
              <w:cnfStyle w:val="100000000000" w:firstRow="1" w:lastRow="0" w:firstColumn="0" w:lastColumn="0" w:oddVBand="0" w:evenVBand="0" w:oddHBand="0" w:evenHBand="0" w:firstRowFirstColumn="0" w:firstRowLastColumn="0" w:lastRowFirstColumn="0" w:lastRowLastColumn="0"/>
            </w:pPr>
            <w:r>
              <w:rPr>
                <w:rFonts w:eastAsia="Calibri" w:cs="Times New Roman"/>
              </w:rPr>
              <w:t>Definition</w:t>
            </w:r>
          </w:p>
        </w:tc>
      </w:tr>
    </w:tbl>
    <w:tbl>
      <w:tblPr>
        <w:tblStyle w:val="TableGrid"/>
        <w:tblW w:w="9209" w:type="dxa"/>
        <w:tblLook w:val="04A0" w:firstRow="1" w:lastRow="0" w:firstColumn="1" w:lastColumn="0" w:noHBand="0" w:noVBand="1"/>
      </w:tblPr>
      <w:tblGrid>
        <w:gridCol w:w="2122"/>
        <w:gridCol w:w="7087"/>
      </w:tblGrid>
      <w:tr w:rsidR="006857E6" w14:paraId="2E2C701B" w14:textId="77777777">
        <w:trPr>
          <w:cantSplit/>
        </w:trPr>
        <w:tc>
          <w:tcPr>
            <w:tcW w:w="2122" w:type="dxa"/>
          </w:tcPr>
          <w:bookmarkEnd w:id="141"/>
          <w:p w14:paraId="2C3B86E7" w14:textId="77777777" w:rsidR="006857E6" w:rsidRPr="006B22AE" w:rsidRDefault="006857E6" w:rsidP="006B22AE">
            <w:pPr>
              <w:spacing w:before="0" w:after="0" w:line="240" w:lineRule="auto"/>
              <w:rPr>
                <w:rFonts w:eastAsia="Calibri" w:cs="Calibri"/>
              </w:rPr>
            </w:pPr>
            <w:r w:rsidRPr="006B22AE">
              <w:rPr>
                <w:rFonts w:eastAsia="Calibri" w:cs="Calibri"/>
              </w:rPr>
              <w:t>AQTF</w:t>
            </w:r>
          </w:p>
        </w:tc>
        <w:tc>
          <w:tcPr>
            <w:tcW w:w="7087" w:type="dxa"/>
          </w:tcPr>
          <w:p w14:paraId="02B328AF" w14:textId="77777777" w:rsidR="006857E6" w:rsidRPr="006B22AE" w:rsidRDefault="006857E6" w:rsidP="006B22AE">
            <w:pPr>
              <w:spacing w:before="0" w:after="0" w:line="240" w:lineRule="auto"/>
              <w:rPr>
                <w:rFonts w:cs="Calibri"/>
              </w:rPr>
            </w:pPr>
            <w:r w:rsidRPr="006B22AE">
              <w:rPr>
                <w:rFonts w:eastAsia="Calibri" w:cs="Calibri"/>
              </w:rPr>
              <w:t>Australian Quality Training Framework</w:t>
            </w:r>
          </w:p>
        </w:tc>
      </w:tr>
      <w:tr w:rsidR="006857E6" w14:paraId="37FA77EB" w14:textId="77777777">
        <w:trPr>
          <w:cantSplit/>
        </w:trPr>
        <w:tc>
          <w:tcPr>
            <w:tcW w:w="2122" w:type="dxa"/>
          </w:tcPr>
          <w:p w14:paraId="79D58DEE" w14:textId="77777777" w:rsidR="006857E6" w:rsidRPr="006B22AE" w:rsidRDefault="006857E6" w:rsidP="006B22AE">
            <w:pPr>
              <w:spacing w:before="0" w:after="0" w:line="240" w:lineRule="auto"/>
              <w:rPr>
                <w:rFonts w:eastAsia="Calibri" w:cs="Calibri"/>
              </w:rPr>
            </w:pPr>
            <w:r w:rsidRPr="006B22AE">
              <w:rPr>
                <w:rFonts w:eastAsia="Calibri" w:cs="Calibri"/>
              </w:rPr>
              <w:t>ASQA</w:t>
            </w:r>
          </w:p>
        </w:tc>
        <w:tc>
          <w:tcPr>
            <w:tcW w:w="7087" w:type="dxa"/>
          </w:tcPr>
          <w:p w14:paraId="10B2D74E" w14:textId="77777777" w:rsidR="006857E6" w:rsidRPr="006B22AE" w:rsidRDefault="006857E6" w:rsidP="006B22AE">
            <w:pPr>
              <w:spacing w:before="0" w:after="0" w:line="240" w:lineRule="auto"/>
              <w:rPr>
                <w:rFonts w:cs="Calibri"/>
              </w:rPr>
            </w:pPr>
            <w:r w:rsidRPr="006B22AE">
              <w:rPr>
                <w:rFonts w:cs="Calibri"/>
              </w:rPr>
              <w:t>Australian Skills Quality Authority</w:t>
            </w:r>
          </w:p>
        </w:tc>
      </w:tr>
      <w:tr w:rsidR="006857E6" w14:paraId="10ED5C80" w14:textId="77777777">
        <w:trPr>
          <w:cantSplit/>
        </w:trPr>
        <w:tc>
          <w:tcPr>
            <w:tcW w:w="2122" w:type="dxa"/>
          </w:tcPr>
          <w:p w14:paraId="1ED74F22" w14:textId="77777777" w:rsidR="006857E6" w:rsidRPr="006B22AE" w:rsidRDefault="006857E6" w:rsidP="006B22AE">
            <w:pPr>
              <w:spacing w:before="0" w:after="0"/>
            </w:pPr>
            <w:r w:rsidRPr="006B22AE">
              <w:rPr>
                <w:rFonts w:eastAsia="Calibri" w:cs="Times New Roman"/>
              </w:rPr>
              <w:t>Authenticated VET Transcript</w:t>
            </w:r>
          </w:p>
        </w:tc>
        <w:tc>
          <w:tcPr>
            <w:tcW w:w="7087" w:type="dxa"/>
          </w:tcPr>
          <w:p w14:paraId="4503A03F" w14:textId="77777777" w:rsidR="006857E6" w:rsidRPr="006B22AE" w:rsidRDefault="006857E6" w:rsidP="006B22AE">
            <w:pPr>
              <w:spacing w:before="0" w:after="0" w:line="240" w:lineRule="auto"/>
              <w:rPr>
                <w:rFonts w:eastAsia="Calibri" w:cs="Times New Roman"/>
              </w:rPr>
            </w:pPr>
            <w:r w:rsidRPr="006B22AE">
              <w:rPr>
                <w:rFonts w:eastAsia="Calibri" w:cs="Times New Roman"/>
              </w:rPr>
              <w:t xml:space="preserve">Authenticated VET Transcript has the meaning given by the </w:t>
            </w:r>
            <w:r w:rsidRPr="006B22AE">
              <w:rPr>
                <w:rFonts w:eastAsia="Calibri" w:cs="Times New Roman"/>
                <w:iCs/>
              </w:rPr>
              <w:t>Student Identifiers Act</w:t>
            </w:r>
            <w:r w:rsidRPr="006B22AE">
              <w:rPr>
                <w:rFonts w:eastAsia="Calibri" w:cs="Times New Roman"/>
              </w:rPr>
              <w:t>:</w:t>
            </w:r>
          </w:p>
          <w:p w14:paraId="37276302" w14:textId="77777777" w:rsidR="006857E6" w:rsidRPr="006B22AE" w:rsidRDefault="006857E6" w:rsidP="006B22AE">
            <w:pPr>
              <w:spacing w:before="0" w:after="0" w:line="240" w:lineRule="auto"/>
              <w:rPr>
                <w:rFonts w:eastAsia="Calibri" w:cs="Times New Roman"/>
              </w:rPr>
            </w:pPr>
            <w:r w:rsidRPr="006B22AE">
              <w:rPr>
                <w:rFonts w:eastAsia="Calibri" w:cs="Times New Roman"/>
              </w:rPr>
              <w:t>a document prepared by the Student Identifiers Registrar that sets out information:</w:t>
            </w:r>
          </w:p>
          <w:p w14:paraId="7D0E208F" w14:textId="77777777" w:rsidR="006857E6" w:rsidRPr="006B22AE" w:rsidRDefault="006857E6" w:rsidP="006B22AE">
            <w:pPr>
              <w:pStyle w:val="ListParagraph"/>
              <w:numPr>
                <w:ilvl w:val="0"/>
                <w:numId w:val="48"/>
              </w:numPr>
              <w:snapToGrid/>
              <w:spacing w:before="0" w:after="0" w:line="240" w:lineRule="auto"/>
              <w:ind w:left="0"/>
              <w:textAlignment w:val="auto"/>
            </w:pPr>
            <w:r w:rsidRPr="006B22AE">
              <w:t>that relates to the VET undertaken by an individual; and</w:t>
            </w:r>
          </w:p>
          <w:p w14:paraId="2204102D" w14:textId="77777777" w:rsidR="006857E6" w:rsidRPr="006B22AE" w:rsidRDefault="006857E6" w:rsidP="006B22AE">
            <w:pPr>
              <w:pStyle w:val="ListParagraph"/>
              <w:numPr>
                <w:ilvl w:val="0"/>
                <w:numId w:val="48"/>
              </w:numPr>
              <w:snapToGrid/>
              <w:spacing w:before="0" w:after="0" w:line="240" w:lineRule="auto"/>
              <w:ind w:left="0"/>
              <w:textAlignment w:val="auto"/>
            </w:pPr>
            <w:r w:rsidRPr="006B22AE">
              <w:t>that is prescribed by the regulations.</w:t>
            </w:r>
          </w:p>
        </w:tc>
      </w:tr>
      <w:tr w:rsidR="006857E6" w14:paraId="11A400B6" w14:textId="77777777">
        <w:trPr>
          <w:cantSplit/>
        </w:trPr>
        <w:tc>
          <w:tcPr>
            <w:tcW w:w="2122" w:type="dxa"/>
          </w:tcPr>
          <w:p w14:paraId="7D025F48" w14:textId="77777777" w:rsidR="006857E6" w:rsidRPr="006B22AE" w:rsidRDefault="006857E6" w:rsidP="006B22AE">
            <w:pPr>
              <w:spacing w:before="0" w:after="0" w:line="240" w:lineRule="auto"/>
            </w:pPr>
            <w:r w:rsidRPr="006B22AE">
              <w:rPr>
                <w:rFonts w:eastAsia="Calibri" w:cs="Times New Roman"/>
              </w:rPr>
              <w:t>Australian Vocational Education and Training Management Information Statistical Standard (AVETMISS)</w:t>
            </w:r>
          </w:p>
        </w:tc>
        <w:tc>
          <w:tcPr>
            <w:tcW w:w="7087" w:type="dxa"/>
          </w:tcPr>
          <w:p w14:paraId="5F0E439E" w14:textId="77777777" w:rsidR="006857E6" w:rsidRPr="006B22AE" w:rsidRDefault="006857E6" w:rsidP="006B22AE">
            <w:pPr>
              <w:spacing w:before="0" w:after="0" w:line="240" w:lineRule="auto"/>
            </w:pPr>
            <w:r w:rsidRPr="006B22AE">
              <w:t>AVETMISS is the national data standard which ensures the consistency and accuracy of VET activity information. AVETMISS is authorised by the Ministers responsible for Skills and administered by NCVER.</w:t>
            </w:r>
          </w:p>
          <w:p w14:paraId="4144E4FB" w14:textId="77777777" w:rsidR="006857E6" w:rsidRPr="006B22AE" w:rsidRDefault="006857E6" w:rsidP="006B22AE">
            <w:pPr>
              <w:spacing w:before="0" w:after="0" w:line="240" w:lineRule="auto"/>
            </w:pPr>
            <w:r w:rsidRPr="006B22AE">
              <w:t>AVETMISS specifications include the:</w:t>
            </w:r>
          </w:p>
          <w:p w14:paraId="0B115032" w14:textId="77777777" w:rsidR="006857E6" w:rsidRPr="006B22AE" w:rsidRDefault="006857E6" w:rsidP="006B22AE">
            <w:pPr>
              <w:pStyle w:val="ListParagraph"/>
              <w:numPr>
                <w:ilvl w:val="0"/>
                <w:numId w:val="11"/>
              </w:numPr>
              <w:snapToGrid/>
              <w:spacing w:before="0" w:after="0" w:line="240" w:lineRule="auto"/>
              <w:ind w:left="0" w:hanging="357"/>
              <w:textAlignment w:val="auto"/>
              <w:rPr>
                <w:b/>
                <w:bCs/>
              </w:rPr>
            </w:pPr>
            <w:r w:rsidRPr="006B22AE">
              <w:t>AVETMISS VET Provider Collection specifications for the National VET Provider and National VET in Schools collections.</w:t>
            </w:r>
          </w:p>
          <w:p w14:paraId="323E4DEE" w14:textId="77777777" w:rsidR="006857E6" w:rsidRPr="006B22AE" w:rsidRDefault="006857E6" w:rsidP="006B22AE">
            <w:pPr>
              <w:pStyle w:val="ListParagraph"/>
              <w:numPr>
                <w:ilvl w:val="0"/>
                <w:numId w:val="11"/>
              </w:numPr>
              <w:snapToGrid/>
              <w:spacing w:before="0" w:after="0" w:line="240" w:lineRule="auto"/>
              <w:ind w:left="0" w:hanging="357"/>
              <w:textAlignment w:val="auto"/>
            </w:pPr>
            <w:r w:rsidRPr="006B22AE">
              <w:t>AVETMISS Apprentice &amp; Trainee Collection specifications for the Apprentice &amp; Trainee Collection</w:t>
            </w:r>
          </w:p>
          <w:p w14:paraId="1B406D0B" w14:textId="77777777" w:rsidR="006857E6" w:rsidRPr="006B22AE" w:rsidRDefault="006857E6" w:rsidP="006B22AE">
            <w:pPr>
              <w:pStyle w:val="ListParagraph"/>
              <w:numPr>
                <w:ilvl w:val="0"/>
                <w:numId w:val="11"/>
              </w:numPr>
              <w:snapToGrid/>
              <w:spacing w:before="0" w:after="0" w:line="240" w:lineRule="auto"/>
              <w:ind w:left="0"/>
              <w:textAlignment w:val="auto"/>
            </w:pPr>
            <w:r w:rsidRPr="006B22AE">
              <w:t>AVETMISS VET Funding for the National VET Funding Collection.</w:t>
            </w:r>
          </w:p>
        </w:tc>
      </w:tr>
      <w:tr w:rsidR="006857E6" w14:paraId="3C2E067D" w14:textId="77777777">
        <w:trPr>
          <w:cantSplit/>
          <w:trHeight w:val="1194"/>
        </w:trPr>
        <w:tc>
          <w:tcPr>
            <w:tcW w:w="2122" w:type="dxa"/>
          </w:tcPr>
          <w:p w14:paraId="5BBC050E" w14:textId="77777777" w:rsidR="006857E6" w:rsidRPr="006B22AE" w:rsidRDefault="006857E6" w:rsidP="006B22AE">
            <w:pPr>
              <w:spacing w:before="0" w:after="0" w:line="240" w:lineRule="auto"/>
            </w:pPr>
            <w:r w:rsidRPr="006B22AE">
              <w:rPr>
                <w:rFonts w:eastAsia="Calibri" w:cs="Times New Roman"/>
                <w:iCs/>
              </w:rPr>
              <w:t>AVETMISS Provider Collection specifications</w:t>
            </w:r>
          </w:p>
        </w:tc>
        <w:tc>
          <w:tcPr>
            <w:tcW w:w="7087" w:type="dxa"/>
          </w:tcPr>
          <w:p w14:paraId="571ADA1A" w14:textId="77777777" w:rsidR="006857E6" w:rsidRPr="006B22AE" w:rsidRDefault="006857E6" w:rsidP="006B22AE">
            <w:pPr>
              <w:spacing w:before="0" w:after="0" w:line="240" w:lineRule="auto"/>
            </w:pPr>
            <w:r w:rsidRPr="006B22AE">
              <w:t>The AVETMISS Provider Collection specifications enable the collection of information from registered training providers who deliver nationally recognised vocational education and training (VET) to domestic and international students at onshore and offshore locations.</w:t>
            </w:r>
          </w:p>
        </w:tc>
      </w:tr>
      <w:tr w:rsidR="006857E6" w14:paraId="581BA368" w14:textId="77777777">
        <w:trPr>
          <w:cantSplit/>
        </w:trPr>
        <w:tc>
          <w:tcPr>
            <w:tcW w:w="2122" w:type="dxa"/>
          </w:tcPr>
          <w:p w14:paraId="4CBBCA97" w14:textId="77777777" w:rsidR="006857E6" w:rsidRPr="006B22AE" w:rsidRDefault="006857E6" w:rsidP="006B22AE">
            <w:pPr>
              <w:spacing w:before="0" w:after="0" w:line="240" w:lineRule="auto"/>
            </w:pPr>
            <w:r w:rsidRPr="006B22AE">
              <w:t>Data Owner</w:t>
            </w:r>
          </w:p>
        </w:tc>
        <w:tc>
          <w:tcPr>
            <w:tcW w:w="7087" w:type="dxa"/>
          </w:tcPr>
          <w:p w14:paraId="5B57F33F" w14:textId="77777777" w:rsidR="006857E6" w:rsidRPr="006B22AE" w:rsidRDefault="006857E6" w:rsidP="006B22AE">
            <w:pPr>
              <w:spacing w:before="0" w:after="0" w:line="240" w:lineRule="auto"/>
            </w:pPr>
            <w:r w:rsidRPr="006B22AE">
              <w:t>The Commonwealth and State and Territory Governments (including VET regulators) fulfill the role of Data Owners. Data can be jointly or co-owned by two or more Data Owners. A Data Owner has authority for establishing rules surrounding the quality, protection and appropriate access to data.</w:t>
            </w:r>
          </w:p>
        </w:tc>
      </w:tr>
      <w:tr w:rsidR="006857E6" w14:paraId="77385415" w14:textId="77777777">
        <w:trPr>
          <w:cantSplit/>
        </w:trPr>
        <w:tc>
          <w:tcPr>
            <w:tcW w:w="2122" w:type="dxa"/>
          </w:tcPr>
          <w:p w14:paraId="3758BFB9" w14:textId="77777777" w:rsidR="006857E6" w:rsidRPr="006B22AE" w:rsidRDefault="006857E6" w:rsidP="006B22AE">
            <w:pPr>
              <w:spacing w:before="0" w:after="0" w:line="240" w:lineRule="auto"/>
            </w:pPr>
            <w:r w:rsidRPr="006B22AE">
              <w:t>Employers' use and views of the VET system</w:t>
            </w:r>
          </w:p>
        </w:tc>
        <w:tc>
          <w:tcPr>
            <w:tcW w:w="7087" w:type="dxa"/>
          </w:tcPr>
          <w:p w14:paraId="62BFE81C" w14:textId="77777777" w:rsidR="006857E6" w:rsidRPr="006B22AE" w:rsidRDefault="006857E6" w:rsidP="006B22AE">
            <w:pPr>
              <w:spacing w:before="0" w:after="0" w:line="240" w:lineRule="auto"/>
            </w:pPr>
            <w:r w:rsidRPr="006B22AE">
              <w:t>This survey contains information about employers' use and views of the VET system and the various ways employers use the VET system to meet their skill needs.</w:t>
            </w:r>
          </w:p>
        </w:tc>
      </w:tr>
      <w:tr w:rsidR="006857E6" w14:paraId="11B167BC" w14:textId="77777777">
        <w:trPr>
          <w:cantSplit/>
        </w:trPr>
        <w:tc>
          <w:tcPr>
            <w:tcW w:w="2122" w:type="dxa"/>
          </w:tcPr>
          <w:p w14:paraId="46FEA8A2" w14:textId="77777777" w:rsidR="006857E6" w:rsidRPr="006B22AE" w:rsidRDefault="006857E6" w:rsidP="006B22AE">
            <w:pPr>
              <w:spacing w:before="0" w:after="0" w:line="240" w:lineRule="auto"/>
            </w:pPr>
            <w:r w:rsidRPr="006B22AE">
              <w:t>Government Subsidised Training</w:t>
            </w:r>
          </w:p>
        </w:tc>
        <w:tc>
          <w:tcPr>
            <w:tcW w:w="7087" w:type="dxa"/>
          </w:tcPr>
          <w:p w14:paraId="32982432" w14:textId="77777777" w:rsidR="006857E6" w:rsidRPr="006B22AE" w:rsidRDefault="006857E6" w:rsidP="006B22AE">
            <w:pPr>
              <w:spacing w:before="0" w:after="0" w:line="240" w:lineRule="auto"/>
            </w:pPr>
            <w:r w:rsidRPr="006B22AE">
              <w:t>Training paid for, either in part or full, by the Commonwealth, state or territory government.</w:t>
            </w:r>
          </w:p>
        </w:tc>
      </w:tr>
      <w:tr w:rsidR="00684154" w14:paraId="387C268F" w14:textId="77777777">
        <w:trPr>
          <w:cantSplit/>
        </w:trPr>
        <w:tc>
          <w:tcPr>
            <w:tcW w:w="2122" w:type="dxa"/>
          </w:tcPr>
          <w:p w14:paraId="6FD58A40" w14:textId="391B40E5" w:rsidR="00684154" w:rsidRPr="006B22AE" w:rsidRDefault="00684154" w:rsidP="006B22AE">
            <w:pPr>
              <w:spacing w:before="0" w:after="0" w:line="240" w:lineRule="auto"/>
              <w:rPr>
                <w:rFonts w:eastAsia="Calibri" w:cs="Times New Roman"/>
              </w:rPr>
            </w:pPr>
            <w:r w:rsidRPr="006B22AE">
              <w:rPr>
                <w:rFonts w:eastAsia="Calibri" w:cs="Times New Roman"/>
              </w:rPr>
              <w:t>National Apprentice and Trainee Collection</w:t>
            </w:r>
          </w:p>
        </w:tc>
        <w:tc>
          <w:tcPr>
            <w:tcW w:w="7087" w:type="dxa"/>
          </w:tcPr>
          <w:p w14:paraId="6595633C" w14:textId="77777777" w:rsidR="00684154" w:rsidRPr="006B22AE" w:rsidRDefault="00684154" w:rsidP="006B22AE">
            <w:pPr>
              <w:spacing w:before="0" w:after="0" w:line="240" w:lineRule="auto"/>
            </w:pPr>
            <w:r w:rsidRPr="006B22AE">
              <w:t xml:space="preserve">The National Apprentice and Trainee Collection </w:t>
            </w:r>
            <w:proofErr w:type="gramStart"/>
            <w:r w:rsidRPr="006B22AE">
              <w:t>provides</w:t>
            </w:r>
            <w:proofErr w:type="gramEnd"/>
            <w:r w:rsidRPr="006B22AE">
              <w:t xml:space="preserve"> data on all persons employed under a training contract and includes both apprentices and trainees.</w:t>
            </w:r>
          </w:p>
          <w:p w14:paraId="2F0CF108" w14:textId="77777777" w:rsidR="00684154" w:rsidRPr="006B22AE" w:rsidRDefault="00684154" w:rsidP="006B22AE">
            <w:pPr>
              <w:spacing w:before="0" w:after="0" w:line="240" w:lineRule="auto"/>
            </w:pPr>
            <w:r w:rsidRPr="006B22AE">
              <w:t>Data is collected from State Training Authorities on training activity in apprenticeships and traineeships in Australia, including information on training rates and duration of training.</w:t>
            </w:r>
          </w:p>
          <w:p w14:paraId="6E25BACC" w14:textId="77777777" w:rsidR="00684154" w:rsidRPr="006B22AE" w:rsidRDefault="00684154" w:rsidP="006B22AE">
            <w:pPr>
              <w:spacing w:before="0" w:after="0" w:line="240" w:lineRule="auto"/>
            </w:pPr>
          </w:p>
        </w:tc>
      </w:tr>
      <w:tr w:rsidR="00684154" w14:paraId="47155A4C" w14:textId="77777777">
        <w:trPr>
          <w:cantSplit/>
        </w:trPr>
        <w:tc>
          <w:tcPr>
            <w:tcW w:w="2122" w:type="dxa"/>
          </w:tcPr>
          <w:p w14:paraId="2516C466" w14:textId="77777777" w:rsidR="00684154" w:rsidRPr="006B22AE" w:rsidRDefault="00684154" w:rsidP="006B22AE">
            <w:pPr>
              <w:spacing w:before="0" w:after="0" w:line="240" w:lineRule="auto"/>
            </w:pPr>
            <w:r w:rsidRPr="006B22AE">
              <w:rPr>
                <w:rFonts w:eastAsia="Calibri" w:cs="Times New Roman"/>
              </w:rPr>
              <w:t>National Centre for Vocational Education Research (NCVER)</w:t>
            </w:r>
          </w:p>
        </w:tc>
        <w:tc>
          <w:tcPr>
            <w:tcW w:w="7087" w:type="dxa"/>
          </w:tcPr>
          <w:p w14:paraId="75793C90" w14:textId="77777777" w:rsidR="00684154" w:rsidRPr="006B22AE" w:rsidRDefault="00684154" w:rsidP="006B22AE">
            <w:pPr>
              <w:spacing w:before="0" w:after="0" w:line="240" w:lineRule="auto"/>
              <w:rPr>
                <w:rStyle w:val="Hyperlink"/>
              </w:rPr>
            </w:pPr>
            <w:r w:rsidRPr="006B22AE">
              <w:t xml:space="preserve">NCVER is a not-for-profit statistical, analytical and research company jointly owned by state, territory and Commonwealth skills ministers. As the national VET data custodian, NCVER supports governments to improve the quality of Australia’s VET system and the broader community’s understanding of the VET sector through meaningful data and insights. . For more information: </w:t>
            </w:r>
            <w:hyperlink r:id="rId31" w:history="1">
              <w:r w:rsidRPr="006B22AE">
                <w:rPr>
                  <w:rStyle w:val="Hyperlink"/>
                </w:rPr>
                <w:t>www.ncver.edu.au</w:t>
              </w:r>
            </w:hyperlink>
          </w:p>
        </w:tc>
      </w:tr>
      <w:tr w:rsidR="00684154" w14:paraId="180D3D5A" w14:textId="77777777">
        <w:trPr>
          <w:cantSplit/>
        </w:trPr>
        <w:tc>
          <w:tcPr>
            <w:tcW w:w="2122" w:type="dxa"/>
          </w:tcPr>
          <w:p w14:paraId="1935E45D" w14:textId="77777777" w:rsidR="00684154" w:rsidRPr="006B22AE" w:rsidRDefault="00684154" w:rsidP="006B22AE">
            <w:pPr>
              <w:spacing w:before="0" w:after="0" w:line="240" w:lineRule="auto"/>
            </w:pPr>
            <w:r w:rsidRPr="006B22AE">
              <w:rPr>
                <w:rFonts w:eastAsia="Calibri" w:cs="Times New Roman"/>
              </w:rPr>
              <w:t>National Student Outcomes Survey</w:t>
            </w:r>
          </w:p>
        </w:tc>
        <w:tc>
          <w:tcPr>
            <w:tcW w:w="7087" w:type="dxa"/>
          </w:tcPr>
          <w:p w14:paraId="43867397" w14:textId="77777777" w:rsidR="00684154" w:rsidRPr="006B22AE" w:rsidRDefault="00684154" w:rsidP="006B22AE">
            <w:pPr>
              <w:spacing w:before="0" w:after="0" w:line="240" w:lineRule="auto"/>
            </w:pPr>
            <w:r w:rsidRPr="006B22AE">
              <w:t>The National Student Outcomes Survey contains information on VET students’ reasons for training, their employment outcomes, satisfaction with training, and further study outcomes.</w:t>
            </w:r>
          </w:p>
        </w:tc>
      </w:tr>
      <w:tr w:rsidR="0047124F" w14:paraId="19680B3E" w14:textId="77777777" w:rsidTr="0047124F">
        <w:trPr>
          <w:cantSplit/>
        </w:trPr>
        <w:tc>
          <w:tcPr>
            <w:tcW w:w="2122" w:type="dxa"/>
            <w:shd w:val="clear" w:color="auto" w:fill="3E4246" w:themeFill="accent1"/>
            <w:vAlign w:val="center"/>
          </w:tcPr>
          <w:p w14:paraId="79FAD05E" w14:textId="3DC8E7FF" w:rsidR="0047124F" w:rsidRPr="0047124F" w:rsidRDefault="0047124F" w:rsidP="0047124F">
            <w:pPr>
              <w:spacing w:before="100" w:beforeAutospacing="1" w:after="100" w:afterAutospacing="1"/>
              <w:rPr>
                <w:color w:val="FFFFFF" w:themeColor="background1"/>
              </w:rPr>
            </w:pPr>
            <w:r w:rsidRPr="0047124F">
              <w:rPr>
                <w:color w:val="FFFFFF" w:themeColor="background1"/>
              </w:rPr>
              <w:t>Term</w:t>
            </w:r>
          </w:p>
        </w:tc>
        <w:tc>
          <w:tcPr>
            <w:tcW w:w="7087" w:type="dxa"/>
            <w:shd w:val="clear" w:color="auto" w:fill="3E4246" w:themeFill="accent1"/>
            <w:vAlign w:val="center"/>
          </w:tcPr>
          <w:p w14:paraId="26189DBC" w14:textId="5F790404" w:rsidR="0047124F" w:rsidRPr="0047124F" w:rsidRDefault="0047124F" w:rsidP="0047124F">
            <w:pPr>
              <w:spacing w:before="100" w:beforeAutospacing="1" w:after="100" w:afterAutospacing="1"/>
              <w:rPr>
                <w:color w:val="FFFFFF" w:themeColor="background1"/>
              </w:rPr>
            </w:pPr>
            <w:r w:rsidRPr="0047124F">
              <w:rPr>
                <w:color w:val="FFFFFF" w:themeColor="background1"/>
              </w:rPr>
              <w:t>Definition</w:t>
            </w:r>
          </w:p>
        </w:tc>
      </w:tr>
      <w:tr w:rsidR="0047124F" w14:paraId="682E6850" w14:textId="77777777">
        <w:trPr>
          <w:cantSplit/>
        </w:trPr>
        <w:tc>
          <w:tcPr>
            <w:tcW w:w="2122" w:type="dxa"/>
          </w:tcPr>
          <w:p w14:paraId="4EF762D6" w14:textId="77777777" w:rsidR="0047124F" w:rsidRPr="006B22AE" w:rsidRDefault="0047124F" w:rsidP="0047124F">
            <w:pPr>
              <w:spacing w:before="0" w:after="0" w:line="240" w:lineRule="auto"/>
              <w:rPr>
                <w:rFonts w:eastAsia="Calibri" w:cs="Times New Roman"/>
              </w:rPr>
            </w:pPr>
            <w:r w:rsidRPr="006B22AE">
              <w:rPr>
                <w:rFonts w:eastAsia="Calibri" w:cs="Times New Roman"/>
              </w:rPr>
              <w:t>National VET Data Custodian</w:t>
            </w:r>
          </w:p>
        </w:tc>
        <w:tc>
          <w:tcPr>
            <w:tcW w:w="7087" w:type="dxa"/>
          </w:tcPr>
          <w:p w14:paraId="03978DFA" w14:textId="77777777" w:rsidR="0047124F" w:rsidRPr="006B22AE" w:rsidRDefault="0047124F" w:rsidP="0047124F">
            <w:pPr>
              <w:spacing w:before="0" w:after="0" w:line="240" w:lineRule="auto"/>
              <w:rPr>
                <w:rFonts w:cstheme="minorHAnsi"/>
              </w:rPr>
            </w:pPr>
            <w:r w:rsidRPr="006B22AE">
              <w:rPr>
                <w:rFonts w:cstheme="minorHAnsi"/>
                <w:lang w:val="en-GB"/>
              </w:rPr>
              <w:t>NCVER serves as the National VET Data Custodian, which is responsible for the day-to-day management of the VET data it holds and for working with other Data Custodians to ensure the protection, use and quality of VET data is line with the decisions and policies agreed by Data Owners.</w:t>
            </w:r>
          </w:p>
        </w:tc>
      </w:tr>
      <w:tr w:rsidR="0047124F" w14:paraId="614589AB" w14:textId="77777777">
        <w:trPr>
          <w:cantSplit/>
        </w:trPr>
        <w:tc>
          <w:tcPr>
            <w:tcW w:w="2122" w:type="dxa"/>
          </w:tcPr>
          <w:p w14:paraId="5764C39E" w14:textId="77777777" w:rsidR="0047124F" w:rsidRPr="006B22AE" w:rsidRDefault="0047124F" w:rsidP="0047124F">
            <w:pPr>
              <w:spacing w:before="0" w:after="0" w:line="240" w:lineRule="auto"/>
            </w:pPr>
            <w:r w:rsidRPr="006B22AE">
              <w:rPr>
                <w:rFonts w:eastAsia="Calibri" w:cs="Times New Roman"/>
              </w:rPr>
              <w:t>National VET Funding Collection</w:t>
            </w:r>
          </w:p>
        </w:tc>
        <w:tc>
          <w:tcPr>
            <w:tcW w:w="7087" w:type="dxa"/>
          </w:tcPr>
          <w:p w14:paraId="4FB15638" w14:textId="77777777" w:rsidR="0047124F" w:rsidRPr="006B22AE" w:rsidRDefault="0047124F" w:rsidP="0047124F">
            <w:pPr>
              <w:spacing w:before="0" w:after="0" w:line="240" w:lineRule="auto"/>
            </w:pPr>
            <w:r w:rsidRPr="006B22AE">
              <w:rPr>
                <w:rFonts w:cstheme="minorHAnsi"/>
              </w:rPr>
              <w:t xml:space="preserve">This collection provides financial information about Australia’s public VET system. </w:t>
            </w:r>
            <w:r w:rsidRPr="006B22AE">
              <w:rPr>
                <w:rFonts w:cstheme="minorHAnsi"/>
                <w:lang w:val="en"/>
              </w:rPr>
              <w:t>Information collected includes VET activity administered by the main training authority within each state and territory, and their training providers, as well as activity administered by the Australian Government Department of Employment and Workplace Relations. It also includes government funding for training delivery paid to non-government training providers by the Australian Government and state and territory training authorities.</w:t>
            </w:r>
          </w:p>
        </w:tc>
      </w:tr>
      <w:tr w:rsidR="0047124F" w14:paraId="2D7D087D" w14:textId="77777777">
        <w:trPr>
          <w:cantSplit/>
        </w:trPr>
        <w:tc>
          <w:tcPr>
            <w:tcW w:w="2122" w:type="dxa"/>
          </w:tcPr>
          <w:p w14:paraId="43BF5178" w14:textId="77777777" w:rsidR="0047124F" w:rsidRPr="006B22AE" w:rsidRDefault="0047124F" w:rsidP="0047124F">
            <w:pPr>
              <w:spacing w:before="0" w:after="0" w:line="240" w:lineRule="auto"/>
            </w:pPr>
            <w:r w:rsidRPr="006B22AE">
              <w:rPr>
                <w:rFonts w:eastAsia="Calibri" w:cs="Times New Roman"/>
              </w:rPr>
              <w:t>National VET in Schools Collection</w:t>
            </w:r>
          </w:p>
        </w:tc>
        <w:tc>
          <w:tcPr>
            <w:tcW w:w="7087" w:type="dxa"/>
          </w:tcPr>
          <w:p w14:paraId="1DA53519" w14:textId="77777777" w:rsidR="0047124F" w:rsidRPr="006B22AE" w:rsidRDefault="0047124F" w:rsidP="0047124F">
            <w:pPr>
              <w:spacing w:before="0" w:after="0" w:line="240" w:lineRule="auto"/>
            </w:pPr>
            <w:r w:rsidRPr="006B22AE">
              <w:t xml:space="preserve">The National VET in Schools Collection contains data about the Nationally Recognised Training undertaken by school students. </w:t>
            </w:r>
          </w:p>
          <w:p w14:paraId="65F2C504" w14:textId="77777777" w:rsidR="0047124F" w:rsidRPr="006B22AE" w:rsidRDefault="0047124F" w:rsidP="0047124F">
            <w:pPr>
              <w:spacing w:before="0" w:after="0" w:line="240" w:lineRule="auto"/>
            </w:pPr>
            <w:r w:rsidRPr="006B22AE">
              <w:t>Data is collected and reported to NCVER via Boards of Studies or State Training Authorities in each state or territory.</w:t>
            </w:r>
          </w:p>
        </w:tc>
      </w:tr>
      <w:tr w:rsidR="0047124F" w14:paraId="3A2E1998" w14:textId="77777777">
        <w:trPr>
          <w:cantSplit/>
        </w:trPr>
        <w:tc>
          <w:tcPr>
            <w:tcW w:w="2122" w:type="dxa"/>
          </w:tcPr>
          <w:p w14:paraId="30BB7BAD" w14:textId="77777777" w:rsidR="0047124F" w:rsidRPr="006B22AE" w:rsidRDefault="0047124F" w:rsidP="0047124F">
            <w:pPr>
              <w:spacing w:before="0" w:after="0" w:line="240" w:lineRule="auto"/>
            </w:pPr>
            <w:r w:rsidRPr="006B22AE">
              <w:rPr>
                <w:rFonts w:eastAsia="Calibri" w:cs="Times New Roman"/>
              </w:rPr>
              <w:t>National VET Provider Collection</w:t>
            </w:r>
          </w:p>
        </w:tc>
        <w:tc>
          <w:tcPr>
            <w:tcW w:w="7087" w:type="dxa"/>
          </w:tcPr>
          <w:p w14:paraId="238474A4" w14:textId="77777777" w:rsidR="0047124F" w:rsidRPr="006B22AE" w:rsidRDefault="0047124F" w:rsidP="0047124F">
            <w:pPr>
              <w:spacing w:before="0" w:after="0" w:line="240" w:lineRule="auto"/>
            </w:pPr>
            <w:r w:rsidRPr="006B22AE">
              <w:t>The National VET Provider Collection contains data on VET activity delivered by Australian training providers, in accordance with the AVETMISS Provider Collection specifications. VET in Schools programs provide credit towards Nationally Recognised Training and therefore are included in this collection.</w:t>
            </w:r>
          </w:p>
          <w:p w14:paraId="2B7B746C" w14:textId="77777777" w:rsidR="0047124F" w:rsidRPr="006B22AE" w:rsidRDefault="0047124F" w:rsidP="0047124F">
            <w:pPr>
              <w:spacing w:before="0" w:after="0" w:line="240" w:lineRule="auto"/>
            </w:pPr>
            <w:r w:rsidRPr="006B22AE">
              <w:t>The National VET Provider Collection provides information on training providers, student numbers, program enrolments, subject enrolments, hours of delivery, program completions and source of funding.</w:t>
            </w:r>
          </w:p>
        </w:tc>
      </w:tr>
      <w:tr w:rsidR="0047124F" w14:paraId="6CC0B717" w14:textId="77777777">
        <w:trPr>
          <w:cantSplit/>
        </w:trPr>
        <w:tc>
          <w:tcPr>
            <w:tcW w:w="2122" w:type="dxa"/>
          </w:tcPr>
          <w:p w14:paraId="1598A534" w14:textId="77777777" w:rsidR="0047124F" w:rsidRPr="006B22AE" w:rsidRDefault="0047124F" w:rsidP="0047124F">
            <w:pPr>
              <w:spacing w:before="0" w:after="0" w:line="240" w:lineRule="auto"/>
            </w:pPr>
            <w:r w:rsidRPr="006B22AE">
              <w:rPr>
                <w:rFonts w:eastAsia="Calibri" w:cs="Times New Roman"/>
              </w:rPr>
              <w:t>Nationally Recognised Training</w:t>
            </w:r>
          </w:p>
        </w:tc>
        <w:tc>
          <w:tcPr>
            <w:tcW w:w="7087" w:type="dxa"/>
          </w:tcPr>
          <w:p w14:paraId="1C066C39" w14:textId="77777777" w:rsidR="0047124F" w:rsidRPr="006B22AE" w:rsidRDefault="0047124F" w:rsidP="0047124F">
            <w:pPr>
              <w:spacing w:before="0" w:after="0" w:line="240" w:lineRule="auto"/>
            </w:pPr>
            <w:r w:rsidRPr="006B22AE">
              <w:t>Nationally Recognised Training is any program of training leading to VET qualifications and statements of attainment that are recognised under the Australian Qualifications Framework.</w:t>
            </w:r>
          </w:p>
          <w:p w14:paraId="3D728041" w14:textId="77777777" w:rsidR="0047124F" w:rsidRPr="006B22AE" w:rsidRDefault="0047124F" w:rsidP="0047124F">
            <w:pPr>
              <w:spacing w:before="0" w:after="0" w:line="240" w:lineRule="auto"/>
            </w:pPr>
            <w:r w:rsidRPr="006B22AE">
              <w:t>These include:</w:t>
            </w:r>
          </w:p>
          <w:p w14:paraId="6CAF0445" w14:textId="77777777" w:rsidR="0047124F" w:rsidRPr="006B22AE" w:rsidRDefault="0047124F" w:rsidP="0047124F">
            <w:pPr>
              <w:pStyle w:val="ListParagraph"/>
              <w:numPr>
                <w:ilvl w:val="0"/>
                <w:numId w:val="11"/>
              </w:numPr>
              <w:snapToGrid/>
              <w:spacing w:before="0" w:after="0" w:line="240" w:lineRule="auto"/>
              <w:ind w:left="0" w:hanging="357"/>
              <w:textAlignment w:val="auto"/>
            </w:pPr>
            <w:r w:rsidRPr="006B22AE">
              <w:t>industry training package qualifications and units of competency as listed on training.gov.au</w:t>
            </w:r>
          </w:p>
          <w:p w14:paraId="1143AFEC" w14:textId="77777777" w:rsidR="0047124F" w:rsidRPr="006B22AE" w:rsidRDefault="0047124F" w:rsidP="0047124F">
            <w:pPr>
              <w:pStyle w:val="ListParagraph"/>
              <w:numPr>
                <w:ilvl w:val="0"/>
                <w:numId w:val="11"/>
              </w:numPr>
              <w:snapToGrid/>
              <w:spacing w:before="0" w:after="0" w:line="240" w:lineRule="auto"/>
              <w:ind w:left="0" w:hanging="357"/>
              <w:textAlignment w:val="auto"/>
            </w:pPr>
            <w:r w:rsidRPr="006B22AE">
              <w:t>courses and modules that have been accredited by a VET Regulator or authorised course accrediting body.</w:t>
            </w:r>
          </w:p>
        </w:tc>
      </w:tr>
      <w:tr w:rsidR="0047124F" w14:paraId="15E1537F" w14:textId="77777777">
        <w:trPr>
          <w:cantSplit/>
        </w:trPr>
        <w:tc>
          <w:tcPr>
            <w:tcW w:w="2122" w:type="dxa"/>
          </w:tcPr>
          <w:p w14:paraId="383CDCB3" w14:textId="77777777" w:rsidR="0047124F" w:rsidRPr="006B22AE" w:rsidRDefault="0047124F" w:rsidP="0047124F">
            <w:pPr>
              <w:spacing w:before="0" w:after="0" w:line="240" w:lineRule="auto"/>
            </w:pPr>
            <w:r w:rsidRPr="006B22AE">
              <w:rPr>
                <w:rFonts w:eastAsia="Calibri" w:cs="Times New Roman"/>
              </w:rPr>
              <w:t>NVETR Act</w:t>
            </w:r>
          </w:p>
        </w:tc>
        <w:tc>
          <w:tcPr>
            <w:tcW w:w="7087" w:type="dxa"/>
          </w:tcPr>
          <w:p w14:paraId="11EB95DF" w14:textId="77777777" w:rsidR="0047124F" w:rsidRPr="006B22AE" w:rsidRDefault="0047124F" w:rsidP="0047124F">
            <w:pPr>
              <w:spacing w:before="0" w:after="0" w:line="240" w:lineRule="auto"/>
            </w:pPr>
            <w:r w:rsidRPr="006B22AE">
              <w:rPr>
                <w:rFonts w:eastAsia="Calibri" w:cs="Times New Roman"/>
                <w:i/>
              </w:rPr>
              <w:t xml:space="preserve">National Vocational Education and Training Regulator Act 2011 </w:t>
            </w:r>
            <w:r w:rsidRPr="006B22AE">
              <w:rPr>
                <w:rFonts w:eastAsia="Calibri" w:cs="Times New Roman"/>
              </w:rPr>
              <w:t>(</w:t>
            </w:r>
            <w:proofErr w:type="spellStart"/>
            <w:r w:rsidRPr="006B22AE">
              <w:rPr>
                <w:rFonts w:eastAsia="Calibri" w:cs="Times New Roman"/>
              </w:rPr>
              <w:t>Cth</w:t>
            </w:r>
            <w:proofErr w:type="spellEnd"/>
            <w:r w:rsidRPr="006B22AE">
              <w:rPr>
                <w:rFonts w:eastAsia="Calibri" w:cs="Times New Roman"/>
              </w:rPr>
              <w:t>)</w:t>
            </w:r>
          </w:p>
        </w:tc>
      </w:tr>
      <w:tr w:rsidR="0047124F" w14:paraId="5DCBC72E" w14:textId="77777777">
        <w:trPr>
          <w:cantSplit/>
        </w:trPr>
        <w:tc>
          <w:tcPr>
            <w:tcW w:w="2122" w:type="dxa"/>
          </w:tcPr>
          <w:p w14:paraId="004CED8E" w14:textId="77777777" w:rsidR="0047124F" w:rsidRPr="006B22AE" w:rsidRDefault="0047124F" w:rsidP="0047124F">
            <w:pPr>
              <w:spacing w:before="0" w:after="0" w:line="240" w:lineRule="auto"/>
            </w:pPr>
            <w:r w:rsidRPr="006B22AE">
              <w:rPr>
                <w:rFonts w:eastAsia="Calibri" w:cs="Times New Roman"/>
              </w:rPr>
              <w:t>Privacy Act</w:t>
            </w:r>
          </w:p>
        </w:tc>
        <w:tc>
          <w:tcPr>
            <w:tcW w:w="7087" w:type="dxa"/>
          </w:tcPr>
          <w:p w14:paraId="22421FD4" w14:textId="77777777" w:rsidR="0047124F" w:rsidRPr="006B22AE" w:rsidRDefault="0047124F" w:rsidP="0047124F">
            <w:pPr>
              <w:spacing w:before="0" w:after="0" w:line="240" w:lineRule="auto"/>
            </w:pPr>
            <w:r w:rsidRPr="006B22AE">
              <w:rPr>
                <w:rFonts w:eastAsia="Calibri" w:cs="Times New Roman"/>
                <w:i/>
              </w:rPr>
              <w:t xml:space="preserve">Privacy Act 1988 </w:t>
            </w:r>
            <w:r w:rsidRPr="006B22AE">
              <w:rPr>
                <w:rFonts w:eastAsia="Calibri" w:cs="Times New Roman"/>
              </w:rPr>
              <w:t>(</w:t>
            </w:r>
            <w:proofErr w:type="spellStart"/>
            <w:r w:rsidRPr="006B22AE">
              <w:rPr>
                <w:rFonts w:eastAsia="Calibri" w:cs="Times New Roman"/>
              </w:rPr>
              <w:t>Cth</w:t>
            </w:r>
            <w:proofErr w:type="spellEnd"/>
            <w:r w:rsidRPr="006B22AE">
              <w:rPr>
                <w:rFonts w:eastAsia="Calibri" w:cs="Times New Roman"/>
              </w:rPr>
              <w:t>)</w:t>
            </w:r>
          </w:p>
        </w:tc>
      </w:tr>
      <w:tr w:rsidR="0047124F" w14:paraId="38DD22EB" w14:textId="77777777">
        <w:trPr>
          <w:cantSplit/>
        </w:trPr>
        <w:tc>
          <w:tcPr>
            <w:tcW w:w="2122" w:type="dxa"/>
          </w:tcPr>
          <w:p w14:paraId="4388A6BE" w14:textId="77777777" w:rsidR="0047124F" w:rsidRPr="006B22AE" w:rsidRDefault="0047124F" w:rsidP="0047124F">
            <w:pPr>
              <w:spacing w:before="0" w:after="0" w:line="240" w:lineRule="auto"/>
            </w:pPr>
            <w:r w:rsidRPr="006B22AE">
              <w:rPr>
                <w:rFonts w:eastAsia="Calibri" w:cs="Times New Roman"/>
              </w:rPr>
              <w:t>Privacy Notice</w:t>
            </w:r>
          </w:p>
        </w:tc>
        <w:tc>
          <w:tcPr>
            <w:tcW w:w="7087" w:type="dxa"/>
          </w:tcPr>
          <w:p w14:paraId="6C7197A5" w14:textId="77777777" w:rsidR="0047124F" w:rsidRPr="006B22AE" w:rsidRDefault="0047124F" w:rsidP="0047124F">
            <w:pPr>
              <w:spacing w:before="0" w:after="0" w:line="240" w:lineRule="auto"/>
            </w:pPr>
            <w:r w:rsidRPr="006B22AE">
              <w:t>Describes how an entity handles personal information collected from the student that may be used together with training activity information. The Privacy Notice lists the ways information about the student is collected and why, and how it is used and shared.</w:t>
            </w:r>
          </w:p>
          <w:p w14:paraId="5CD37FDD" w14:textId="77777777" w:rsidR="0047124F" w:rsidRPr="006B22AE" w:rsidRDefault="0047124F" w:rsidP="0047124F">
            <w:pPr>
              <w:spacing w:before="0" w:after="0" w:line="240" w:lineRule="auto"/>
            </w:pPr>
            <w:r w:rsidRPr="006B22AE">
              <w:t>The minimum mandatory content for inclusion in a Privacy Notice can be found at</w:t>
            </w:r>
            <w:r w:rsidRPr="006B22AE">
              <w:rPr>
                <w:i/>
              </w:rPr>
              <w:t xml:space="preserve"> </w:t>
            </w:r>
            <w:r w:rsidRPr="006B22AE">
              <w:t>Schedule 1 of this Policy.</w:t>
            </w:r>
          </w:p>
        </w:tc>
      </w:tr>
      <w:tr w:rsidR="0047124F" w14:paraId="62105850" w14:textId="77777777">
        <w:trPr>
          <w:cantSplit/>
        </w:trPr>
        <w:tc>
          <w:tcPr>
            <w:tcW w:w="2122" w:type="dxa"/>
          </w:tcPr>
          <w:p w14:paraId="16915EDA" w14:textId="77777777" w:rsidR="0047124F" w:rsidRPr="006B22AE" w:rsidRDefault="0047124F" w:rsidP="0047124F">
            <w:pPr>
              <w:spacing w:before="0" w:after="0" w:line="240" w:lineRule="auto"/>
            </w:pPr>
            <w:r w:rsidRPr="006B22AE">
              <w:rPr>
                <w:rFonts w:eastAsia="Calibri" w:cs="Times New Roman"/>
              </w:rPr>
              <w:t>Program</w:t>
            </w:r>
          </w:p>
        </w:tc>
        <w:tc>
          <w:tcPr>
            <w:tcW w:w="7087" w:type="dxa"/>
          </w:tcPr>
          <w:p w14:paraId="61F07DA0" w14:textId="77777777" w:rsidR="0047124F" w:rsidRPr="006B22AE" w:rsidRDefault="0047124F" w:rsidP="0047124F">
            <w:pPr>
              <w:spacing w:before="0" w:after="0" w:line="240" w:lineRule="auto"/>
            </w:pPr>
            <w:r w:rsidRPr="006B22AE">
              <w:t>A qualification, nationally accredited course or skill set that is a structured training program.</w:t>
            </w:r>
          </w:p>
        </w:tc>
      </w:tr>
      <w:tr w:rsidR="0047124F" w14:paraId="6DDAA4D1" w14:textId="77777777">
        <w:trPr>
          <w:cantSplit/>
        </w:trPr>
        <w:tc>
          <w:tcPr>
            <w:tcW w:w="2122" w:type="dxa"/>
          </w:tcPr>
          <w:p w14:paraId="2818D233" w14:textId="77777777" w:rsidR="0047124F" w:rsidRPr="006B22AE" w:rsidRDefault="0047124F" w:rsidP="0047124F">
            <w:pPr>
              <w:spacing w:before="0" w:after="0" w:line="240" w:lineRule="auto"/>
            </w:pPr>
            <w:r w:rsidRPr="006B22AE">
              <w:rPr>
                <w:rFonts w:eastAsia="Calibri" w:cs="Times New Roman"/>
              </w:rPr>
              <w:t>Registered Training Organisation (RTO)</w:t>
            </w:r>
          </w:p>
        </w:tc>
        <w:tc>
          <w:tcPr>
            <w:tcW w:w="7087" w:type="dxa"/>
          </w:tcPr>
          <w:p w14:paraId="5B44BFE6" w14:textId="77777777" w:rsidR="0047124F" w:rsidRPr="006B22AE" w:rsidRDefault="0047124F" w:rsidP="0047124F">
            <w:pPr>
              <w:spacing w:before="0" w:after="0" w:line="240" w:lineRule="auto"/>
            </w:pPr>
            <w:r w:rsidRPr="006B22AE">
              <w:t>A training organisation that is registered to deliver Nationally Recognised Training by one of the following VET Regulators:</w:t>
            </w:r>
          </w:p>
          <w:p w14:paraId="7782BE6E" w14:textId="77777777" w:rsidR="0047124F" w:rsidRPr="006B22AE" w:rsidRDefault="0047124F" w:rsidP="0047124F">
            <w:pPr>
              <w:pStyle w:val="ListParagraph"/>
              <w:numPr>
                <w:ilvl w:val="0"/>
                <w:numId w:val="11"/>
              </w:numPr>
              <w:snapToGrid/>
              <w:spacing w:before="0" w:after="0" w:line="240" w:lineRule="auto"/>
              <w:ind w:left="0" w:hanging="357"/>
              <w:textAlignment w:val="auto"/>
            </w:pPr>
            <w:r w:rsidRPr="006B22AE">
              <w:t>The Australian Skills Quality Authority (ASQA)</w:t>
            </w:r>
          </w:p>
          <w:p w14:paraId="6DD08708" w14:textId="77777777" w:rsidR="0047124F" w:rsidRPr="006B22AE" w:rsidRDefault="0047124F" w:rsidP="0047124F">
            <w:pPr>
              <w:pStyle w:val="ListParagraph"/>
              <w:numPr>
                <w:ilvl w:val="0"/>
                <w:numId w:val="11"/>
              </w:numPr>
              <w:snapToGrid/>
              <w:spacing w:before="0" w:after="0" w:line="240" w:lineRule="auto"/>
              <w:ind w:left="0" w:hanging="357"/>
              <w:textAlignment w:val="auto"/>
            </w:pPr>
            <w:r w:rsidRPr="006B22AE">
              <w:t>Western Australia Training Accreditation Council (WA TAC) or the</w:t>
            </w:r>
          </w:p>
          <w:p w14:paraId="780034C0" w14:textId="77777777" w:rsidR="0047124F" w:rsidRDefault="0047124F" w:rsidP="0047124F">
            <w:pPr>
              <w:pStyle w:val="ListParagraph"/>
              <w:numPr>
                <w:ilvl w:val="0"/>
                <w:numId w:val="11"/>
              </w:numPr>
              <w:snapToGrid/>
              <w:spacing w:before="0" w:after="0" w:line="240" w:lineRule="auto"/>
              <w:ind w:left="0" w:hanging="357"/>
              <w:textAlignment w:val="auto"/>
            </w:pPr>
            <w:r w:rsidRPr="006B22AE">
              <w:t>Victorian Registration and Qualifications Authority (VRQA).</w:t>
            </w:r>
          </w:p>
          <w:p w14:paraId="4695F7CB" w14:textId="77777777" w:rsidR="0047124F" w:rsidRDefault="0047124F" w:rsidP="0047124F">
            <w:pPr>
              <w:spacing w:before="0" w:after="0" w:line="240" w:lineRule="auto"/>
            </w:pPr>
          </w:p>
          <w:p w14:paraId="54301546" w14:textId="77777777" w:rsidR="0047124F" w:rsidRDefault="0047124F" w:rsidP="0047124F">
            <w:pPr>
              <w:spacing w:before="0" w:after="0" w:line="240" w:lineRule="auto"/>
            </w:pPr>
          </w:p>
          <w:p w14:paraId="2D97F96D" w14:textId="77777777" w:rsidR="0047124F" w:rsidRDefault="0047124F" w:rsidP="0047124F">
            <w:pPr>
              <w:spacing w:before="0" w:after="0" w:line="240" w:lineRule="auto"/>
            </w:pPr>
          </w:p>
          <w:p w14:paraId="73D92E85" w14:textId="77777777" w:rsidR="0047124F" w:rsidRPr="006B22AE" w:rsidRDefault="0047124F" w:rsidP="0047124F">
            <w:pPr>
              <w:spacing w:before="0" w:after="0" w:line="240" w:lineRule="auto"/>
            </w:pPr>
          </w:p>
        </w:tc>
      </w:tr>
      <w:tr w:rsidR="0047124F" w:rsidRPr="00567304" w14:paraId="64B1D3EE" w14:textId="77777777" w:rsidTr="0047124F">
        <w:trPr>
          <w:cantSplit/>
        </w:trPr>
        <w:tc>
          <w:tcPr>
            <w:tcW w:w="2122" w:type="dxa"/>
            <w:shd w:val="clear" w:color="auto" w:fill="3E4246" w:themeFill="accent1"/>
            <w:vAlign w:val="center"/>
          </w:tcPr>
          <w:p w14:paraId="4BBB0C88" w14:textId="115FF8C5" w:rsidR="0047124F" w:rsidRPr="0047124F" w:rsidRDefault="0047124F" w:rsidP="0047124F">
            <w:pPr>
              <w:spacing w:before="0" w:after="0" w:line="240" w:lineRule="auto"/>
              <w:rPr>
                <w:rFonts w:eastAsia="Times New Roman" w:cstheme="minorHAnsi"/>
                <w:color w:val="FFFFFF" w:themeColor="background1"/>
                <w:lang w:eastAsia="en-AU"/>
              </w:rPr>
            </w:pPr>
            <w:r w:rsidRPr="0047124F">
              <w:rPr>
                <w:color w:val="FFFFFF" w:themeColor="background1"/>
              </w:rPr>
              <w:t>Term</w:t>
            </w:r>
          </w:p>
        </w:tc>
        <w:tc>
          <w:tcPr>
            <w:tcW w:w="7087" w:type="dxa"/>
            <w:shd w:val="clear" w:color="auto" w:fill="3E4246" w:themeFill="accent1"/>
            <w:vAlign w:val="center"/>
          </w:tcPr>
          <w:p w14:paraId="61DC8A48" w14:textId="29D74F2C" w:rsidR="0047124F" w:rsidRPr="0047124F" w:rsidRDefault="0047124F" w:rsidP="0047124F">
            <w:pPr>
              <w:spacing w:before="0" w:after="0" w:line="240" w:lineRule="auto"/>
              <w:rPr>
                <w:rFonts w:eastAsia="Times New Roman" w:cstheme="minorHAnsi"/>
                <w:color w:val="FFFFFF" w:themeColor="background1"/>
                <w:lang w:eastAsia="en-AU"/>
              </w:rPr>
            </w:pPr>
            <w:r w:rsidRPr="0047124F">
              <w:rPr>
                <w:rFonts w:eastAsia="Calibri" w:cs="Times New Roman"/>
                <w:color w:val="FFFFFF" w:themeColor="background1"/>
              </w:rPr>
              <w:t>Definition</w:t>
            </w:r>
          </w:p>
        </w:tc>
      </w:tr>
      <w:tr w:rsidR="0047124F" w:rsidRPr="00567304" w14:paraId="1D13E4D9" w14:textId="77777777">
        <w:trPr>
          <w:cantSplit/>
        </w:trPr>
        <w:tc>
          <w:tcPr>
            <w:tcW w:w="2122" w:type="dxa"/>
          </w:tcPr>
          <w:p w14:paraId="77F1D38B" w14:textId="77777777" w:rsidR="0047124F" w:rsidRPr="006B22AE" w:rsidRDefault="0047124F" w:rsidP="0047124F">
            <w:pPr>
              <w:spacing w:before="0" w:after="0" w:line="240" w:lineRule="auto"/>
              <w:rPr>
                <w:rFonts w:eastAsia="Times New Roman" w:cstheme="minorHAnsi"/>
                <w:color w:val="000000"/>
                <w:lang w:eastAsia="en-AU"/>
              </w:rPr>
            </w:pPr>
            <w:r w:rsidRPr="006B22AE">
              <w:rPr>
                <w:rFonts w:eastAsia="Times New Roman" w:cstheme="minorHAnsi"/>
                <w:color w:val="000000"/>
                <w:lang w:eastAsia="en-AU"/>
              </w:rPr>
              <w:t>RTO delivering community services, registered with the Australian Charities and Not-for-profits Commission</w:t>
            </w:r>
          </w:p>
        </w:tc>
        <w:tc>
          <w:tcPr>
            <w:tcW w:w="7087" w:type="dxa"/>
          </w:tcPr>
          <w:p w14:paraId="134D71D0" w14:textId="77777777" w:rsidR="0047124F" w:rsidRPr="006B22AE" w:rsidRDefault="0047124F" w:rsidP="0047124F">
            <w:pPr>
              <w:spacing w:before="0" w:after="0" w:line="240" w:lineRule="auto"/>
              <w:rPr>
                <w:rFonts w:eastAsia="Times New Roman" w:cstheme="minorHAnsi"/>
                <w:color w:val="000000"/>
                <w:lang w:eastAsia="en-AU"/>
              </w:rPr>
            </w:pPr>
            <w:r w:rsidRPr="006B22AE">
              <w:rPr>
                <w:rFonts w:eastAsia="Times New Roman" w:cstheme="minorHAnsi"/>
                <w:color w:val="000000"/>
                <w:lang w:eastAsia="en-AU"/>
              </w:rPr>
              <w:t xml:space="preserve">An organisation registered as a charity with the Australian Charities and Not-for-profits Commission that is an RTO for the purpose of delivering Nationally Recognised Training to its volunteers, employees, contractors, or other students </w:t>
            </w:r>
            <w:proofErr w:type="gramStart"/>
            <w:r w:rsidRPr="006B22AE">
              <w:rPr>
                <w:rFonts w:eastAsia="Times New Roman" w:cstheme="minorHAnsi"/>
                <w:color w:val="000000"/>
                <w:lang w:eastAsia="en-AU"/>
              </w:rPr>
              <w:t>in order to</w:t>
            </w:r>
            <w:proofErr w:type="gramEnd"/>
            <w:r w:rsidRPr="006B22AE">
              <w:rPr>
                <w:rFonts w:eastAsia="Times New Roman" w:cstheme="minorHAnsi"/>
                <w:color w:val="000000"/>
                <w:lang w:eastAsia="en-AU"/>
              </w:rPr>
              <w:t xml:space="preserve"> deliver emergency, fire, first-aid, and rescue or like services to the Australian community.</w:t>
            </w:r>
          </w:p>
        </w:tc>
      </w:tr>
      <w:tr w:rsidR="0047124F" w14:paraId="3F989455" w14:textId="77777777">
        <w:trPr>
          <w:cantSplit/>
        </w:trPr>
        <w:tc>
          <w:tcPr>
            <w:tcW w:w="2122" w:type="dxa"/>
          </w:tcPr>
          <w:p w14:paraId="1F3F19B9" w14:textId="77777777" w:rsidR="0047124F" w:rsidRPr="006B22AE" w:rsidRDefault="0047124F" w:rsidP="0047124F">
            <w:pPr>
              <w:spacing w:before="0" w:after="0" w:line="240" w:lineRule="auto"/>
            </w:pPr>
            <w:r w:rsidRPr="006B22AE">
              <w:rPr>
                <w:rFonts w:eastAsia="Calibri" w:cs="Times New Roman"/>
              </w:rPr>
              <w:t xml:space="preserve">RTO unit record data </w:t>
            </w:r>
          </w:p>
        </w:tc>
        <w:tc>
          <w:tcPr>
            <w:tcW w:w="7087" w:type="dxa"/>
          </w:tcPr>
          <w:p w14:paraId="52CA8D39" w14:textId="77777777" w:rsidR="0047124F" w:rsidRPr="006B22AE" w:rsidRDefault="0047124F" w:rsidP="0047124F">
            <w:pPr>
              <w:spacing w:before="0" w:after="0" w:line="240" w:lineRule="auto"/>
            </w:pPr>
            <w:r w:rsidRPr="006B22AE">
              <w:t>A record or row of a dataset containing information relating to one RTO.</w:t>
            </w:r>
          </w:p>
        </w:tc>
      </w:tr>
      <w:tr w:rsidR="0047124F" w14:paraId="23F72665" w14:textId="77777777">
        <w:trPr>
          <w:cantSplit/>
        </w:trPr>
        <w:tc>
          <w:tcPr>
            <w:tcW w:w="2122" w:type="dxa"/>
          </w:tcPr>
          <w:p w14:paraId="5B7F4570" w14:textId="77777777" w:rsidR="0047124F" w:rsidRPr="006B22AE" w:rsidRDefault="0047124F" w:rsidP="0047124F">
            <w:pPr>
              <w:spacing w:before="0" w:after="0" w:line="240" w:lineRule="auto"/>
            </w:pPr>
            <w:r w:rsidRPr="006B22AE">
              <w:rPr>
                <w:rFonts w:eastAsia="Calibri" w:cs="Times New Roman"/>
              </w:rPr>
              <w:t>Scope of Registration</w:t>
            </w:r>
          </w:p>
        </w:tc>
        <w:tc>
          <w:tcPr>
            <w:tcW w:w="7087" w:type="dxa"/>
          </w:tcPr>
          <w:p w14:paraId="3C97BB3F" w14:textId="77777777" w:rsidR="0047124F" w:rsidRPr="006B22AE" w:rsidRDefault="0047124F" w:rsidP="0047124F">
            <w:pPr>
              <w:pStyle w:val="ListBullet"/>
              <w:numPr>
                <w:ilvl w:val="0"/>
                <w:numId w:val="0"/>
              </w:numPr>
              <w:spacing w:after="0" w:line="240" w:lineRule="auto"/>
              <w:ind w:hanging="284"/>
            </w:pPr>
            <w:r w:rsidRPr="006B22AE">
              <w:rPr>
                <w:rFonts w:eastAsia="Calibri"/>
              </w:rPr>
              <w:t xml:space="preserve">Has the meaning given by section 3 of the NVETR Act. </w:t>
            </w:r>
          </w:p>
        </w:tc>
      </w:tr>
      <w:tr w:rsidR="0047124F" w14:paraId="287FD7EC" w14:textId="77777777">
        <w:trPr>
          <w:cantSplit/>
        </w:trPr>
        <w:tc>
          <w:tcPr>
            <w:tcW w:w="2122" w:type="dxa"/>
          </w:tcPr>
          <w:p w14:paraId="5B88C79B" w14:textId="77777777" w:rsidR="0047124F" w:rsidRPr="006B22AE" w:rsidRDefault="0047124F" w:rsidP="0047124F">
            <w:pPr>
              <w:spacing w:before="0" w:after="0" w:line="240" w:lineRule="auto"/>
            </w:pPr>
            <w:r w:rsidRPr="006B22AE">
              <w:rPr>
                <w:rFonts w:eastAsia="Calibri" w:cs="Times New Roman"/>
              </w:rPr>
              <w:t>SI Act</w:t>
            </w:r>
          </w:p>
        </w:tc>
        <w:tc>
          <w:tcPr>
            <w:tcW w:w="7087" w:type="dxa"/>
          </w:tcPr>
          <w:p w14:paraId="295E7A20" w14:textId="77777777" w:rsidR="0047124F" w:rsidRPr="006B22AE" w:rsidRDefault="0047124F" w:rsidP="0047124F">
            <w:pPr>
              <w:spacing w:before="0" w:after="0" w:line="240" w:lineRule="auto"/>
            </w:pPr>
            <w:r w:rsidRPr="006B22AE">
              <w:rPr>
                <w:rFonts w:eastAsia="Calibri" w:cs="Times New Roman"/>
                <w:i/>
              </w:rPr>
              <w:t xml:space="preserve">Student Identifiers Act 2014 </w:t>
            </w:r>
            <w:r w:rsidRPr="006B22AE">
              <w:rPr>
                <w:rFonts w:eastAsia="Calibri" w:cs="Times New Roman"/>
              </w:rPr>
              <w:t>(</w:t>
            </w:r>
            <w:proofErr w:type="spellStart"/>
            <w:r w:rsidRPr="006B22AE">
              <w:rPr>
                <w:rFonts w:eastAsia="Calibri" w:cs="Times New Roman"/>
              </w:rPr>
              <w:t>Cth</w:t>
            </w:r>
            <w:proofErr w:type="spellEnd"/>
            <w:r w:rsidRPr="006B22AE">
              <w:rPr>
                <w:rFonts w:eastAsia="Calibri" w:cs="Times New Roman"/>
              </w:rPr>
              <w:t>)</w:t>
            </w:r>
          </w:p>
        </w:tc>
      </w:tr>
      <w:tr w:rsidR="0047124F" w14:paraId="3897238F" w14:textId="77777777">
        <w:trPr>
          <w:cantSplit/>
        </w:trPr>
        <w:tc>
          <w:tcPr>
            <w:tcW w:w="2122" w:type="dxa"/>
          </w:tcPr>
          <w:p w14:paraId="4B8B3859" w14:textId="77777777" w:rsidR="0047124F" w:rsidRPr="006B22AE" w:rsidRDefault="0047124F" w:rsidP="0047124F">
            <w:pPr>
              <w:spacing w:before="0" w:after="0" w:line="240" w:lineRule="auto"/>
            </w:pPr>
            <w:r w:rsidRPr="006B22AE">
              <w:rPr>
                <w:rFonts w:eastAsia="Calibri" w:cs="Times New Roman"/>
              </w:rPr>
              <w:t>SI Regulation</w:t>
            </w:r>
          </w:p>
        </w:tc>
        <w:tc>
          <w:tcPr>
            <w:tcW w:w="7087" w:type="dxa"/>
          </w:tcPr>
          <w:p w14:paraId="36FD9057" w14:textId="77777777" w:rsidR="0047124F" w:rsidRPr="006B22AE" w:rsidRDefault="0047124F" w:rsidP="0047124F">
            <w:pPr>
              <w:spacing w:before="0" w:after="0" w:line="240" w:lineRule="auto"/>
            </w:pPr>
            <w:r w:rsidRPr="006B22AE">
              <w:rPr>
                <w:rFonts w:eastAsia="Calibri" w:cs="Times New Roman"/>
                <w:i/>
              </w:rPr>
              <w:t xml:space="preserve">Student Identifiers Regulation 2014 </w:t>
            </w:r>
            <w:r w:rsidRPr="006B22AE">
              <w:rPr>
                <w:rFonts w:eastAsia="Calibri" w:cs="Times New Roman"/>
              </w:rPr>
              <w:t>(</w:t>
            </w:r>
            <w:proofErr w:type="spellStart"/>
            <w:r w:rsidRPr="006B22AE">
              <w:rPr>
                <w:rFonts w:eastAsia="Calibri" w:cs="Times New Roman"/>
              </w:rPr>
              <w:t>Cth</w:t>
            </w:r>
            <w:proofErr w:type="spellEnd"/>
            <w:r w:rsidRPr="006B22AE">
              <w:rPr>
                <w:rFonts w:eastAsia="Calibri" w:cs="Times New Roman"/>
              </w:rPr>
              <w:t>)</w:t>
            </w:r>
          </w:p>
        </w:tc>
      </w:tr>
      <w:tr w:rsidR="0047124F" w14:paraId="1C3E01FC" w14:textId="77777777">
        <w:trPr>
          <w:cantSplit/>
        </w:trPr>
        <w:tc>
          <w:tcPr>
            <w:tcW w:w="2122" w:type="dxa"/>
          </w:tcPr>
          <w:p w14:paraId="193C0981" w14:textId="77777777" w:rsidR="0047124F" w:rsidRPr="006B22AE" w:rsidRDefault="0047124F" w:rsidP="0047124F">
            <w:pPr>
              <w:spacing w:before="0" w:after="0" w:line="240" w:lineRule="auto"/>
            </w:pPr>
            <w:r w:rsidRPr="006B22AE">
              <w:rPr>
                <w:rFonts w:eastAsia="Calibri" w:cs="Times New Roman"/>
              </w:rPr>
              <w:t>Student Identifiers Registrar</w:t>
            </w:r>
          </w:p>
        </w:tc>
        <w:tc>
          <w:tcPr>
            <w:tcW w:w="7087" w:type="dxa"/>
          </w:tcPr>
          <w:p w14:paraId="2F456A90" w14:textId="77777777" w:rsidR="0047124F" w:rsidRPr="006B22AE" w:rsidRDefault="0047124F" w:rsidP="0047124F">
            <w:pPr>
              <w:spacing w:before="0" w:after="0" w:line="240" w:lineRule="auto"/>
            </w:pPr>
            <w:r w:rsidRPr="006B22AE">
              <w:t>The Student Identifiers Registrar is appointed by the Commonwealth Minister and performs the following functions:</w:t>
            </w:r>
          </w:p>
          <w:p w14:paraId="1515E1D8" w14:textId="77777777" w:rsidR="0047124F" w:rsidRPr="006B22AE" w:rsidRDefault="0047124F" w:rsidP="0047124F">
            <w:pPr>
              <w:pStyle w:val="ListParagraph"/>
              <w:numPr>
                <w:ilvl w:val="0"/>
                <w:numId w:val="11"/>
              </w:numPr>
              <w:snapToGrid/>
              <w:spacing w:before="0" w:after="0" w:line="240" w:lineRule="auto"/>
              <w:ind w:left="0" w:hanging="357"/>
              <w:textAlignment w:val="auto"/>
            </w:pPr>
            <w:r w:rsidRPr="006B22AE">
              <w:t>assigning student identifiers to individuals;</w:t>
            </w:r>
          </w:p>
          <w:p w14:paraId="0385D28C" w14:textId="77777777" w:rsidR="0047124F" w:rsidRPr="006B22AE" w:rsidRDefault="0047124F" w:rsidP="0047124F">
            <w:pPr>
              <w:pStyle w:val="ListParagraph"/>
              <w:numPr>
                <w:ilvl w:val="0"/>
                <w:numId w:val="11"/>
              </w:numPr>
              <w:snapToGrid/>
              <w:spacing w:before="0" w:after="0" w:line="240" w:lineRule="auto"/>
              <w:ind w:left="0" w:hanging="357"/>
              <w:textAlignment w:val="auto"/>
            </w:pPr>
            <w:r w:rsidRPr="006B22AE">
              <w:t>verifying or giving an individual’s student identifier;</w:t>
            </w:r>
          </w:p>
          <w:p w14:paraId="3FEAE561" w14:textId="77777777" w:rsidR="0047124F" w:rsidRPr="006B22AE" w:rsidRDefault="0047124F" w:rsidP="0047124F">
            <w:pPr>
              <w:pStyle w:val="ListParagraph"/>
              <w:numPr>
                <w:ilvl w:val="0"/>
                <w:numId w:val="11"/>
              </w:numPr>
              <w:snapToGrid/>
              <w:spacing w:before="0" w:after="0" w:line="240" w:lineRule="auto"/>
              <w:ind w:left="0" w:hanging="357"/>
              <w:textAlignment w:val="auto"/>
            </w:pPr>
            <w:r w:rsidRPr="006B22AE">
              <w:t>preparing and providing access to individuals’ Authenticated VET Transcripts;</w:t>
            </w:r>
          </w:p>
          <w:p w14:paraId="316E8DA2" w14:textId="77777777" w:rsidR="0047124F" w:rsidRPr="006B22AE" w:rsidRDefault="0047124F" w:rsidP="0047124F">
            <w:pPr>
              <w:spacing w:before="0" w:after="0" w:line="240" w:lineRule="auto"/>
            </w:pPr>
            <w:r w:rsidRPr="006B22AE">
              <w:t>enabling individuals with student identifiers to set access controls on their Authenticated VET Transcripts.</w:t>
            </w:r>
          </w:p>
          <w:p w14:paraId="793C600E" w14:textId="77777777" w:rsidR="0047124F" w:rsidRPr="006B22AE" w:rsidRDefault="0047124F" w:rsidP="0047124F">
            <w:pPr>
              <w:spacing w:before="0" w:after="0" w:line="240" w:lineRule="auto"/>
            </w:pPr>
            <w:r w:rsidRPr="006B22AE">
              <w:rPr>
                <w:rFonts w:eastAsia="Calibri" w:cs="Times New Roman"/>
              </w:rPr>
              <w:t>The SI Act establishes the Student Identifiers Registrar.</w:t>
            </w:r>
          </w:p>
        </w:tc>
      </w:tr>
      <w:tr w:rsidR="0047124F" w14:paraId="2AFDAB75" w14:textId="77777777">
        <w:trPr>
          <w:cantSplit/>
        </w:trPr>
        <w:tc>
          <w:tcPr>
            <w:tcW w:w="2122" w:type="dxa"/>
          </w:tcPr>
          <w:p w14:paraId="11DECEA2" w14:textId="77777777" w:rsidR="0047124F" w:rsidRPr="006B22AE" w:rsidRDefault="0047124F" w:rsidP="0047124F">
            <w:pPr>
              <w:spacing w:before="0" w:after="0" w:line="240" w:lineRule="auto"/>
            </w:pPr>
            <w:r w:rsidRPr="006B22AE">
              <w:rPr>
                <w:rFonts w:eastAsia="Calibri" w:cs="Times New Roman"/>
              </w:rPr>
              <w:t>Student unit record file</w:t>
            </w:r>
          </w:p>
        </w:tc>
        <w:tc>
          <w:tcPr>
            <w:tcW w:w="7087" w:type="dxa"/>
          </w:tcPr>
          <w:p w14:paraId="2BA9C52A" w14:textId="77777777" w:rsidR="0047124F" w:rsidRPr="006B22AE" w:rsidRDefault="0047124F" w:rsidP="0047124F">
            <w:pPr>
              <w:spacing w:before="0" w:after="0" w:line="240" w:lineRule="auto"/>
            </w:pPr>
            <w:r w:rsidRPr="006B22AE">
              <w:t xml:space="preserve">A record or row of a dataset containing information relating to one student.  </w:t>
            </w:r>
          </w:p>
        </w:tc>
      </w:tr>
      <w:tr w:rsidR="0047124F" w14:paraId="51ABD54B" w14:textId="77777777">
        <w:trPr>
          <w:cantSplit/>
        </w:trPr>
        <w:tc>
          <w:tcPr>
            <w:tcW w:w="2122" w:type="dxa"/>
          </w:tcPr>
          <w:p w14:paraId="60A7811E" w14:textId="77777777" w:rsidR="0047124F" w:rsidRPr="006B22AE" w:rsidRDefault="0047124F" w:rsidP="0047124F">
            <w:pPr>
              <w:spacing w:before="0" w:after="0" w:line="240" w:lineRule="auto"/>
            </w:pPr>
            <w:r w:rsidRPr="006B22AE">
              <w:rPr>
                <w:rFonts w:eastAsia="Calibri" w:cs="Times New Roman"/>
              </w:rPr>
              <w:t>Subject</w:t>
            </w:r>
          </w:p>
        </w:tc>
        <w:tc>
          <w:tcPr>
            <w:tcW w:w="7087" w:type="dxa"/>
          </w:tcPr>
          <w:p w14:paraId="15113F08" w14:textId="77777777" w:rsidR="0047124F" w:rsidRPr="006B22AE" w:rsidRDefault="0047124F" w:rsidP="0047124F">
            <w:pPr>
              <w:spacing w:before="0" w:after="0" w:line="240" w:lineRule="auto"/>
            </w:pPr>
            <w:r w:rsidRPr="006B22AE">
              <w:rPr>
                <w:rFonts w:eastAsia="Calibri" w:cs="Times New Roman"/>
              </w:rPr>
              <w:t>A unit of competency, accredited course unit, or module that can be studied independently or as part of a Program.</w:t>
            </w:r>
          </w:p>
        </w:tc>
      </w:tr>
      <w:tr w:rsidR="0047124F" w14:paraId="44088AC1" w14:textId="77777777">
        <w:trPr>
          <w:cantSplit/>
        </w:trPr>
        <w:tc>
          <w:tcPr>
            <w:tcW w:w="2122" w:type="dxa"/>
          </w:tcPr>
          <w:p w14:paraId="482291B6" w14:textId="77777777" w:rsidR="0047124F" w:rsidRPr="006B22AE" w:rsidRDefault="0047124F" w:rsidP="0047124F">
            <w:pPr>
              <w:spacing w:before="0" w:after="0" w:line="240" w:lineRule="auto"/>
            </w:pPr>
            <w:r w:rsidRPr="006B22AE">
              <w:rPr>
                <w:rFonts w:eastAsia="Calibri" w:cs="Times New Roman"/>
              </w:rPr>
              <w:t>Training.gov.au</w:t>
            </w:r>
          </w:p>
        </w:tc>
        <w:tc>
          <w:tcPr>
            <w:tcW w:w="7087" w:type="dxa"/>
          </w:tcPr>
          <w:p w14:paraId="713CC96F" w14:textId="77777777" w:rsidR="0047124F" w:rsidRPr="006B22AE" w:rsidRDefault="0047124F" w:rsidP="0047124F">
            <w:pPr>
              <w:spacing w:before="0" w:after="0" w:line="240" w:lineRule="auto"/>
            </w:pPr>
            <w:r w:rsidRPr="006B22AE">
              <w:rPr>
                <w:rFonts w:eastAsia="Calibri" w:cs="Times New Roman"/>
              </w:rPr>
              <w:t>Training.gov.au is the national register of the VET sector. It is the authoritative source of information on training packages (and their components), accredited courses and the RTOs authorised to deliver them.</w:t>
            </w:r>
          </w:p>
        </w:tc>
      </w:tr>
      <w:tr w:rsidR="0047124F" w14:paraId="514D1544" w14:textId="77777777">
        <w:trPr>
          <w:cantSplit/>
        </w:trPr>
        <w:tc>
          <w:tcPr>
            <w:tcW w:w="2122" w:type="dxa"/>
          </w:tcPr>
          <w:p w14:paraId="16BFE974" w14:textId="77777777" w:rsidR="0047124F" w:rsidRPr="006B22AE" w:rsidRDefault="0047124F" w:rsidP="0047124F">
            <w:pPr>
              <w:spacing w:before="0" w:after="0" w:line="240" w:lineRule="auto"/>
            </w:pPr>
            <w:r w:rsidRPr="006B22AE">
              <w:rPr>
                <w:rFonts w:eastAsia="Calibri" w:cs="Times New Roman"/>
              </w:rPr>
              <w:t>Unique Student Identifier (USI)</w:t>
            </w:r>
          </w:p>
        </w:tc>
        <w:tc>
          <w:tcPr>
            <w:tcW w:w="7087" w:type="dxa"/>
          </w:tcPr>
          <w:p w14:paraId="5B6BCAB9" w14:textId="77777777" w:rsidR="0047124F" w:rsidRPr="006B22AE" w:rsidRDefault="0047124F" w:rsidP="0047124F">
            <w:pPr>
              <w:spacing w:before="0" w:after="0" w:line="240" w:lineRule="auto"/>
            </w:pPr>
            <w:r w:rsidRPr="006B22AE">
              <w:rPr>
                <w:rFonts w:eastAsia="Calibri" w:cs="Times New Roman"/>
              </w:rPr>
              <w:t>A student identifier assigned to an individual by the Student Identifiers Registrar under the SI Act.</w:t>
            </w:r>
          </w:p>
        </w:tc>
      </w:tr>
      <w:tr w:rsidR="0047124F" w14:paraId="4B337053" w14:textId="77777777">
        <w:trPr>
          <w:cantSplit/>
        </w:trPr>
        <w:tc>
          <w:tcPr>
            <w:tcW w:w="2122" w:type="dxa"/>
          </w:tcPr>
          <w:p w14:paraId="1535A76D" w14:textId="77777777" w:rsidR="0047124F" w:rsidRPr="006B22AE" w:rsidRDefault="0047124F" w:rsidP="0047124F">
            <w:pPr>
              <w:spacing w:before="0" w:after="0" w:line="240" w:lineRule="auto"/>
            </w:pPr>
            <w:r w:rsidRPr="006B22AE">
              <w:rPr>
                <w:rFonts w:eastAsia="Calibri" w:cs="Times New Roman"/>
              </w:rPr>
              <w:t>VET Activity Data</w:t>
            </w:r>
          </w:p>
        </w:tc>
        <w:tc>
          <w:tcPr>
            <w:tcW w:w="7087" w:type="dxa"/>
          </w:tcPr>
          <w:p w14:paraId="4664AC48" w14:textId="77777777" w:rsidR="0047124F" w:rsidRPr="006B22AE" w:rsidRDefault="0047124F" w:rsidP="0047124F">
            <w:pPr>
              <w:spacing w:before="0" w:after="0" w:line="240" w:lineRule="auto"/>
            </w:pPr>
            <w:r w:rsidRPr="006B22AE">
              <w:t>VET Activity Data means data collected and held in the following:</w:t>
            </w:r>
          </w:p>
          <w:p w14:paraId="1F321C07" w14:textId="77777777" w:rsidR="0047124F" w:rsidRPr="006B22AE" w:rsidRDefault="0047124F" w:rsidP="0047124F">
            <w:pPr>
              <w:pStyle w:val="ListParagraph"/>
              <w:numPr>
                <w:ilvl w:val="0"/>
                <w:numId w:val="11"/>
              </w:numPr>
              <w:snapToGrid/>
              <w:spacing w:before="0" w:after="0" w:line="240" w:lineRule="auto"/>
              <w:ind w:left="0" w:hanging="357"/>
              <w:textAlignment w:val="auto"/>
            </w:pPr>
            <w:r w:rsidRPr="006B22AE">
              <w:t>National VET Provider Collection</w:t>
            </w:r>
          </w:p>
          <w:p w14:paraId="6069F229" w14:textId="77777777" w:rsidR="0047124F" w:rsidRPr="006B22AE" w:rsidRDefault="0047124F" w:rsidP="0047124F">
            <w:pPr>
              <w:pStyle w:val="ListParagraph"/>
              <w:numPr>
                <w:ilvl w:val="0"/>
                <w:numId w:val="11"/>
              </w:numPr>
              <w:snapToGrid/>
              <w:spacing w:before="0" w:after="0" w:line="240" w:lineRule="auto"/>
              <w:ind w:left="0" w:hanging="357"/>
              <w:textAlignment w:val="auto"/>
            </w:pPr>
            <w:r w:rsidRPr="006B22AE">
              <w:t>National VET in Schools Collection</w:t>
            </w:r>
          </w:p>
          <w:p w14:paraId="5B7C02E2" w14:textId="77777777" w:rsidR="0047124F" w:rsidRPr="006B22AE" w:rsidRDefault="0047124F" w:rsidP="0047124F">
            <w:pPr>
              <w:pStyle w:val="ListParagraph"/>
              <w:numPr>
                <w:ilvl w:val="0"/>
                <w:numId w:val="11"/>
              </w:numPr>
              <w:snapToGrid/>
              <w:spacing w:before="0" w:after="0" w:line="240" w:lineRule="auto"/>
              <w:ind w:left="0" w:hanging="357"/>
              <w:textAlignment w:val="auto"/>
            </w:pPr>
            <w:r w:rsidRPr="006B22AE">
              <w:t>National Apprentice and Trainee Collection</w:t>
            </w:r>
          </w:p>
          <w:p w14:paraId="3F8778D6" w14:textId="77777777" w:rsidR="0047124F" w:rsidRPr="006B22AE" w:rsidRDefault="0047124F" w:rsidP="0047124F">
            <w:pPr>
              <w:pStyle w:val="ListParagraph"/>
              <w:numPr>
                <w:ilvl w:val="0"/>
                <w:numId w:val="11"/>
              </w:numPr>
              <w:snapToGrid/>
              <w:spacing w:before="0" w:after="0" w:line="240" w:lineRule="auto"/>
              <w:ind w:left="0" w:hanging="357"/>
              <w:textAlignment w:val="auto"/>
            </w:pPr>
            <w:r w:rsidRPr="006B22AE">
              <w:t>aggregate</w:t>
            </w:r>
            <w:r w:rsidRPr="006B22AE">
              <w:rPr>
                <w:rFonts w:eastAsia="Calibri" w:cs="Times New Roman"/>
              </w:rPr>
              <w:t xml:space="preserve"> competency commencement and completion data.</w:t>
            </w:r>
          </w:p>
        </w:tc>
      </w:tr>
      <w:tr w:rsidR="0047124F" w14:paraId="00E4C641" w14:textId="77777777">
        <w:trPr>
          <w:cantSplit/>
        </w:trPr>
        <w:tc>
          <w:tcPr>
            <w:tcW w:w="2122" w:type="dxa"/>
          </w:tcPr>
          <w:p w14:paraId="4CFB7883" w14:textId="77777777" w:rsidR="0047124F" w:rsidRPr="006B22AE" w:rsidRDefault="0047124F" w:rsidP="0047124F">
            <w:pPr>
              <w:spacing w:before="0" w:after="0" w:line="240" w:lineRule="auto"/>
            </w:pPr>
            <w:r w:rsidRPr="006B22AE">
              <w:rPr>
                <w:rFonts w:eastAsia="Calibri" w:cs="Times New Roman"/>
              </w:rPr>
              <w:t>VET Data</w:t>
            </w:r>
          </w:p>
        </w:tc>
        <w:tc>
          <w:tcPr>
            <w:tcW w:w="7087" w:type="dxa"/>
          </w:tcPr>
          <w:p w14:paraId="664B06FD" w14:textId="77777777" w:rsidR="0047124F" w:rsidRPr="006B22AE" w:rsidRDefault="0047124F" w:rsidP="0047124F">
            <w:pPr>
              <w:spacing w:before="0" w:after="0" w:line="240" w:lineRule="auto"/>
            </w:pPr>
            <w:r w:rsidRPr="006B22AE">
              <w:t>VET Data refers to:</w:t>
            </w:r>
          </w:p>
          <w:p w14:paraId="67580A19" w14:textId="77777777" w:rsidR="0047124F" w:rsidRPr="006B22AE" w:rsidRDefault="0047124F" w:rsidP="0047124F">
            <w:pPr>
              <w:pStyle w:val="ListParagraph"/>
              <w:numPr>
                <w:ilvl w:val="0"/>
                <w:numId w:val="11"/>
              </w:numPr>
              <w:snapToGrid/>
              <w:spacing w:before="0" w:after="0" w:line="240" w:lineRule="auto"/>
              <w:ind w:left="0" w:hanging="357"/>
              <w:textAlignment w:val="auto"/>
            </w:pPr>
            <w:r w:rsidRPr="006B22AE">
              <w:t>VET Activity Data</w:t>
            </w:r>
          </w:p>
          <w:p w14:paraId="37885A64" w14:textId="77777777" w:rsidR="0047124F" w:rsidRPr="006B22AE" w:rsidRDefault="0047124F" w:rsidP="0047124F">
            <w:pPr>
              <w:pStyle w:val="ListParagraph"/>
              <w:numPr>
                <w:ilvl w:val="0"/>
                <w:numId w:val="11"/>
              </w:numPr>
              <w:snapToGrid/>
              <w:spacing w:before="0" w:after="0" w:line="240" w:lineRule="auto"/>
              <w:ind w:left="0" w:hanging="357"/>
              <w:textAlignment w:val="auto"/>
            </w:pPr>
            <w:r w:rsidRPr="006B22AE">
              <w:t>VET Outcome Data, and</w:t>
            </w:r>
          </w:p>
          <w:p w14:paraId="05008B18" w14:textId="77777777" w:rsidR="0047124F" w:rsidRPr="006B22AE" w:rsidRDefault="0047124F" w:rsidP="0047124F">
            <w:pPr>
              <w:pStyle w:val="ListParagraph"/>
              <w:numPr>
                <w:ilvl w:val="0"/>
                <w:numId w:val="11"/>
              </w:numPr>
              <w:snapToGrid/>
              <w:spacing w:before="0" w:after="0" w:line="240" w:lineRule="auto"/>
              <w:ind w:left="0" w:hanging="357"/>
              <w:textAlignment w:val="auto"/>
            </w:pPr>
            <w:r w:rsidRPr="006B22AE">
              <w:t>VET Funding Data</w:t>
            </w:r>
          </w:p>
        </w:tc>
      </w:tr>
      <w:tr w:rsidR="0047124F" w14:paraId="645F9660" w14:textId="77777777">
        <w:trPr>
          <w:cantSplit/>
        </w:trPr>
        <w:tc>
          <w:tcPr>
            <w:tcW w:w="2122" w:type="dxa"/>
          </w:tcPr>
          <w:p w14:paraId="6396575F" w14:textId="77777777" w:rsidR="0047124F" w:rsidRPr="006B22AE" w:rsidRDefault="0047124F" w:rsidP="0047124F">
            <w:pPr>
              <w:spacing w:before="0" w:after="0" w:line="240" w:lineRule="auto"/>
            </w:pPr>
            <w:r w:rsidRPr="006B22AE">
              <w:rPr>
                <w:rFonts w:eastAsia="Calibri" w:cs="Times New Roman"/>
              </w:rPr>
              <w:t xml:space="preserve">VET Data Use Statement </w:t>
            </w:r>
            <w:r w:rsidRPr="006B22AE">
              <w:t>and RTO Declaration and Understanding</w:t>
            </w:r>
          </w:p>
        </w:tc>
        <w:tc>
          <w:tcPr>
            <w:tcW w:w="7087" w:type="dxa"/>
          </w:tcPr>
          <w:p w14:paraId="19A2B45A" w14:textId="77777777" w:rsidR="0047124F" w:rsidRPr="006B22AE" w:rsidRDefault="0047124F" w:rsidP="0047124F">
            <w:pPr>
              <w:spacing w:before="0" w:after="0" w:line="240" w:lineRule="auto"/>
              <w:rPr>
                <w:rFonts w:cstheme="minorHAnsi"/>
              </w:rPr>
            </w:pPr>
            <w:r w:rsidRPr="006B22AE">
              <w:rPr>
                <w:rFonts w:eastAsia="Calibri"/>
              </w:rPr>
              <w:t xml:space="preserve">Is a statement acknowledged </w:t>
            </w:r>
            <w:r w:rsidRPr="006B22AE">
              <w:rPr>
                <w:rFonts w:cstheme="minorHAnsi"/>
              </w:rPr>
              <w:t xml:space="preserve">by </w:t>
            </w:r>
            <w:r w:rsidRPr="006B22AE">
              <w:rPr>
                <w:rFonts w:eastAsia="Calibri"/>
              </w:rPr>
              <w:t xml:space="preserve">a person submitting data on behalf of </w:t>
            </w:r>
            <w:r w:rsidRPr="006B22AE">
              <w:rPr>
                <w:rFonts w:cstheme="minorHAnsi"/>
              </w:rPr>
              <w:t xml:space="preserve">an RTO who provides VET Data to an organisation. By acknowledging the </w:t>
            </w:r>
            <w:r w:rsidRPr="006B22AE">
              <w:rPr>
                <w:rFonts w:cstheme="minorHAnsi"/>
                <w:i/>
              </w:rPr>
              <w:t xml:space="preserve">VET Data Use Statement </w:t>
            </w:r>
            <w:r w:rsidRPr="006B22AE">
              <w:rPr>
                <w:i/>
              </w:rPr>
              <w:t>and RTO Declaration and Understanding</w:t>
            </w:r>
            <w:r w:rsidRPr="006B22AE">
              <w:rPr>
                <w:rFonts w:cstheme="minorHAnsi"/>
              </w:rPr>
              <w:t xml:space="preserve">, the RTO is </w:t>
            </w:r>
            <w:r w:rsidRPr="006B22AE">
              <w:rPr>
                <w:rFonts w:eastAsia="Calibri"/>
              </w:rPr>
              <w:t>indicating awareness that information submitted by the RTO is complete and accurate and may be used for the purposes listed</w:t>
            </w:r>
            <w:r w:rsidRPr="006B22AE">
              <w:rPr>
                <w:rFonts w:cstheme="minorHAnsi"/>
              </w:rPr>
              <w:t>.</w:t>
            </w:r>
          </w:p>
          <w:p w14:paraId="11EDA1A9" w14:textId="77777777" w:rsidR="0047124F" w:rsidRPr="006B22AE" w:rsidRDefault="0047124F" w:rsidP="0047124F">
            <w:pPr>
              <w:spacing w:before="0" w:after="0" w:line="240" w:lineRule="auto"/>
            </w:pPr>
            <w:r w:rsidRPr="006B22AE">
              <w:rPr>
                <w:rFonts w:eastAsia="Calibri"/>
              </w:rPr>
              <w:t xml:space="preserve">The minimum mandatory content for inclusion in a </w:t>
            </w:r>
            <w:r w:rsidRPr="006B22AE">
              <w:rPr>
                <w:i/>
              </w:rPr>
              <w:t>Data Use Statement and RTO Declaration and Understanding</w:t>
            </w:r>
            <w:r w:rsidRPr="006B22AE">
              <w:rPr>
                <w:rFonts w:eastAsia="Calibri"/>
              </w:rPr>
              <w:t xml:space="preserve"> is at Schedule 2 of this Policy.</w:t>
            </w:r>
          </w:p>
        </w:tc>
      </w:tr>
      <w:tr w:rsidR="0047124F" w14:paraId="3E7F690A" w14:textId="77777777">
        <w:trPr>
          <w:cantSplit/>
        </w:trPr>
        <w:tc>
          <w:tcPr>
            <w:tcW w:w="2122" w:type="dxa"/>
          </w:tcPr>
          <w:p w14:paraId="4218D3BE" w14:textId="77777777" w:rsidR="0047124F" w:rsidRPr="006B22AE" w:rsidRDefault="0047124F" w:rsidP="0047124F">
            <w:pPr>
              <w:spacing w:before="0" w:after="0" w:line="240" w:lineRule="auto"/>
            </w:pPr>
            <w:r w:rsidRPr="006B22AE">
              <w:rPr>
                <w:rFonts w:eastAsia="Calibri" w:cs="Times New Roman"/>
              </w:rPr>
              <w:t>VET Funding Data</w:t>
            </w:r>
          </w:p>
        </w:tc>
        <w:tc>
          <w:tcPr>
            <w:tcW w:w="7087" w:type="dxa"/>
          </w:tcPr>
          <w:p w14:paraId="4D7FE4F5" w14:textId="77777777" w:rsidR="0047124F" w:rsidRPr="006B22AE" w:rsidRDefault="0047124F" w:rsidP="0047124F">
            <w:pPr>
              <w:pStyle w:val="ListParagraph"/>
              <w:spacing w:before="0" w:after="0" w:line="240" w:lineRule="auto"/>
              <w:ind w:left="0"/>
            </w:pPr>
            <w:r w:rsidRPr="006B22AE">
              <w:rPr>
                <w:rFonts w:eastAsia="Calibri" w:cs="Times New Roman"/>
              </w:rPr>
              <w:t>VET Funding Data means data collected and held in the National VET Funding Collection.</w:t>
            </w:r>
          </w:p>
        </w:tc>
      </w:tr>
      <w:tr w:rsidR="0047124F" w14:paraId="3FD25C21" w14:textId="77777777" w:rsidTr="0047124F">
        <w:trPr>
          <w:cantSplit/>
        </w:trPr>
        <w:tc>
          <w:tcPr>
            <w:tcW w:w="2122" w:type="dxa"/>
            <w:shd w:val="clear" w:color="auto" w:fill="3E4246" w:themeFill="accent1"/>
            <w:vAlign w:val="center"/>
          </w:tcPr>
          <w:p w14:paraId="5DCBCE8A" w14:textId="58EE4B84" w:rsidR="0047124F" w:rsidRPr="0047124F" w:rsidRDefault="0047124F" w:rsidP="0047124F">
            <w:pPr>
              <w:spacing w:before="0" w:after="0" w:line="240" w:lineRule="auto"/>
              <w:rPr>
                <w:rFonts w:eastAsia="Calibri" w:cs="Times New Roman"/>
                <w:color w:val="FFFFFF" w:themeColor="background1"/>
              </w:rPr>
            </w:pPr>
            <w:r w:rsidRPr="0047124F">
              <w:rPr>
                <w:color w:val="FFFFFF" w:themeColor="background1"/>
              </w:rPr>
              <w:t>Term</w:t>
            </w:r>
          </w:p>
        </w:tc>
        <w:tc>
          <w:tcPr>
            <w:tcW w:w="7087" w:type="dxa"/>
            <w:shd w:val="clear" w:color="auto" w:fill="3E4246" w:themeFill="accent1"/>
            <w:vAlign w:val="center"/>
          </w:tcPr>
          <w:p w14:paraId="6EBF66A9" w14:textId="48D3FC37" w:rsidR="0047124F" w:rsidRPr="0047124F" w:rsidRDefault="0047124F" w:rsidP="0047124F">
            <w:pPr>
              <w:spacing w:before="0" w:after="0" w:line="240" w:lineRule="auto"/>
              <w:rPr>
                <w:color w:val="FFFFFF" w:themeColor="background1"/>
              </w:rPr>
            </w:pPr>
            <w:r w:rsidRPr="0047124F">
              <w:rPr>
                <w:rFonts w:eastAsia="Calibri" w:cs="Times New Roman"/>
                <w:color w:val="FFFFFF" w:themeColor="background1"/>
              </w:rPr>
              <w:t>Definition</w:t>
            </w:r>
          </w:p>
        </w:tc>
      </w:tr>
      <w:tr w:rsidR="0047124F" w14:paraId="39EFEED2" w14:textId="77777777">
        <w:trPr>
          <w:cantSplit/>
        </w:trPr>
        <w:tc>
          <w:tcPr>
            <w:tcW w:w="2122" w:type="dxa"/>
          </w:tcPr>
          <w:p w14:paraId="38ED7CE6" w14:textId="77777777" w:rsidR="0047124F" w:rsidRPr="006B22AE" w:rsidRDefault="0047124F" w:rsidP="0047124F">
            <w:pPr>
              <w:spacing w:before="0" w:after="0" w:line="240" w:lineRule="auto"/>
            </w:pPr>
            <w:r w:rsidRPr="006B22AE">
              <w:rPr>
                <w:rFonts w:eastAsia="Calibri" w:cs="Times New Roman"/>
              </w:rPr>
              <w:t>VET Outcome Data</w:t>
            </w:r>
          </w:p>
        </w:tc>
        <w:tc>
          <w:tcPr>
            <w:tcW w:w="7087" w:type="dxa"/>
          </w:tcPr>
          <w:p w14:paraId="09DD5C59" w14:textId="77777777" w:rsidR="0047124F" w:rsidRPr="006B22AE" w:rsidRDefault="0047124F" w:rsidP="0047124F">
            <w:pPr>
              <w:spacing w:before="0" w:after="0" w:line="240" w:lineRule="auto"/>
            </w:pPr>
            <w:r w:rsidRPr="006B22AE">
              <w:t>VET Outcome Data means data collected and held by NCVER from the following:</w:t>
            </w:r>
          </w:p>
          <w:p w14:paraId="0C2C7F2D" w14:textId="77777777" w:rsidR="0047124F" w:rsidRPr="006B22AE" w:rsidRDefault="0047124F" w:rsidP="0047124F">
            <w:pPr>
              <w:pStyle w:val="ListParagraph"/>
              <w:numPr>
                <w:ilvl w:val="0"/>
                <w:numId w:val="11"/>
              </w:numPr>
              <w:snapToGrid/>
              <w:spacing w:before="0" w:after="0" w:line="240" w:lineRule="auto"/>
              <w:ind w:left="0" w:hanging="357"/>
              <w:textAlignment w:val="auto"/>
            </w:pPr>
            <w:r w:rsidRPr="006B22AE">
              <w:t>Student Outcomes Surveys</w:t>
            </w:r>
          </w:p>
          <w:p w14:paraId="2217A7B5" w14:textId="77777777" w:rsidR="0047124F" w:rsidRPr="006B22AE" w:rsidRDefault="0047124F" w:rsidP="0047124F">
            <w:pPr>
              <w:pStyle w:val="ListParagraph"/>
              <w:numPr>
                <w:ilvl w:val="0"/>
                <w:numId w:val="11"/>
              </w:numPr>
              <w:snapToGrid/>
              <w:spacing w:before="0" w:after="0" w:line="240" w:lineRule="auto"/>
              <w:ind w:left="0" w:hanging="357"/>
              <w:textAlignment w:val="auto"/>
            </w:pPr>
            <w:r w:rsidRPr="006B22AE">
              <w:t>Surveys of Employers’ Use and Views (of the VET System)</w:t>
            </w:r>
          </w:p>
          <w:p w14:paraId="008993BD" w14:textId="77777777" w:rsidR="0047124F" w:rsidRPr="006B22AE" w:rsidRDefault="0047124F" w:rsidP="0047124F">
            <w:pPr>
              <w:pStyle w:val="ListParagraph"/>
              <w:numPr>
                <w:ilvl w:val="0"/>
                <w:numId w:val="11"/>
              </w:numPr>
              <w:snapToGrid/>
              <w:spacing w:before="0" w:after="0" w:line="240" w:lineRule="auto"/>
              <w:ind w:left="0" w:hanging="357"/>
              <w:textAlignment w:val="auto"/>
            </w:pPr>
            <w:r w:rsidRPr="006B22AE">
              <w:t xml:space="preserve">Apprentice and Trainee Destinations Surveys </w:t>
            </w:r>
          </w:p>
          <w:p w14:paraId="38F569FD" w14:textId="77777777" w:rsidR="0047124F" w:rsidRPr="006B22AE" w:rsidRDefault="0047124F" w:rsidP="0047124F">
            <w:pPr>
              <w:pStyle w:val="ListParagraph"/>
              <w:numPr>
                <w:ilvl w:val="0"/>
                <w:numId w:val="11"/>
              </w:numPr>
              <w:snapToGrid/>
              <w:spacing w:before="0" w:after="0" w:line="240" w:lineRule="auto"/>
              <w:ind w:left="0" w:hanging="357"/>
              <w:textAlignment w:val="auto"/>
            </w:pPr>
            <w:r w:rsidRPr="006B22AE">
              <w:t>Identified RTO level completions data.</w:t>
            </w:r>
          </w:p>
        </w:tc>
      </w:tr>
      <w:tr w:rsidR="0047124F" w14:paraId="7D56A75B" w14:textId="77777777">
        <w:trPr>
          <w:cantSplit/>
        </w:trPr>
        <w:tc>
          <w:tcPr>
            <w:tcW w:w="2122" w:type="dxa"/>
          </w:tcPr>
          <w:p w14:paraId="44A9C069" w14:textId="77777777" w:rsidR="0047124F" w:rsidRPr="006B22AE" w:rsidRDefault="0047124F" w:rsidP="0047124F">
            <w:pPr>
              <w:spacing w:before="0" w:after="0" w:line="240" w:lineRule="auto"/>
            </w:pPr>
            <w:r w:rsidRPr="006B22AE">
              <w:rPr>
                <w:rFonts w:eastAsia="Calibri" w:cs="Times New Roman"/>
              </w:rPr>
              <w:t xml:space="preserve">VET Qualification </w:t>
            </w:r>
          </w:p>
        </w:tc>
        <w:tc>
          <w:tcPr>
            <w:tcW w:w="7087" w:type="dxa"/>
          </w:tcPr>
          <w:p w14:paraId="3F4758FB" w14:textId="77777777" w:rsidR="0047124F" w:rsidRPr="006B22AE" w:rsidRDefault="0047124F" w:rsidP="0047124F">
            <w:pPr>
              <w:spacing w:before="0" w:after="0" w:line="240" w:lineRule="auto"/>
            </w:pPr>
            <w:r w:rsidRPr="006B22AE">
              <w:t>VET Qualification has the same meaning as in the NVETR Act:</w:t>
            </w:r>
          </w:p>
          <w:p w14:paraId="2F2D710C" w14:textId="77777777" w:rsidR="0047124F" w:rsidRPr="006B22AE" w:rsidRDefault="0047124F" w:rsidP="0047124F">
            <w:pPr>
              <w:pStyle w:val="Quote"/>
              <w:spacing w:before="0" w:after="0" w:line="240" w:lineRule="auto"/>
              <w:ind w:left="0" w:right="0"/>
              <w:jc w:val="left"/>
              <w:rPr>
                <w:rFonts w:ascii="Aptos" w:hAnsi="Aptos"/>
              </w:rPr>
            </w:pPr>
            <w:r w:rsidRPr="006B22AE">
              <w:rPr>
                <w:rFonts w:ascii="Aptos" w:hAnsi="Aptos"/>
                <w:color w:val="auto"/>
              </w:rPr>
              <w:t xml:space="preserve">a </w:t>
            </w:r>
            <w:proofErr w:type="spellStart"/>
            <w:r w:rsidRPr="006B22AE">
              <w:rPr>
                <w:rFonts w:ascii="Aptos" w:hAnsi="Aptos"/>
                <w:color w:val="auto"/>
              </w:rPr>
              <w:t>testamur</w:t>
            </w:r>
            <w:proofErr w:type="spellEnd"/>
            <w:r w:rsidRPr="006B22AE">
              <w:rPr>
                <w:rFonts w:ascii="Aptos" w:hAnsi="Aptos"/>
                <w:color w:val="auto"/>
              </w:rPr>
              <w:t>, relating to a VET course, given to a person confirming that the person has achieved learning outcomes and competencies that satisfy the requirements of a qualification.</w:t>
            </w:r>
          </w:p>
        </w:tc>
      </w:tr>
      <w:tr w:rsidR="0047124F" w14:paraId="12CE1390" w14:textId="77777777">
        <w:trPr>
          <w:cantSplit/>
        </w:trPr>
        <w:tc>
          <w:tcPr>
            <w:tcW w:w="2122" w:type="dxa"/>
          </w:tcPr>
          <w:p w14:paraId="005F51A3" w14:textId="77777777" w:rsidR="0047124F" w:rsidRPr="006B22AE" w:rsidRDefault="0047124F" w:rsidP="0047124F">
            <w:pPr>
              <w:spacing w:before="0" w:after="0" w:line="240" w:lineRule="auto"/>
            </w:pPr>
            <w:r w:rsidRPr="006B22AE">
              <w:rPr>
                <w:rFonts w:eastAsia="Calibri" w:cs="Times New Roman"/>
              </w:rPr>
              <w:t>VET Regulator</w:t>
            </w:r>
          </w:p>
        </w:tc>
        <w:tc>
          <w:tcPr>
            <w:tcW w:w="7087" w:type="dxa"/>
          </w:tcPr>
          <w:p w14:paraId="63CB8C31" w14:textId="77777777" w:rsidR="0047124F" w:rsidRPr="006B22AE" w:rsidRDefault="0047124F" w:rsidP="0047124F">
            <w:pPr>
              <w:spacing w:before="0" w:after="0" w:line="240" w:lineRule="auto"/>
            </w:pPr>
            <w:r w:rsidRPr="006B22AE">
              <w:t>Has the meaning given by the NVETR Act and includes the Australian Skills Quality Authority (ASQA), the Victorian Registration and Qualifications Authority (VRQA) and the Western Australia Training Accreditation Council (WA TAC).</w:t>
            </w:r>
          </w:p>
        </w:tc>
      </w:tr>
      <w:tr w:rsidR="0047124F" w14:paraId="0A736272" w14:textId="77777777">
        <w:trPr>
          <w:cantSplit/>
        </w:trPr>
        <w:tc>
          <w:tcPr>
            <w:tcW w:w="2122" w:type="dxa"/>
          </w:tcPr>
          <w:p w14:paraId="06D1426C" w14:textId="77777777" w:rsidR="0047124F" w:rsidRPr="006B22AE" w:rsidRDefault="0047124F" w:rsidP="0047124F">
            <w:pPr>
              <w:spacing w:before="0" w:after="0" w:line="240" w:lineRule="auto"/>
            </w:pPr>
            <w:r w:rsidRPr="006B22AE">
              <w:rPr>
                <w:rFonts w:eastAsia="Calibri" w:cs="Times New Roman"/>
              </w:rPr>
              <w:t>VET Related Body</w:t>
            </w:r>
          </w:p>
        </w:tc>
        <w:tc>
          <w:tcPr>
            <w:tcW w:w="7087" w:type="dxa"/>
          </w:tcPr>
          <w:p w14:paraId="24EDEB2C" w14:textId="77777777" w:rsidR="0047124F" w:rsidRPr="006B22AE" w:rsidRDefault="0047124F" w:rsidP="0047124F">
            <w:pPr>
              <w:spacing w:before="0" w:after="0" w:line="240" w:lineRule="auto"/>
              <w:rPr>
                <w:rFonts w:cstheme="minorHAnsi"/>
              </w:rPr>
            </w:pPr>
            <w:r w:rsidRPr="006B22AE">
              <w:rPr>
                <w:rFonts w:cstheme="minorHAnsi"/>
              </w:rPr>
              <w:t xml:space="preserve">VET Related Body </w:t>
            </w:r>
            <w:r w:rsidRPr="006B22AE">
              <w:t>has the same meaning as in the SI Act</w:t>
            </w:r>
            <w:r w:rsidRPr="006B22AE">
              <w:rPr>
                <w:rFonts w:cstheme="minorHAnsi"/>
              </w:rPr>
              <w:t>:</w:t>
            </w:r>
          </w:p>
          <w:p w14:paraId="5663CAD4" w14:textId="77777777" w:rsidR="0047124F" w:rsidRPr="006B22AE" w:rsidRDefault="0047124F" w:rsidP="0047124F">
            <w:pPr>
              <w:pStyle w:val="ListBullet"/>
              <w:numPr>
                <w:ilvl w:val="1"/>
                <w:numId w:val="51"/>
              </w:numPr>
              <w:spacing w:after="0" w:line="240" w:lineRule="auto"/>
              <w:ind w:left="0"/>
            </w:pPr>
            <w:r w:rsidRPr="006B22AE">
              <w:t>a Department of the Commonwealth, or a Department of a State or Territory, that deals with matters relating to VET (including the funding of VET); or</w:t>
            </w:r>
          </w:p>
          <w:p w14:paraId="4D690AAB" w14:textId="77777777" w:rsidR="0047124F" w:rsidRPr="006B22AE" w:rsidRDefault="0047124F" w:rsidP="0047124F">
            <w:pPr>
              <w:pStyle w:val="ListBullet"/>
              <w:numPr>
                <w:ilvl w:val="1"/>
                <w:numId w:val="52"/>
              </w:numPr>
              <w:spacing w:after="0" w:line="240" w:lineRule="auto"/>
              <w:ind w:left="0"/>
            </w:pPr>
            <w:r w:rsidRPr="006B22AE">
              <w:t>a body (whether incorporated or not) established by or under a law of the Commonwealth, a State or a Territory that performs functions relating to VET (including the funding of VET); or</w:t>
            </w:r>
          </w:p>
          <w:p w14:paraId="51CB324A" w14:textId="77777777" w:rsidR="0047124F" w:rsidRPr="006B22AE" w:rsidRDefault="0047124F" w:rsidP="0047124F">
            <w:pPr>
              <w:pStyle w:val="ListBullet"/>
              <w:numPr>
                <w:ilvl w:val="1"/>
                <w:numId w:val="52"/>
              </w:numPr>
              <w:spacing w:after="0" w:line="240" w:lineRule="auto"/>
              <w:ind w:left="0"/>
            </w:pPr>
            <w:r w:rsidRPr="006B22AE">
              <w:t>a VET Regulator (within the meaning of the National Vocational Education and Training Regulator Act 2011); or</w:t>
            </w:r>
          </w:p>
          <w:p w14:paraId="7B55177F" w14:textId="77777777" w:rsidR="0047124F" w:rsidRPr="006B22AE" w:rsidRDefault="0047124F" w:rsidP="0047124F">
            <w:pPr>
              <w:pStyle w:val="ListBullet"/>
              <w:numPr>
                <w:ilvl w:val="1"/>
                <w:numId w:val="52"/>
              </w:numPr>
              <w:spacing w:after="0" w:line="240" w:lineRule="auto"/>
              <w:ind w:left="0" w:hanging="493"/>
            </w:pPr>
            <w:r w:rsidRPr="006B22AE">
              <w:t>an entity specified in an instrument by the Student Identifiers Registrar.</w:t>
            </w:r>
          </w:p>
        </w:tc>
      </w:tr>
      <w:tr w:rsidR="0047124F" w14:paraId="07A2A181" w14:textId="77777777">
        <w:trPr>
          <w:cantSplit/>
        </w:trPr>
        <w:tc>
          <w:tcPr>
            <w:tcW w:w="2122" w:type="dxa"/>
          </w:tcPr>
          <w:p w14:paraId="079453E8" w14:textId="77777777" w:rsidR="0047124F" w:rsidRPr="006B22AE" w:rsidRDefault="0047124F" w:rsidP="0047124F">
            <w:pPr>
              <w:spacing w:before="0" w:after="0" w:line="240" w:lineRule="auto"/>
            </w:pPr>
            <w:r w:rsidRPr="006B22AE">
              <w:rPr>
                <w:rFonts w:eastAsia="Calibri" w:cs="Times New Roman"/>
              </w:rPr>
              <w:t>VET Statement of Attainment</w:t>
            </w:r>
          </w:p>
        </w:tc>
        <w:tc>
          <w:tcPr>
            <w:tcW w:w="7087" w:type="dxa"/>
          </w:tcPr>
          <w:p w14:paraId="6063B05D" w14:textId="77777777" w:rsidR="0047124F" w:rsidRPr="006B22AE" w:rsidRDefault="0047124F" w:rsidP="0047124F">
            <w:pPr>
              <w:spacing w:before="0" w:after="0" w:line="240" w:lineRule="auto"/>
            </w:pPr>
            <w:r w:rsidRPr="006B22AE">
              <w:t>VET Statement of Attainment has the same meaning as in the NVETR Act:</w:t>
            </w:r>
          </w:p>
          <w:p w14:paraId="6B71CBC1" w14:textId="77777777" w:rsidR="0047124F" w:rsidRPr="006B22AE" w:rsidRDefault="0047124F" w:rsidP="0047124F">
            <w:pPr>
              <w:spacing w:before="0" w:after="0" w:line="240" w:lineRule="auto"/>
            </w:pPr>
            <w:r w:rsidRPr="006B22AE">
              <w:rPr>
                <w:iCs/>
              </w:rPr>
              <w:t>in relation to units of competency or modules of a VET course, a statement given to a person confirming that the person has satisfied the requirements of units of competency or modules specified in the statement.</w:t>
            </w:r>
          </w:p>
        </w:tc>
      </w:tr>
      <w:tr w:rsidR="0047124F" w14:paraId="61E7D19E" w14:textId="77777777">
        <w:trPr>
          <w:cantSplit/>
        </w:trPr>
        <w:tc>
          <w:tcPr>
            <w:tcW w:w="2122" w:type="dxa"/>
          </w:tcPr>
          <w:p w14:paraId="051A850B" w14:textId="77777777" w:rsidR="0047124F" w:rsidRPr="006B22AE" w:rsidRDefault="0047124F" w:rsidP="0047124F">
            <w:pPr>
              <w:spacing w:before="0" w:after="0" w:line="240" w:lineRule="auto"/>
              <w:rPr>
                <w:rFonts w:eastAsia="Calibri" w:cs="Times New Roman"/>
              </w:rPr>
            </w:pPr>
            <w:r w:rsidRPr="006B22AE">
              <w:rPr>
                <w:rFonts w:eastAsia="Calibri" w:cs="Times New Roman"/>
              </w:rPr>
              <w:t>VRQA</w:t>
            </w:r>
          </w:p>
        </w:tc>
        <w:tc>
          <w:tcPr>
            <w:tcW w:w="7087" w:type="dxa"/>
          </w:tcPr>
          <w:p w14:paraId="656EACCB" w14:textId="77777777" w:rsidR="0047124F" w:rsidRPr="006B22AE" w:rsidRDefault="0047124F" w:rsidP="0047124F">
            <w:pPr>
              <w:spacing w:before="0" w:after="0" w:line="240" w:lineRule="auto"/>
            </w:pPr>
            <w:r w:rsidRPr="006B22AE">
              <w:rPr>
                <w:rFonts w:eastAsia="Calibri"/>
              </w:rPr>
              <w:t>Victorian Registration and Qualifications Authority</w:t>
            </w:r>
          </w:p>
        </w:tc>
      </w:tr>
      <w:tr w:rsidR="0047124F" w14:paraId="275E3EEC" w14:textId="77777777">
        <w:trPr>
          <w:cantSplit/>
        </w:trPr>
        <w:tc>
          <w:tcPr>
            <w:tcW w:w="2122" w:type="dxa"/>
          </w:tcPr>
          <w:p w14:paraId="15618D7E" w14:textId="77777777" w:rsidR="0047124F" w:rsidRPr="006B22AE" w:rsidRDefault="0047124F" w:rsidP="0047124F">
            <w:pPr>
              <w:spacing w:before="0" w:after="0" w:line="240" w:lineRule="auto"/>
              <w:rPr>
                <w:rFonts w:eastAsia="Calibri" w:cs="Times New Roman"/>
              </w:rPr>
            </w:pPr>
            <w:r w:rsidRPr="006B22AE">
              <w:rPr>
                <w:rFonts w:eastAsia="Calibri" w:cs="Times New Roman"/>
              </w:rPr>
              <w:t>WA TAC</w:t>
            </w:r>
          </w:p>
        </w:tc>
        <w:tc>
          <w:tcPr>
            <w:tcW w:w="7087" w:type="dxa"/>
          </w:tcPr>
          <w:p w14:paraId="5A7DCE3F" w14:textId="77777777" w:rsidR="0047124F" w:rsidRPr="006B22AE" w:rsidRDefault="0047124F" w:rsidP="0047124F">
            <w:pPr>
              <w:spacing w:before="0" w:after="0" w:line="240" w:lineRule="auto"/>
              <w:rPr>
                <w:rFonts w:eastAsia="Calibri"/>
              </w:rPr>
            </w:pPr>
            <w:r w:rsidRPr="006B22AE">
              <w:rPr>
                <w:rFonts w:eastAsia="Calibri"/>
              </w:rPr>
              <w:t>Western Australia Training Accreditation Council</w:t>
            </w:r>
          </w:p>
        </w:tc>
      </w:tr>
      <w:tr w:rsidR="0047124F" w14:paraId="71725A8B" w14:textId="77777777">
        <w:trPr>
          <w:cantSplit/>
        </w:trPr>
        <w:tc>
          <w:tcPr>
            <w:tcW w:w="2122" w:type="dxa"/>
          </w:tcPr>
          <w:p w14:paraId="60F02C7E" w14:textId="77777777" w:rsidR="0047124F" w:rsidRPr="006B22AE" w:rsidRDefault="0047124F" w:rsidP="0047124F">
            <w:pPr>
              <w:spacing w:before="0" w:after="0" w:line="240" w:lineRule="auto"/>
              <w:rPr>
                <w:rFonts w:eastAsia="Calibri" w:cs="Times New Roman"/>
              </w:rPr>
            </w:pPr>
            <w:r w:rsidRPr="006B22AE">
              <w:rPr>
                <w:rFonts w:eastAsia="Calibri" w:cs="Times New Roman"/>
              </w:rPr>
              <w:t>Your Career</w:t>
            </w:r>
          </w:p>
        </w:tc>
        <w:tc>
          <w:tcPr>
            <w:tcW w:w="7087" w:type="dxa"/>
          </w:tcPr>
          <w:p w14:paraId="78E7D8BA" w14:textId="77777777" w:rsidR="0047124F" w:rsidRPr="006B22AE" w:rsidRDefault="0047124F" w:rsidP="0047124F">
            <w:pPr>
              <w:spacing w:before="0" w:after="0" w:line="240" w:lineRule="auto"/>
              <w:rPr>
                <w:rFonts w:eastAsia="Calibri"/>
              </w:rPr>
            </w:pPr>
            <w:r w:rsidRPr="006B22AE">
              <w:rPr>
                <w:rFonts w:eastAsia="Calibri" w:cs="Times New Roman"/>
              </w:rPr>
              <w:t>Your Career (yourcareer.gov.au) provides clear and simple careers information to help people of all ages and circumstances better plan and manage their career.</w:t>
            </w:r>
          </w:p>
        </w:tc>
      </w:tr>
    </w:tbl>
    <w:p w14:paraId="4B0873D1" w14:textId="77777777" w:rsidR="006857E6" w:rsidRDefault="006857E6" w:rsidP="006857E6"/>
    <w:p w14:paraId="1E4FF35E" w14:textId="77777777" w:rsidR="006857E6" w:rsidRDefault="006857E6" w:rsidP="00F175E4">
      <w:pPr>
        <w:pStyle w:val="Heading2"/>
        <w:pageBreakBefore w:val="0"/>
        <w:numPr>
          <w:ilvl w:val="0"/>
          <w:numId w:val="18"/>
        </w:numPr>
        <w:spacing w:before="240" w:after="0" w:line="276" w:lineRule="auto"/>
        <w:ind w:left="426" w:right="0" w:hanging="426"/>
        <w:sectPr w:rsidR="006857E6" w:rsidSect="00381C7E">
          <w:footerReference w:type="default" r:id="rId32"/>
          <w:pgSz w:w="11906" w:h="16838"/>
          <w:pgMar w:top="953" w:right="1559" w:bottom="1440" w:left="1440" w:header="0" w:footer="709" w:gutter="0"/>
          <w:cols w:space="708"/>
          <w:docGrid w:linePitch="360"/>
        </w:sectPr>
      </w:pPr>
      <w:bookmarkStart w:id="142" w:name="_Toc49945854"/>
      <w:bookmarkStart w:id="143" w:name="_Toc49945919"/>
    </w:p>
    <w:p w14:paraId="7C3819D6" w14:textId="77777777" w:rsidR="006857E6" w:rsidRDefault="006857E6" w:rsidP="00567EA6">
      <w:pPr>
        <w:pStyle w:val="Heading3"/>
      </w:pPr>
      <w:bookmarkStart w:id="144" w:name="_Toc119576789"/>
      <w:bookmarkStart w:id="145" w:name="_Toc234312827"/>
      <w:r>
        <w:t>Further Information</w:t>
      </w:r>
      <w:bookmarkEnd w:id="142"/>
      <w:bookmarkEnd w:id="143"/>
      <w:bookmarkEnd w:id="144"/>
      <w:bookmarkEnd w:id="145"/>
    </w:p>
    <w:p w14:paraId="0F442BE5" w14:textId="77777777" w:rsidR="006857E6" w:rsidRDefault="006857E6" w:rsidP="006857E6">
      <w:pPr>
        <w:pStyle w:val="Caption"/>
      </w:pPr>
      <w:r w:rsidRPr="008A013C">
        <w:t>Commonwealth legislation</w:t>
      </w:r>
    </w:p>
    <w:tbl>
      <w:tblPr>
        <w:tblStyle w:val="DESE"/>
        <w:tblW w:w="9209" w:type="dxa"/>
        <w:tblLook w:val="04A0" w:firstRow="1" w:lastRow="0" w:firstColumn="1" w:lastColumn="0" w:noHBand="0" w:noVBand="1"/>
      </w:tblPr>
      <w:tblGrid>
        <w:gridCol w:w="2547"/>
        <w:gridCol w:w="6662"/>
      </w:tblGrid>
      <w:tr w:rsidR="006857E6" w14:paraId="1A58259A" w14:textId="77777777" w:rsidTr="0047124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547" w:type="dxa"/>
          </w:tcPr>
          <w:p w14:paraId="45549B20" w14:textId="77777777" w:rsidR="006857E6" w:rsidRPr="00B100CC" w:rsidRDefault="006857E6">
            <w:pPr>
              <w:spacing w:after="100"/>
            </w:pPr>
            <w:bookmarkStart w:id="146" w:name="_Hlk57796058"/>
            <w:bookmarkStart w:id="147" w:name="_Hlk57796190"/>
            <w:r>
              <w:rPr>
                <w:rFonts w:eastAsia="Calibri" w:cs="Times New Roman"/>
              </w:rPr>
              <w:t>Legislation</w:t>
            </w:r>
          </w:p>
        </w:tc>
        <w:tc>
          <w:tcPr>
            <w:tcW w:w="6662" w:type="dxa"/>
          </w:tcPr>
          <w:p w14:paraId="59CFF789" w14:textId="77777777" w:rsidR="006857E6" w:rsidRPr="00B100CC" w:rsidRDefault="006857E6">
            <w:pPr>
              <w:spacing w:after="100"/>
              <w:cnfStyle w:val="100000000000" w:firstRow="1" w:lastRow="0" w:firstColumn="0" w:lastColumn="0" w:oddVBand="0" w:evenVBand="0" w:oddHBand="0" w:evenHBand="0" w:firstRowFirstColumn="0" w:firstRowLastColumn="0" w:lastRowFirstColumn="0" w:lastRowLastColumn="0"/>
            </w:pPr>
            <w:r>
              <w:t>Link</w:t>
            </w:r>
          </w:p>
        </w:tc>
      </w:tr>
      <w:bookmarkEnd w:id="146"/>
      <w:tr w:rsidR="006857E6" w14:paraId="209942FB" w14:textId="77777777" w:rsidTr="0047124F">
        <w:tc>
          <w:tcPr>
            <w:cnfStyle w:val="001000000000" w:firstRow="0" w:lastRow="0" w:firstColumn="1" w:lastColumn="0" w:oddVBand="0" w:evenVBand="0" w:oddHBand="0" w:evenHBand="0" w:firstRowFirstColumn="0" w:firstRowLastColumn="0" w:lastRowFirstColumn="0" w:lastRowLastColumn="0"/>
            <w:tcW w:w="2547" w:type="dxa"/>
            <w:vAlign w:val="top"/>
          </w:tcPr>
          <w:p w14:paraId="42A74ED3" w14:textId="77777777" w:rsidR="006857E6" w:rsidRDefault="006857E6">
            <w:pPr>
              <w:spacing w:before="40" w:after="40"/>
            </w:pPr>
            <w:r w:rsidRPr="0034611D">
              <w:rPr>
                <w:rFonts w:ascii="Calibri" w:eastAsia="Calibri" w:hAnsi="Calibri" w:cs="Times New Roman"/>
                <w:i/>
              </w:rPr>
              <w:t>National Vocational Education and Training Regulator Act 2011</w:t>
            </w:r>
          </w:p>
        </w:tc>
        <w:tc>
          <w:tcPr>
            <w:tcW w:w="6662" w:type="dxa"/>
            <w:vAlign w:val="top"/>
          </w:tcPr>
          <w:p w14:paraId="2787D23D" w14:textId="77777777" w:rsidR="006857E6" w:rsidRDefault="006857E6">
            <w:pPr>
              <w:spacing w:before="40" w:after="40"/>
              <w:cnfStyle w:val="000000000000" w:firstRow="0" w:lastRow="0" w:firstColumn="0" w:lastColumn="0" w:oddVBand="0" w:evenVBand="0" w:oddHBand="0" w:evenHBand="0" w:firstRowFirstColumn="0" w:firstRowLastColumn="0" w:lastRowFirstColumn="0" w:lastRowLastColumn="0"/>
            </w:pPr>
            <w:hyperlink r:id="rId33" w:history="1">
              <w:r w:rsidRPr="004C2E2E">
                <w:rPr>
                  <w:rStyle w:val="Hyperlink"/>
                </w:rPr>
                <w:t>https://www.legislation.gov.au/Series/C2011A00012</w:t>
              </w:r>
            </w:hyperlink>
          </w:p>
        </w:tc>
      </w:tr>
      <w:bookmarkEnd w:id="147"/>
      <w:tr w:rsidR="006857E6" w14:paraId="3472A604" w14:textId="77777777" w:rsidTr="0047124F">
        <w:tc>
          <w:tcPr>
            <w:cnfStyle w:val="001000000000" w:firstRow="0" w:lastRow="0" w:firstColumn="1" w:lastColumn="0" w:oddVBand="0" w:evenVBand="0" w:oddHBand="0" w:evenHBand="0" w:firstRowFirstColumn="0" w:firstRowLastColumn="0" w:lastRowFirstColumn="0" w:lastRowLastColumn="0"/>
            <w:tcW w:w="2547" w:type="dxa"/>
            <w:vAlign w:val="top"/>
          </w:tcPr>
          <w:p w14:paraId="32AB6256" w14:textId="77777777" w:rsidR="006857E6" w:rsidRDefault="006857E6">
            <w:pPr>
              <w:spacing w:before="40" w:after="40"/>
            </w:pPr>
            <w:r w:rsidRPr="0034611D">
              <w:rPr>
                <w:rFonts w:ascii="Calibri" w:eastAsia="Calibri" w:hAnsi="Calibri" w:cs="Times New Roman"/>
                <w:i/>
              </w:rPr>
              <w:t>National Vocational Education and Training Regulator (</w:t>
            </w:r>
            <w:r w:rsidRPr="00C22550">
              <w:rPr>
                <w:rFonts w:ascii="Calibri" w:eastAsia="Calibri" w:hAnsi="Calibri" w:cs="Times New Roman"/>
                <w:i/>
              </w:rPr>
              <w:t>Data Provision Requirements</w:t>
            </w:r>
            <w:r w:rsidRPr="00B610BE">
              <w:rPr>
                <w:rFonts w:ascii="Calibri" w:eastAsia="Calibri" w:hAnsi="Calibri" w:cs="Times New Roman"/>
                <w:i/>
              </w:rPr>
              <w:t>)</w:t>
            </w:r>
            <w:r w:rsidRPr="00792F82">
              <w:rPr>
                <w:rFonts w:ascii="Calibri" w:eastAsia="Calibri" w:hAnsi="Calibri" w:cs="Times New Roman"/>
                <w:i/>
              </w:rPr>
              <w:t xml:space="preserve"> Instrument</w:t>
            </w:r>
            <w:r w:rsidRPr="00C22550">
              <w:rPr>
                <w:rFonts w:ascii="Calibri" w:eastAsia="Calibri" w:hAnsi="Calibri" w:cs="Times New Roman"/>
                <w:i/>
              </w:rPr>
              <w:t xml:space="preserve"> 2020</w:t>
            </w:r>
          </w:p>
        </w:tc>
        <w:tc>
          <w:tcPr>
            <w:tcW w:w="6662" w:type="dxa"/>
            <w:vAlign w:val="top"/>
          </w:tcPr>
          <w:p w14:paraId="73E85E32" w14:textId="77777777" w:rsidR="006857E6" w:rsidRDefault="006857E6">
            <w:pPr>
              <w:spacing w:before="40" w:after="40"/>
              <w:cnfStyle w:val="000000000000" w:firstRow="0" w:lastRow="0" w:firstColumn="0" w:lastColumn="0" w:oddVBand="0" w:evenVBand="0" w:oddHBand="0" w:evenHBand="0" w:firstRowFirstColumn="0" w:firstRowLastColumn="0" w:lastRowFirstColumn="0" w:lastRowLastColumn="0"/>
            </w:pPr>
            <w:hyperlink r:id="rId34" w:history="1">
              <w:r>
                <w:rPr>
                  <w:rStyle w:val="Hyperlink"/>
                </w:rPr>
                <w:t>www.legislation.gov.au/Series/F2020L01517</w:t>
              </w:r>
            </w:hyperlink>
          </w:p>
        </w:tc>
      </w:tr>
      <w:tr w:rsidR="006857E6" w14:paraId="05232FCB" w14:textId="77777777" w:rsidTr="0047124F">
        <w:tc>
          <w:tcPr>
            <w:cnfStyle w:val="001000000000" w:firstRow="0" w:lastRow="0" w:firstColumn="1" w:lastColumn="0" w:oddVBand="0" w:evenVBand="0" w:oddHBand="0" w:evenHBand="0" w:firstRowFirstColumn="0" w:firstRowLastColumn="0" w:lastRowFirstColumn="0" w:lastRowLastColumn="0"/>
            <w:tcW w:w="2547" w:type="dxa"/>
          </w:tcPr>
          <w:p w14:paraId="2D57B90D" w14:textId="77777777" w:rsidR="006857E6" w:rsidRPr="00C22550" w:rsidRDefault="006857E6">
            <w:pPr>
              <w:spacing w:before="40" w:after="40"/>
              <w:rPr>
                <w:rFonts w:ascii="Calibri" w:eastAsia="Calibri" w:hAnsi="Calibri" w:cs="Times New Roman"/>
                <w:i/>
              </w:rPr>
            </w:pPr>
            <w:r w:rsidRPr="0034611D" w:rsidDel="00F727EC">
              <w:rPr>
                <w:rFonts w:ascii="Calibri" w:eastAsia="Calibri" w:hAnsi="Calibri" w:cs="Times New Roman"/>
                <w:i/>
              </w:rPr>
              <w:t>Student Identifiers Act 2014</w:t>
            </w:r>
          </w:p>
        </w:tc>
        <w:tc>
          <w:tcPr>
            <w:tcW w:w="6662" w:type="dxa"/>
            <w:vAlign w:val="top"/>
          </w:tcPr>
          <w:p w14:paraId="1962FA25" w14:textId="77777777" w:rsidR="006857E6" w:rsidRDefault="006857E6">
            <w:pPr>
              <w:spacing w:before="40" w:after="40"/>
              <w:cnfStyle w:val="000000000000" w:firstRow="0" w:lastRow="0" w:firstColumn="0" w:lastColumn="0" w:oddVBand="0" w:evenVBand="0" w:oddHBand="0" w:evenHBand="0" w:firstRowFirstColumn="0" w:firstRowLastColumn="0" w:lastRowFirstColumn="0" w:lastRowLastColumn="0"/>
            </w:pPr>
            <w:hyperlink r:id="rId35" w:history="1">
              <w:r w:rsidRPr="008A013C">
                <w:rPr>
                  <w:rStyle w:val="Hyperlink"/>
                </w:rPr>
                <w:t>www.legislation.gov.au/Series/C2014A00036</w:t>
              </w:r>
            </w:hyperlink>
          </w:p>
        </w:tc>
      </w:tr>
      <w:tr w:rsidR="006857E6" w14:paraId="19963BBB" w14:textId="77777777" w:rsidTr="0047124F">
        <w:tc>
          <w:tcPr>
            <w:cnfStyle w:val="001000000000" w:firstRow="0" w:lastRow="0" w:firstColumn="1" w:lastColumn="0" w:oddVBand="0" w:evenVBand="0" w:oddHBand="0" w:evenHBand="0" w:firstRowFirstColumn="0" w:firstRowLastColumn="0" w:lastRowFirstColumn="0" w:lastRowLastColumn="0"/>
            <w:tcW w:w="2547" w:type="dxa"/>
            <w:vAlign w:val="top"/>
          </w:tcPr>
          <w:p w14:paraId="31ED23C3" w14:textId="77777777" w:rsidR="006857E6" w:rsidRPr="00C22550" w:rsidRDefault="006857E6">
            <w:pPr>
              <w:spacing w:before="40" w:after="40"/>
              <w:rPr>
                <w:rFonts w:ascii="Calibri" w:eastAsia="Calibri" w:hAnsi="Calibri" w:cs="Times New Roman"/>
                <w:i/>
              </w:rPr>
            </w:pPr>
            <w:r w:rsidRPr="00C22550" w:rsidDel="00F727EC">
              <w:rPr>
                <w:rFonts w:ascii="Calibri" w:eastAsia="Calibri" w:hAnsi="Calibri" w:cs="Times New Roman"/>
                <w:i/>
              </w:rPr>
              <w:t>Student Identifiers Regulation 2014</w:t>
            </w:r>
          </w:p>
        </w:tc>
        <w:tc>
          <w:tcPr>
            <w:tcW w:w="6662" w:type="dxa"/>
            <w:vAlign w:val="top"/>
          </w:tcPr>
          <w:p w14:paraId="7181BF56" w14:textId="77777777" w:rsidR="006857E6" w:rsidRDefault="006857E6">
            <w:pPr>
              <w:spacing w:before="40" w:after="40"/>
              <w:cnfStyle w:val="000000000000" w:firstRow="0" w:lastRow="0" w:firstColumn="0" w:lastColumn="0" w:oddVBand="0" w:evenVBand="0" w:oddHBand="0" w:evenHBand="0" w:firstRowFirstColumn="0" w:firstRowLastColumn="0" w:lastRowFirstColumn="0" w:lastRowLastColumn="0"/>
            </w:pPr>
            <w:hyperlink r:id="rId36" w:history="1">
              <w:r w:rsidRPr="008A013C">
                <w:rPr>
                  <w:rStyle w:val="Hyperlink"/>
                </w:rPr>
                <w:t>www.legislation.gov.au/Series/F2014L01204</w:t>
              </w:r>
            </w:hyperlink>
          </w:p>
        </w:tc>
      </w:tr>
      <w:tr w:rsidR="006857E6" w14:paraId="4D7ADED5" w14:textId="77777777" w:rsidTr="0047124F">
        <w:tc>
          <w:tcPr>
            <w:cnfStyle w:val="001000000000" w:firstRow="0" w:lastRow="0" w:firstColumn="1" w:lastColumn="0" w:oddVBand="0" w:evenVBand="0" w:oddHBand="0" w:evenHBand="0" w:firstRowFirstColumn="0" w:firstRowLastColumn="0" w:lastRowFirstColumn="0" w:lastRowLastColumn="0"/>
            <w:tcW w:w="2547" w:type="dxa"/>
          </w:tcPr>
          <w:p w14:paraId="337E4795" w14:textId="77777777" w:rsidR="006857E6" w:rsidRPr="00C22550" w:rsidRDefault="006857E6">
            <w:pPr>
              <w:spacing w:before="40" w:after="40"/>
              <w:rPr>
                <w:rFonts w:ascii="Calibri" w:eastAsia="Calibri" w:hAnsi="Calibri" w:cs="Times New Roman"/>
                <w:i/>
              </w:rPr>
            </w:pPr>
            <w:r w:rsidRPr="00B610BE">
              <w:rPr>
                <w:rFonts w:ascii="Calibri" w:eastAsia="Calibri" w:hAnsi="Calibri" w:cs="Times New Roman"/>
                <w:i/>
              </w:rPr>
              <w:t>Stu</w:t>
            </w:r>
            <w:r w:rsidRPr="00792F82">
              <w:rPr>
                <w:rFonts w:ascii="Calibri" w:eastAsia="Calibri" w:hAnsi="Calibri" w:cs="Times New Roman"/>
                <w:i/>
              </w:rPr>
              <w:t>dent Identifiers (</w:t>
            </w:r>
            <w:r>
              <w:rPr>
                <w:rFonts w:ascii="Calibri" w:eastAsia="Calibri" w:hAnsi="Calibri" w:cs="Times New Roman"/>
                <w:i/>
              </w:rPr>
              <w:t xml:space="preserve">VET </w:t>
            </w:r>
            <w:r w:rsidRPr="00792F82">
              <w:rPr>
                <w:rFonts w:ascii="Calibri" w:eastAsia="Calibri" w:hAnsi="Calibri" w:cs="Times New Roman"/>
                <w:i/>
              </w:rPr>
              <w:t>Exemptions) Instrument 20</w:t>
            </w:r>
            <w:r>
              <w:rPr>
                <w:rFonts w:ascii="Calibri" w:eastAsia="Calibri" w:hAnsi="Calibri" w:cs="Times New Roman"/>
                <w:i/>
              </w:rPr>
              <w:t>21</w:t>
            </w:r>
          </w:p>
        </w:tc>
        <w:tc>
          <w:tcPr>
            <w:tcW w:w="6662" w:type="dxa"/>
            <w:vAlign w:val="top"/>
          </w:tcPr>
          <w:p w14:paraId="0E8CE005" w14:textId="77777777" w:rsidR="006857E6" w:rsidRDefault="006857E6">
            <w:pPr>
              <w:spacing w:before="40" w:after="40"/>
              <w:cnfStyle w:val="000000000000" w:firstRow="0" w:lastRow="0" w:firstColumn="0" w:lastColumn="0" w:oddVBand="0" w:evenVBand="0" w:oddHBand="0" w:evenHBand="0" w:firstRowFirstColumn="0" w:firstRowLastColumn="0" w:lastRowFirstColumn="0" w:lastRowLastColumn="0"/>
            </w:pPr>
            <w:hyperlink r:id="rId37" w:history="1">
              <w:r>
                <w:rPr>
                  <w:rStyle w:val="Hyperlink"/>
                </w:rPr>
                <w:t>www.legislation.gov.au/Series/F2021L01365</w:t>
              </w:r>
            </w:hyperlink>
          </w:p>
        </w:tc>
      </w:tr>
      <w:tr w:rsidR="006857E6" w14:paraId="755F335D" w14:textId="77777777" w:rsidTr="0047124F">
        <w:tc>
          <w:tcPr>
            <w:cnfStyle w:val="001000000000" w:firstRow="0" w:lastRow="0" w:firstColumn="1" w:lastColumn="0" w:oddVBand="0" w:evenVBand="0" w:oddHBand="0" w:evenHBand="0" w:firstRowFirstColumn="0" w:firstRowLastColumn="0" w:lastRowFirstColumn="0" w:lastRowLastColumn="0"/>
            <w:tcW w:w="2547" w:type="dxa"/>
          </w:tcPr>
          <w:p w14:paraId="7DC36200" w14:textId="77777777" w:rsidR="006857E6" w:rsidRPr="00C22550" w:rsidRDefault="006857E6">
            <w:pPr>
              <w:spacing w:before="40" w:after="40"/>
              <w:rPr>
                <w:rFonts w:ascii="Calibri" w:eastAsia="Calibri" w:hAnsi="Calibri" w:cs="Times New Roman"/>
                <w:i/>
              </w:rPr>
            </w:pPr>
            <w:r w:rsidRPr="0034611D" w:rsidDel="00F727EC">
              <w:rPr>
                <w:rFonts w:ascii="Calibri" w:eastAsia="Calibri" w:hAnsi="Calibri" w:cs="Times New Roman"/>
                <w:i/>
              </w:rPr>
              <w:t>Privacy Act (1988)</w:t>
            </w:r>
          </w:p>
        </w:tc>
        <w:tc>
          <w:tcPr>
            <w:tcW w:w="6662" w:type="dxa"/>
            <w:vAlign w:val="top"/>
          </w:tcPr>
          <w:p w14:paraId="4B9384EC" w14:textId="77777777" w:rsidR="006857E6" w:rsidRDefault="006857E6">
            <w:pPr>
              <w:spacing w:before="40" w:after="40"/>
              <w:cnfStyle w:val="000000000000" w:firstRow="0" w:lastRow="0" w:firstColumn="0" w:lastColumn="0" w:oddVBand="0" w:evenVBand="0" w:oddHBand="0" w:evenHBand="0" w:firstRowFirstColumn="0" w:firstRowLastColumn="0" w:lastRowFirstColumn="0" w:lastRowLastColumn="0"/>
            </w:pPr>
            <w:hyperlink r:id="rId38" w:history="1">
              <w:r w:rsidRPr="008A013C">
                <w:rPr>
                  <w:rStyle w:val="Hyperlink"/>
                </w:rPr>
                <w:t>www.legislation.gov.au/Series/C2004A03712</w:t>
              </w:r>
            </w:hyperlink>
          </w:p>
        </w:tc>
      </w:tr>
      <w:tr w:rsidR="006857E6" w14:paraId="2043424D" w14:textId="77777777" w:rsidTr="0047124F">
        <w:tc>
          <w:tcPr>
            <w:cnfStyle w:val="001000000000" w:firstRow="0" w:lastRow="0" w:firstColumn="1" w:lastColumn="0" w:oddVBand="0" w:evenVBand="0" w:oddHBand="0" w:evenHBand="0" w:firstRowFirstColumn="0" w:firstRowLastColumn="0" w:lastRowFirstColumn="0" w:lastRowLastColumn="0"/>
            <w:tcW w:w="2547" w:type="dxa"/>
          </w:tcPr>
          <w:p w14:paraId="60426A9F" w14:textId="77777777" w:rsidR="006857E6" w:rsidRPr="00C22550" w:rsidRDefault="006857E6">
            <w:pPr>
              <w:spacing w:before="40" w:after="40"/>
              <w:rPr>
                <w:rFonts w:ascii="Calibri" w:eastAsia="Calibri" w:hAnsi="Calibri" w:cs="Times New Roman"/>
                <w:i/>
              </w:rPr>
            </w:pPr>
            <w:r w:rsidRPr="00C22550" w:rsidDel="00F727EC">
              <w:rPr>
                <w:rFonts w:ascii="Calibri" w:eastAsia="Calibri" w:hAnsi="Calibri" w:cs="Times New Roman"/>
                <w:i/>
              </w:rPr>
              <w:t>Australian Privacy Principles</w:t>
            </w:r>
          </w:p>
        </w:tc>
        <w:tc>
          <w:tcPr>
            <w:tcW w:w="6662" w:type="dxa"/>
            <w:vAlign w:val="top"/>
          </w:tcPr>
          <w:p w14:paraId="6F014F11" w14:textId="77777777" w:rsidR="006857E6" w:rsidRDefault="006857E6">
            <w:pPr>
              <w:spacing w:before="40" w:after="40"/>
              <w:cnfStyle w:val="000000000000" w:firstRow="0" w:lastRow="0" w:firstColumn="0" w:lastColumn="0" w:oddVBand="0" w:evenVBand="0" w:oddHBand="0" w:evenHBand="0" w:firstRowFirstColumn="0" w:firstRowLastColumn="0" w:lastRowFirstColumn="0" w:lastRowLastColumn="0"/>
            </w:pPr>
            <w:hyperlink r:id="rId39" w:history="1">
              <w:r w:rsidRPr="008A013C" w:rsidDel="00F727EC">
                <w:rPr>
                  <w:rStyle w:val="Hyperlink"/>
                </w:rPr>
                <w:t>www.oaic.gov.au/agencies-and-organisations/guides/app-quick-reference-tool</w:t>
              </w:r>
            </w:hyperlink>
          </w:p>
        </w:tc>
      </w:tr>
    </w:tbl>
    <w:p w14:paraId="4F535904" w14:textId="77777777" w:rsidR="006857E6" w:rsidRDefault="006857E6" w:rsidP="006857E6">
      <w:pPr>
        <w:pStyle w:val="Caption"/>
      </w:pPr>
      <w:r w:rsidRPr="00FC1D18">
        <w:t>State or Territory legislation and guidelines</w:t>
      </w:r>
    </w:p>
    <w:tbl>
      <w:tblPr>
        <w:tblStyle w:val="DESE"/>
        <w:tblW w:w="9209" w:type="dxa"/>
        <w:tblLayout w:type="fixed"/>
        <w:tblLook w:val="04A0" w:firstRow="1" w:lastRow="0" w:firstColumn="1" w:lastColumn="0" w:noHBand="0" w:noVBand="1"/>
      </w:tblPr>
      <w:tblGrid>
        <w:gridCol w:w="4390"/>
        <w:gridCol w:w="4819"/>
      </w:tblGrid>
      <w:tr w:rsidR="006857E6" w14:paraId="437483B0" w14:textId="77777777" w:rsidTr="0047124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390" w:type="dxa"/>
          </w:tcPr>
          <w:p w14:paraId="4B8ACE83" w14:textId="77777777" w:rsidR="006857E6" w:rsidRPr="00B100CC" w:rsidRDefault="006857E6">
            <w:pPr>
              <w:spacing w:after="100"/>
            </w:pPr>
            <w:r>
              <w:rPr>
                <w:rFonts w:eastAsia="Calibri" w:cs="Times New Roman"/>
              </w:rPr>
              <w:t>Document name</w:t>
            </w:r>
          </w:p>
        </w:tc>
        <w:tc>
          <w:tcPr>
            <w:tcW w:w="4819" w:type="dxa"/>
          </w:tcPr>
          <w:p w14:paraId="27214C30" w14:textId="77777777" w:rsidR="006857E6" w:rsidRPr="00B100CC" w:rsidRDefault="006857E6">
            <w:pPr>
              <w:spacing w:after="100"/>
              <w:cnfStyle w:val="100000000000" w:firstRow="1" w:lastRow="0" w:firstColumn="0" w:lastColumn="0" w:oddVBand="0" w:evenVBand="0" w:oddHBand="0" w:evenHBand="0" w:firstRowFirstColumn="0" w:firstRowLastColumn="0" w:lastRowFirstColumn="0" w:lastRowLastColumn="0"/>
            </w:pPr>
            <w:r>
              <w:t>Link</w:t>
            </w:r>
          </w:p>
        </w:tc>
      </w:tr>
      <w:tr w:rsidR="006857E6" w14:paraId="5F1027AC" w14:textId="77777777" w:rsidTr="0047124F">
        <w:tc>
          <w:tcPr>
            <w:cnfStyle w:val="001000000000" w:firstRow="0" w:lastRow="0" w:firstColumn="1" w:lastColumn="0" w:oddVBand="0" w:evenVBand="0" w:oddHBand="0" w:evenHBand="0" w:firstRowFirstColumn="0" w:firstRowLastColumn="0" w:lastRowFirstColumn="0" w:lastRowLastColumn="0"/>
            <w:tcW w:w="4390" w:type="dxa"/>
            <w:vAlign w:val="top"/>
          </w:tcPr>
          <w:p w14:paraId="67ECBDE4" w14:textId="77777777" w:rsidR="006857E6" w:rsidRDefault="006857E6">
            <w:pPr>
              <w:spacing w:before="40" w:after="40"/>
            </w:pPr>
            <w:r w:rsidRPr="005E6B6C">
              <w:rPr>
                <w:rFonts w:ascii="Calibri" w:eastAsia="Calibri" w:hAnsi="Calibri" w:cs="Times New Roman"/>
                <w:i/>
                <w:iCs/>
              </w:rPr>
              <w:t>Education and Training Reform Act 2006</w:t>
            </w:r>
            <w:r>
              <w:rPr>
                <w:rFonts w:ascii="Calibri" w:eastAsia="Calibri" w:hAnsi="Calibri" w:cs="Times New Roman"/>
              </w:rPr>
              <w:t xml:space="preserve"> (Vic)</w:t>
            </w:r>
          </w:p>
        </w:tc>
        <w:tc>
          <w:tcPr>
            <w:tcW w:w="4819" w:type="dxa"/>
            <w:vAlign w:val="top"/>
          </w:tcPr>
          <w:p w14:paraId="003DD48F" w14:textId="77777777" w:rsidR="006857E6" w:rsidRDefault="006857E6">
            <w:pPr>
              <w:spacing w:before="40" w:after="40"/>
              <w:cnfStyle w:val="000000000000" w:firstRow="0" w:lastRow="0" w:firstColumn="0" w:lastColumn="0" w:oddVBand="0" w:evenVBand="0" w:oddHBand="0" w:evenHBand="0" w:firstRowFirstColumn="0" w:firstRowLastColumn="0" w:lastRowFirstColumn="0" w:lastRowLastColumn="0"/>
            </w:pPr>
            <w:hyperlink r:id="rId40" w:history="1">
              <w:r w:rsidRPr="005959D3">
                <w:rPr>
                  <w:rStyle w:val="Hyperlink"/>
                </w:rPr>
                <w:t>www.legislation.vic.gov.au/in-force/acts/education-and-training-reform-act-2006/080</w:t>
              </w:r>
            </w:hyperlink>
            <w:r>
              <w:rPr>
                <w:rStyle w:val="Hyperlink"/>
              </w:rPr>
              <w:t xml:space="preserve"> </w:t>
            </w:r>
          </w:p>
        </w:tc>
      </w:tr>
      <w:tr w:rsidR="006857E6" w14:paraId="28AB6BFC" w14:textId="77777777" w:rsidTr="0047124F">
        <w:tc>
          <w:tcPr>
            <w:cnfStyle w:val="001000000000" w:firstRow="0" w:lastRow="0" w:firstColumn="1" w:lastColumn="0" w:oddVBand="0" w:evenVBand="0" w:oddHBand="0" w:evenHBand="0" w:firstRowFirstColumn="0" w:firstRowLastColumn="0" w:lastRowFirstColumn="0" w:lastRowLastColumn="0"/>
            <w:tcW w:w="4390" w:type="dxa"/>
            <w:vAlign w:val="top"/>
          </w:tcPr>
          <w:p w14:paraId="09CED465" w14:textId="77777777" w:rsidR="006857E6" w:rsidRDefault="006857E6">
            <w:pPr>
              <w:spacing w:before="40" w:after="40"/>
            </w:pPr>
            <w:r w:rsidRPr="00C22550">
              <w:rPr>
                <w:rFonts w:ascii="Calibri" w:eastAsia="Calibri" w:hAnsi="Calibri" w:cs="Times New Roman"/>
                <w:i/>
                <w:iCs/>
              </w:rPr>
              <w:t>AQTF Essential Conditions and Standards for Continuing Registration</w:t>
            </w:r>
            <w:r>
              <w:rPr>
                <w:rFonts w:ascii="Calibri" w:eastAsia="Calibri" w:hAnsi="Calibri" w:cs="Times New Roman"/>
              </w:rPr>
              <w:t xml:space="preserve"> (Vic)</w:t>
            </w:r>
          </w:p>
        </w:tc>
        <w:tc>
          <w:tcPr>
            <w:tcW w:w="4819" w:type="dxa"/>
            <w:vAlign w:val="top"/>
          </w:tcPr>
          <w:p w14:paraId="5EB6DF8F" w14:textId="77777777" w:rsidR="006857E6" w:rsidRDefault="006857E6">
            <w:pPr>
              <w:spacing w:before="40" w:after="40"/>
              <w:cnfStyle w:val="000000000000" w:firstRow="0" w:lastRow="0" w:firstColumn="0" w:lastColumn="0" w:oddVBand="0" w:evenVBand="0" w:oddHBand="0" w:evenHBand="0" w:firstRowFirstColumn="0" w:firstRowLastColumn="0" w:lastRowFirstColumn="0" w:lastRowLastColumn="0"/>
            </w:pPr>
            <w:hyperlink r:id="rId41" w:history="1">
              <w:r>
                <w:rPr>
                  <w:rStyle w:val="Hyperlink"/>
                </w:rPr>
                <w:t>https://www2.vrqa.vic.gov.au/standards-and-guidelines-registered-training-organisations</w:t>
              </w:r>
            </w:hyperlink>
          </w:p>
        </w:tc>
      </w:tr>
      <w:tr w:rsidR="006857E6" w14:paraId="45804B5F" w14:textId="77777777" w:rsidTr="0047124F">
        <w:tc>
          <w:tcPr>
            <w:cnfStyle w:val="001000000000" w:firstRow="0" w:lastRow="0" w:firstColumn="1" w:lastColumn="0" w:oddVBand="0" w:evenVBand="0" w:oddHBand="0" w:evenHBand="0" w:firstRowFirstColumn="0" w:firstRowLastColumn="0" w:lastRowFirstColumn="0" w:lastRowLastColumn="0"/>
            <w:tcW w:w="4390" w:type="dxa"/>
            <w:vAlign w:val="top"/>
          </w:tcPr>
          <w:p w14:paraId="535A5FC3" w14:textId="77777777" w:rsidR="006857E6" w:rsidRDefault="006857E6">
            <w:pPr>
              <w:spacing w:before="40" w:after="40"/>
            </w:pPr>
            <w:r w:rsidRPr="004C2E2E">
              <w:rPr>
                <w:i/>
                <w:iCs/>
              </w:rPr>
              <w:t>Victorian Registration and Qualifications Authority</w:t>
            </w:r>
            <w:r w:rsidRPr="00FC76B8">
              <w:rPr>
                <w:rFonts w:ascii="Calibri" w:eastAsia="Calibri" w:hAnsi="Calibri" w:cs="Times New Roman"/>
                <w:i/>
                <w:iCs/>
              </w:rPr>
              <w:t xml:space="preserve"> Guidelines for VET Providers</w:t>
            </w:r>
          </w:p>
        </w:tc>
        <w:tc>
          <w:tcPr>
            <w:tcW w:w="4819" w:type="dxa"/>
            <w:vAlign w:val="top"/>
          </w:tcPr>
          <w:p w14:paraId="4D18A50A" w14:textId="77777777" w:rsidR="006857E6" w:rsidRDefault="006857E6" w:rsidP="001D5946">
            <w:pPr>
              <w:spacing w:before="100" w:after="100"/>
              <w:cnfStyle w:val="000000000000" w:firstRow="0" w:lastRow="0" w:firstColumn="0" w:lastColumn="0" w:oddVBand="0" w:evenVBand="0" w:oddHBand="0" w:evenHBand="0" w:firstRowFirstColumn="0" w:firstRowLastColumn="0" w:lastRowFirstColumn="0" w:lastRowLastColumn="0"/>
            </w:pPr>
            <w:hyperlink r:id="rId42" w:history="1">
              <w:r>
                <w:rPr>
                  <w:rStyle w:val="Hyperlink"/>
                </w:rPr>
                <w:t>https://www2.vrqa.vic.gov.au/standards-and-guidelines-registered-training-organisations</w:t>
              </w:r>
            </w:hyperlink>
          </w:p>
        </w:tc>
      </w:tr>
      <w:tr w:rsidR="006857E6" w14:paraId="212BFA66" w14:textId="77777777" w:rsidTr="0047124F">
        <w:tc>
          <w:tcPr>
            <w:cnfStyle w:val="001000000000" w:firstRow="0" w:lastRow="0" w:firstColumn="1" w:lastColumn="0" w:oddVBand="0" w:evenVBand="0" w:oddHBand="0" w:evenHBand="0" w:firstRowFirstColumn="0" w:firstRowLastColumn="0" w:lastRowFirstColumn="0" w:lastRowLastColumn="0"/>
            <w:tcW w:w="4390" w:type="dxa"/>
            <w:vAlign w:val="top"/>
          </w:tcPr>
          <w:p w14:paraId="65D85413" w14:textId="77777777" w:rsidR="006857E6" w:rsidRPr="00C22550" w:rsidRDefault="006857E6">
            <w:pPr>
              <w:spacing w:before="40" w:after="40"/>
              <w:rPr>
                <w:rFonts w:ascii="Calibri" w:eastAsia="Calibri" w:hAnsi="Calibri" w:cs="Times New Roman"/>
                <w:i/>
              </w:rPr>
            </w:pPr>
            <w:r w:rsidRPr="00C22550">
              <w:rPr>
                <w:rFonts w:ascii="Calibri" w:eastAsia="Calibri" w:hAnsi="Calibri" w:cs="Times New Roman"/>
                <w:i/>
                <w:iCs/>
              </w:rPr>
              <w:t>Vocational Education and Training Act 1996</w:t>
            </w:r>
            <w:r>
              <w:rPr>
                <w:rFonts w:ascii="Calibri" w:eastAsia="Calibri" w:hAnsi="Calibri" w:cs="Times New Roman"/>
              </w:rPr>
              <w:t xml:space="preserve"> (WA)</w:t>
            </w:r>
          </w:p>
        </w:tc>
        <w:tc>
          <w:tcPr>
            <w:tcW w:w="4819" w:type="dxa"/>
            <w:vAlign w:val="top"/>
          </w:tcPr>
          <w:p w14:paraId="371E5191" w14:textId="77777777" w:rsidR="006857E6" w:rsidRDefault="006857E6">
            <w:pPr>
              <w:spacing w:before="40" w:after="40"/>
              <w:cnfStyle w:val="000000000000" w:firstRow="0" w:lastRow="0" w:firstColumn="0" w:lastColumn="0" w:oddVBand="0" w:evenVBand="0" w:oddHBand="0" w:evenHBand="0" w:firstRowFirstColumn="0" w:firstRowLastColumn="0" w:lastRowFirstColumn="0" w:lastRowLastColumn="0"/>
            </w:pPr>
            <w:hyperlink r:id="rId43" w:history="1">
              <w:r w:rsidRPr="007825B7">
                <w:rPr>
                  <w:rStyle w:val="Hyperlink"/>
                </w:rPr>
                <w:t>www.legislation.wa.gov.au/legislation/statutes.nsf/law_a858.html</w:t>
              </w:r>
            </w:hyperlink>
            <w:r>
              <w:rPr>
                <w:rStyle w:val="Hyperlink"/>
              </w:rPr>
              <w:t xml:space="preserve"> </w:t>
            </w:r>
          </w:p>
        </w:tc>
      </w:tr>
      <w:tr w:rsidR="006857E6" w14:paraId="13B29FEB" w14:textId="77777777" w:rsidTr="0047124F">
        <w:tc>
          <w:tcPr>
            <w:cnfStyle w:val="001000000000" w:firstRow="0" w:lastRow="0" w:firstColumn="1" w:lastColumn="0" w:oddVBand="0" w:evenVBand="0" w:oddHBand="0" w:evenHBand="0" w:firstRowFirstColumn="0" w:firstRowLastColumn="0" w:lastRowFirstColumn="0" w:lastRowLastColumn="0"/>
            <w:tcW w:w="4390" w:type="dxa"/>
            <w:vAlign w:val="top"/>
          </w:tcPr>
          <w:p w14:paraId="2F31E2EA" w14:textId="77777777" w:rsidR="006857E6" w:rsidRPr="0034611D" w:rsidDel="00F727EC" w:rsidRDefault="006857E6">
            <w:pPr>
              <w:spacing w:before="40" w:after="40"/>
              <w:rPr>
                <w:rFonts w:ascii="Calibri" w:eastAsia="Calibri" w:hAnsi="Calibri" w:cs="Times New Roman"/>
                <w:i/>
              </w:rPr>
            </w:pPr>
            <w:r w:rsidRPr="00C22550">
              <w:rPr>
                <w:rFonts w:ascii="Calibri" w:eastAsia="Calibri" w:hAnsi="Calibri" w:cs="Times New Roman"/>
                <w:i/>
                <w:iCs/>
              </w:rPr>
              <w:t>Vocational Education and Training (General) Regulations 2009</w:t>
            </w:r>
            <w:r>
              <w:rPr>
                <w:rFonts w:ascii="Calibri" w:eastAsia="Calibri" w:hAnsi="Calibri" w:cs="Times New Roman"/>
              </w:rPr>
              <w:t xml:space="preserve"> (WA)</w:t>
            </w:r>
          </w:p>
        </w:tc>
        <w:tc>
          <w:tcPr>
            <w:tcW w:w="4819" w:type="dxa"/>
            <w:vAlign w:val="top"/>
          </w:tcPr>
          <w:p w14:paraId="27DAE5E7" w14:textId="77777777" w:rsidR="006857E6" w:rsidRDefault="006857E6">
            <w:pPr>
              <w:spacing w:before="40" w:after="40"/>
              <w:cnfStyle w:val="000000000000" w:firstRow="0" w:lastRow="0" w:firstColumn="0" w:lastColumn="0" w:oddVBand="0" w:evenVBand="0" w:oddHBand="0" w:evenHBand="0" w:firstRowFirstColumn="0" w:firstRowLastColumn="0" w:lastRowFirstColumn="0" w:lastRowLastColumn="0"/>
            </w:pPr>
            <w:hyperlink r:id="rId44" w:history="1">
              <w:r w:rsidRPr="007825B7">
                <w:rPr>
                  <w:rStyle w:val="Hyperlink"/>
                </w:rPr>
                <w:t>www.legislation.wa.gov.au/legislation/statutes.nsf/law_s41125.html</w:t>
              </w:r>
            </w:hyperlink>
            <w:r>
              <w:rPr>
                <w:rStyle w:val="Hyperlink"/>
              </w:rPr>
              <w:t xml:space="preserve"> </w:t>
            </w:r>
          </w:p>
        </w:tc>
      </w:tr>
    </w:tbl>
    <w:p w14:paraId="46ADBB69" w14:textId="77777777" w:rsidR="006857E6" w:rsidRDefault="006857E6" w:rsidP="006857E6">
      <w:pPr>
        <w:pStyle w:val="Caption"/>
      </w:pPr>
      <w:r w:rsidRPr="008A013C">
        <w:t>Other</w:t>
      </w:r>
    </w:p>
    <w:tbl>
      <w:tblPr>
        <w:tblStyle w:val="DESE"/>
        <w:tblW w:w="9209" w:type="dxa"/>
        <w:tblLook w:val="04A0" w:firstRow="1" w:lastRow="0" w:firstColumn="1" w:lastColumn="0" w:noHBand="0" w:noVBand="1"/>
      </w:tblPr>
      <w:tblGrid>
        <w:gridCol w:w="4673"/>
        <w:gridCol w:w="4536"/>
      </w:tblGrid>
      <w:tr w:rsidR="006857E6" w14:paraId="3232DD8A" w14:textId="77777777" w:rsidTr="004712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3" w:type="dxa"/>
          </w:tcPr>
          <w:p w14:paraId="11FB7819" w14:textId="77777777" w:rsidR="006857E6" w:rsidRPr="00B100CC" w:rsidRDefault="006857E6">
            <w:pPr>
              <w:spacing w:after="100"/>
            </w:pPr>
            <w:r>
              <w:rPr>
                <w:rFonts w:eastAsia="Calibri" w:cs="Times New Roman"/>
              </w:rPr>
              <w:t>Document name</w:t>
            </w:r>
          </w:p>
        </w:tc>
        <w:tc>
          <w:tcPr>
            <w:tcW w:w="4536" w:type="dxa"/>
          </w:tcPr>
          <w:p w14:paraId="773B1F76" w14:textId="77777777" w:rsidR="006857E6" w:rsidRPr="00B100CC" w:rsidRDefault="006857E6">
            <w:pPr>
              <w:spacing w:after="100"/>
              <w:cnfStyle w:val="100000000000" w:firstRow="1" w:lastRow="0" w:firstColumn="0" w:lastColumn="0" w:oddVBand="0" w:evenVBand="0" w:oddHBand="0" w:evenHBand="0" w:firstRowFirstColumn="0" w:firstRowLastColumn="0" w:lastRowFirstColumn="0" w:lastRowLastColumn="0"/>
            </w:pPr>
            <w:r>
              <w:t>Link</w:t>
            </w:r>
          </w:p>
        </w:tc>
      </w:tr>
      <w:tr w:rsidR="006857E6" w14:paraId="61B89848" w14:textId="77777777" w:rsidTr="0047124F">
        <w:tc>
          <w:tcPr>
            <w:cnfStyle w:val="001000000000" w:firstRow="0" w:lastRow="0" w:firstColumn="1" w:lastColumn="0" w:oddVBand="0" w:evenVBand="0" w:oddHBand="0" w:evenHBand="0" w:firstRowFirstColumn="0" w:firstRowLastColumn="0" w:lastRowFirstColumn="0" w:lastRowLastColumn="0"/>
            <w:tcW w:w="4673" w:type="dxa"/>
          </w:tcPr>
          <w:p w14:paraId="6469D1B8" w14:textId="77777777" w:rsidR="006857E6" w:rsidRPr="00072E34" w:rsidRDefault="006857E6">
            <w:pPr>
              <w:spacing w:before="40" w:after="40"/>
              <w:rPr>
                <w:iCs/>
              </w:rPr>
            </w:pPr>
            <w:r w:rsidRPr="00072E34">
              <w:rPr>
                <w:rFonts w:ascii="Calibri" w:eastAsia="Calibri" w:hAnsi="Calibri" w:cs="Times New Roman"/>
                <w:iCs/>
              </w:rPr>
              <w:t>AVETMISS</w:t>
            </w:r>
          </w:p>
        </w:tc>
        <w:tc>
          <w:tcPr>
            <w:tcW w:w="4536" w:type="dxa"/>
          </w:tcPr>
          <w:p w14:paraId="4A9F70D6" w14:textId="77777777" w:rsidR="006857E6" w:rsidRDefault="006857E6">
            <w:pPr>
              <w:spacing w:before="40" w:after="40"/>
              <w:cnfStyle w:val="000000000000" w:firstRow="0" w:lastRow="0" w:firstColumn="0" w:lastColumn="0" w:oddVBand="0" w:evenVBand="0" w:oddHBand="0" w:evenHBand="0" w:firstRowFirstColumn="0" w:firstRowLastColumn="0" w:lastRowFirstColumn="0" w:lastRowLastColumn="0"/>
            </w:pPr>
            <w:hyperlink r:id="rId45" w:history="1">
              <w:r>
                <w:rPr>
                  <w:rStyle w:val="Hyperlink"/>
                </w:rPr>
                <w:t>https://www.ncver.edu.au/rto-hub/what-is-avetmiss</w:t>
              </w:r>
            </w:hyperlink>
          </w:p>
        </w:tc>
      </w:tr>
    </w:tbl>
    <w:p w14:paraId="01B6FA7F" w14:textId="77777777" w:rsidR="006857E6" w:rsidRDefault="006857E6" w:rsidP="006857E6">
      <w:pPr>
        <w:pStyle w:val="Heading1"/>
        <w:sectPr w:rsidR="006857E6" w:rsidSect="001D5946">
          <w:headerReference w:type="default" r:id="rId46"/>
          <w:pgSz w:w="11906" w:h="16838"/>
          <w:pgMar w:top="1440" w:right="1440" w:bottom="1440" w:left="1440" w:header="0" w:footer="510" w:gutter="0"/>
          <w:cols w:space="708"/>
          <w:docGrid w:linePitch="360"/>
        </w:sectPr>
      </w:pPr>
    </w:p>
    <w:p w14:paraId="63B482AC" w14:textId="77777777" w:rsidR="006857E6" w:rsidRDefault="006857E6" w:rsidP="00567EA6">
      <w:pPr>
        <w:pStyle w:val="Heading2"/>
      </w:pPr>
      <w:bookmarkStart w:id="148" w:name="_Toc119576790"/>
      <w:bookmarkStart w:id="149" w:name="_Toc234312828"/>
      <w:r>
        <w:t>Schedule 1</w:t>
      </w:r>
      <w:bookmarkEnd w:id="148"/>
      <w:bookmarkEnd w:id="149"/>
    </w:p>
    <w:p w14:paraId="1F05E498" w14:textId="77777777" w:rsidR="006857E6" w:rsidRPr="000E37ED" w:rsidRDefault="006857E6" w:rsidP="00567EA6">
      <w:pPr>
        <w:pStyle w:val="Heading3"/>
      </w:pPr>
      <w:bookmarkStart w:id="150" w:name="_Toc49945856"/>
      <w:bookmarkStart w:id="151" w:name="_Toc49945921"/>
      <w:bookmarkStart w:id="152" w:name="_Toc119576791"/>
      <w:bookmarkStart w:id="153" w:name="_Toc234312829"/>
      <w:r w:rsidRPr="000E37ED">
        <w:t>Minimum mandatory content for inclusion in a Privacy Notice</w:t>
      </w:r>
      <w:bookmarkEnd w:id="150"/>
      <w:bookmarkEnd w:id="151"/>
      <w:bookmarkEnd w:id="152"/>
      <w:bookmarkEnd w:id="153"/>
    </w:p>
    <w:p w14:paraId="401F591C" w14:textId="77777777" w:rsidR="006857E6" w:rsidRPr="000C0A9A" w:rsidRDefault="006857E6" w:rsidP="00567EA6">
      <w:pPr>
        <w:pStyle w:val="Heading4"/>
        <w:rPr>
          <w:rFonts w:eastAsia="Times New Roman"/>
        </w:rPr>
      </w:pPr>
      <w:bookmarkStart w:id="154" w:name="_Toc119576792"/>
      <w:r>
        <w:rPr>
          <w:rFonts w:eastAsia="Times New Roman"/>
        </w:rPr>
        <w:t>Why we collect your personal information</w:t>
      </w:r>
      <w:bookmarkEnd w:id="154"/>
    </w:p>
    <w:p w14:paraId="0DAA625D" w14:textId="77777777" w:rsidR="006857E6" w:rsidRPr="000C0A9A" w:rsidRDefault="006857E6" w:rsidP="006857E6">
      <w:pPr>
        <w:ind w:right="521"/>
      </w:pPr>
      <w:r>
        <w:t>As a registered training organisation (</w:t>
      </w:r>
      <w:r w:rsidRPr="00C41DA1">
        <w:rPr>
          <w:bCs/>
        </w:rPr>
        <w:t>RTO</w:t>
      </w:r>
      <w:r>
        <w:t>), we collect your personal information so we can process and manage your enrolment in a vocational education and training (</w:t>
      </w:r>
      <w:r w:rsidRPr="00C41DA1">
        <w:rPr>
          <w:bCs/>
        </w:rPr>
        <w:t>VET</w:t>
      </w:r>
      <w:r>
        <w:t>) course with us.</w:t>
      </w:r>
    </w:p>
    <w:p w14:paraId="5C8C3F6F" w14:textId="77777777" w:rsidR="006857E6" w:rsidRPr="00202008" w:rsidRDefault="006857E6" w:rsidP="006857E6">
      <w:pPr>
        <w:ind w:left="284" w:right="521"/>
        <w:rPr>
          <w:color w:val="7030A0"/>
          <w:sz w:val="20"/>
          <w:szCs w:val="20"/>
        </w:rPr>
      </w:pPr>
      <w:r w:rsidRPr="00202008">
        <w:rPr>
          <w:i/>
          <w:iCs/>
          <w:color w:val="7030A0"/>
          <w:sz w:val="20"/>
          <w:szCs w:val="20"/>
        </w:rPr>
        <w:t>[</w:t>
      </w:r>
      <w:r w:rsidRPr="00202008">
        <w:rPr>
          <w:b/>
          <w:bCs/>
          <w:i/>
          <w:iCs/>
          <w:color w:val="7030A0"/>
          <w:sz w:val="20"/>
          <w:szCs w:val="20"/>
        </w:rPr>
        <w:t>Note to RTOs – delete before providing to students</w:t>
      </w:r>
      <w:r w:rsidRPr="00202008">
        <w:rPr>
          <w:i/>
          <w:iCs/>
          <w:color w:val="7030A0"/>
          <w:sz w:val="20"/>
          <w:szCs w:val="20"/>
        </w:rPr>
        <w:t>: in accordance with APP 5.2(e), a collection notice should include the consequences for the individual if the personal information is not collected. If there are any consequences if an individual does not provide their personal information to you, you should explain these consequences here.]</w:t>
      </w:r>
    </w:p>
    <w:p w14:paraId="0B6A6144" w14:textId="77777777" w:rsidR="006857E6" w:rsidRPr="00202008" w:rsidRDefault="006857E6" w:rsidP="00567EA6">
      <w:pPr>
        <w:pStyle w:val="Heading4"/>
        <w:rPr>
          <w:rFonts w:eastAsia="Times New Roman"/>
        </w:rPr>
      </w:pPr>
      <w:bookmarkStart w:id="155" w:name="_Toc119576793"/>
      <w:r w:rsidRPr="00202008">
        <w:rPr>
          <w:rFonts w:eastAsia="Times New Roman"/>
        </w:rPr>
        <w:t>How we use your personal information</w:t>
      </w:r>
      <w:bookmarkEnd w:id="155"/>
    </w:p>
    <w:p w14:paraId="0B221C50" w14:textId="77777777" w:rsidR="006857E6" w:rsidRPr="00202008" w:rsidRDefault="006857E6" w:rsidP="006857E6">
      <w:pPr>
        <w:rPr>
          <w:rFonts w:eastAsia="Times New Roman" w:cstheme="minorHAnsi"/>
          <w:bCs/>
        </w:rPr>
      </w:pPr>
      <w:r w:rsidRPr="00202008">
        <w:rPr>
          <w:rFonts w:eastAsia="Times New Roman" w:cstheme="minorHAnsi"/>
          <w:bCs/>
        </w:rPr>
        <w:t>We use your personal information to enable us to deliver VET courses to you, and otherwise, as needed, to comply with our obligations as an RTO.</w:t>
      </w:r>
    </w:p>
    <w:p w14:paraId="36A4DBCA" w14:textId="77777777" w:rsidR="006857E6" w:rsidRPr="00202008" w:rsidRDefault="006857E6" w:rsidP="00567EA6">
      <w:pPr>
        <w:pStyle w:val="Heading4"/>
        <w:rPr>
          <w:rFonts w:eastAsia="Times New Roman"/>
        </w:rPr>
      </w:pPr>
      <w:bookmarkStart w:id="156" w:name="_Toc119576794"/>
      <w:r w:rsidRPr="00202008">
        <w:rPr>
          <w:rFonts w:eastAsia="Times New Roman"/>
        </w:rPr>
        <w:t>How we disclose your personal information</w:t>
      </w:r>
      <w:bookmarkEnd w:id="156"/>
    </w:p>
    <w:p w14:paraId="6D90AD18" w14:textId="77777777" w:rsidR="006857E6" w:rsidRPr="00202008" w:rsidRDefault="006857E6" w:rsidP="006857E6">
      <w:pPr>
        <w:rPr>
          <w:rFonts w:eastAsia="Times New Roman" w:cstheme="minorHAnsi"/>
        </w:rPr>
      </w:pPr>
      <w:r w:rsidRPr="00202008">
        <w:t xml:space="preserve">We </w:t>
      </w:r>
      <w:r>
        <w:t xml:space="preserve">may be </w:t>
      </w:r>
      <w:r w:rsidRPr="00202008">
        <w:t xml:space="preserve">required by law (under the </w:t>
      </w:r>
      <w:r w:rsidRPr="00202008">
        <w:rPr>
          <w:i/>
          <w:iCs/>
        </w:rPr>
        <w:t xml:space="preserve">National Vocational Education and Training Regulator Act 2011 </w:t>
      </w:r>
      <w:r w:rsidRPr="00202008">
        <w:t>(</w:t>
      </w:r>
      <w:proofErr w:type="spellStart"/>
      <w:r w:rsidRPr="00202008">
        <w:t>Cth</w:t>
      </w:r>
      <w:proofErr w:type="spellEnd"/>
      <w:r w:rsidRPr="00202008">
        <w:t>) (</w:t>
      </w:r>
      <w:r w:rsidRPr="00202008">
        <w:rPr>
          <w:bCs/>
        </w:rPr>
        <w:t>NVETR Act</w:t>
      </w:r>
      <w:r w:rsidRPr="00202008">
        <w:t>)) to disclose the personal information we collect about you to the National Centre for Vocational Education Research Ltd (</w:t>
      </w:r>
      <w:r w:rsidRPr="00202008">
        <w:rPr>
          <w:bCs/>
        </w:rPr>
        <w:t>NCVER</w:t>
      </w:r>
      <w:r w:rsidRPr="00202008">
        <w:t xml:space="preserve">). </w:t>
      </w:r>
      <w:r w:rsidRPr="00202008">
        <w:rPr>
          <w:rFonts w:eastAsia="Times New Roman" w:cstheme="minorHAnsi"/>
        </w:rPr>
        <w:t xml:space="preserve">NCVER is </w:t>
      </w:r>
      <w:r w:rsidRPr="00B160DE">
        <w:rPr>
          <w:rFonts w:eastAsia="Times New Roman" w:cstheme="minorHAnsi"/>
        </w:rPr>
        <w:t xml:space="preserve">the National VET Data Custodian </w:t>
      </w:r>
      <w:r w:rsidRPr="00202008">
        <w:rPr>
          <w:rFonts w:eastAsia="Times New Roman" w:cstheme="minorHAnsi"/>
        </w:rPr>
        <w:t>responsible for collecting, managing, analysing and communicating research and statistics about the Australian VET sector.</w:t>
      </w:r>
    </w:p>
    <w:p w14:paraId="624D7451" w14:textId="77777777" w:rsidR="006857E6" w:rsidRPr="0015467B" w:rsidRDefault="006857E6" w:rsidP="006857E6">
      <w:pPr>
        <w:ind w:left="284" w:right="521"/>
        <w:rPr>
          <w:i/>
          <w:iCs/>
          <w:color w:val="7030A0"/>
          <w:sz w:val="20"/>
          <w:szCs w:val="20"/>
        </w:rPr>
      </w:pPr>
      <w:r w:rsidRPr="00202008">
        <w:rPr>
          <w:i/>
          <w:iCs/>
          <w:color w:val="7030A0"/>
          <w:sz w:val="20"/>
          <w:szCs w:val="20"/>
        </w:rPr>
        <w:t>[</w:t>
      </w:r>
      <w:r w:rsidRPr="00202008">
        <w:rPr>
          <w:b/>
          <w:bCs/>
          <w:i/>
          <w:iCs/>
          <w:color w:val="7030A0"/>
          <w:sz w:val="20"/>
          <w:szCs w:val="20"/>
        </w:rPr>
        <w:t>Note to RTOs – delete before providing to students</w:t>
      </w:r>
      <w:r w:rsidRPr="00202008">
        <w:rPr>
          <w:i/>
          <w:iCs/>
          <w:color w:val="7030A0"/>
          <w:sz w:val="20"/>
          <w:szCs w:val="20"/>
        </w:rPr>
        <w:t>: if any</w:t>
      </w:r>
      <w:r w:rsidRPr="0015467B">
        <w:rPr>
          <w:i/>
          <w:iCs/>
          <w:color w:val="7030A0"/>
          <w:sz w:val="20"/>
          <w:szCs w:val="20"/>
        </w:rPr>
        <w:t xml:space="preserve"> disclosures of students’ personal information to overseas recipients are likely, please include a statement notifying students of this likely disclosure and the countries in which such recipients are likely to be located (if it is practicable to specify those countries in the notice or to otherwise make the individual aware of them) in accordance with the requirements set out in APP 5.2(</w:t>
      </w:r>
      <w:proofErr w:type="spellStart"/>
      <w:r w:rsidRPr="0015467B">
        <w:rPr>
          <w:i/>
          <w:iCs/>
          <w:color w:val="7030A0"/>
          <w:sz w:val="20"/>
          <w:szCs w:val="20"/>
        </w:rPr>
        <w:t>i</w:t>
      </w:r>
      <w:proofErr w:type="spellEnd"/>
      <w:r w:rsidRPr="0015467B">
        <w:rPr>
          <w:i/>
          <w:iCs/>
          <w:color w:val="7030A0"/>
          <w:sz w:val="20"/>
          <w:szCs w:val="20"/>
        </w:rPr>
        <w:t>) and (j).]</w:t>
      </w:r>
    </w:p>
    <w:p w14:paraId="50743858" w14:textId="77777777" w:rsidR="006857E6" w:rsidRPr="00202008" w:rsidRDefault="006857E6" w:rsidP="00567EA6">
      <w:pPr>
        <w:pStyle w:val="Heading4"/>
        <w:rPr>
          <w:rFonts w:eastAsia="Times New Roman"/>
        </w:rPr>
      </w:pPr>
      <w:bookmarkStart w:id="157" w:name="_Toc119576795"/>
      <w:r>
        <w:rPr>
          <w:rFonts w:eastAsia="Times New Roman"/>
        </w:rPr>
        <w:t xml:space="preserve">How the </w:t>
      </w:r>
      <w:r w:rsidRPr="00202008">
        <w:rPr>
          <w:rFonts w:eastAsia="Times New Roman"/>
        </w:rPr>
        <w:t>NCVER and other bodies handle your personal information</w:t>
      </w:r>
      <w:bookmarkEnd w:id="157"/>
    </w:p>
    <w:p w14:paraId="15A2578C" w14:textId="77777777" w:rsidR="006857E6" w:rsidRPr="00202008" w:rsidRDefault="006857E6" w:rsidP="006857E6">
      <w:r w:rsidRPr="00202008">
        <w:t xml:space="preserve">NCVER will collect, hold, use and disclose your personal information in accordance with the law, including the </w:t>
      </w:r>
      <w:r w:rsidRPr="00202008">
        <w:rPr>
          <w:i/>
        </w:rPr>
        <w:t>Privacy Act 1988</w:t>
      </w:r>
      <w:r w:rsidRPr="00202008">
        <w:t> (</w:t>
      </w:r>
      <w:proofErr w:type="spellStart"/>
      <w:r w:rsidRPr="00202008">
        <w:t>Cth</w:t>
      </w:r>
      <w:proofErr w:type="spellEnd"/>
      <w:r w:rsidRPr="00202008">
        <w:t>) (Privacy Act)</w:t>
      </w:r>
      <w:r>
        <w:t>,</w:t>
      </w:r>
      <w:r w:rsidRPr="00202008">
        <w:t>the NVETR Act</w:t>
      </w:r>
      <w:r>
        <w:t xml:space="preserve"> </w:t>
      </w:r>
      <w:r w:rsidRPr="00B160DE">
        <w:t xml:space="preserve">and the </w:t>
      </w:r>
      <w:r w:rsidRPr="00B160DE">
        <w:rPr>
          <w:i/>
          <w:iCs/>
        </w:rPr>
        <w:t>Student Identifiers Regulation 2014</w:t>
      </w:r>
      <w:r w:rsidRPr="00202008">
        <w:t xml:space="preserve">. </w:t>
      </w:r>
      <w:r w:rsidRPr="00B160DE">
        <w:t xml:space="preserve">NCVER may use and disclose </w:t>
      </w:r>
      <w:r>
        <w:t>y</w:t>
      </w:r>
      <w:r w:rsidRPr="00202008">
        <w:t>our personal information for purposes that include populating authenticated VET transcripts; administration of VET; facilitation of statistics and research relating to education, including surveys and data linkage; and understanding the VET market.</w:t>
      </w:r>
    </w:p>
    <w:p w14:paraId="10054598" w14:textId="77777777" w:rsidR="006857E6" w:rsidRDefault="006857E6" w:rsidP="006857E6">
      <w:pPr>
        <w:pStyle w:val="ListBullet1"/>
        <w:numPr>
          <w:ilvl w:val="0"/>
          <w:numId w:val="0"/>
        </w:numPr>
      </w:pPr>
      <w:r w:rsidRPr="00202008">
        <w:t xml:space="preserve">NCVER </w:t>
      </w:r>
      <w:r>
        <w:t xml:space="preserve">may </w:t>
      </w:r>
      <w:r w:rsidRPr="00202008">
        <w:t>disclose information to the Australian Government Department of</w:t>
      </w:r>
      <w:r>
        <w:t xml:space="preserve"> Employment and Workplace Relations (DEWR</w:t>
      </w:r>
      <w:r w:rsidRPr="00202008">
        <w:t xml:space="preserve">), </w:t>
      </w:r>
      <w:r>
        <w:t xml:space="preserve">other relevant </w:t>
      </w:r>
      <w:r w:rsidRPr="00202008">
        <w:t xml:space="preserve">Commonwealth authorities, State and Territory authorities (other than registered training organisations) that deal with matters relating to VET and VET regulators for the purposes </w:t>
      </w:r>
      <w:r>
        <w:t xml:space="preserve">for which the legislation above permits. </w:t>
      </w:r>
    </w:p>
    <w:p w14:paraId="354B8062" w14:textId="77777777" w:rsidR="006857E6" w:rsidRDefault="006857E6" w:rsidP="006857E6">
      <w:r>
        <w:t>NCVER may also disclose personal information to persons engaged by NCVER to conduct research on NCVER’s behalf. NCVER does not intend to disclose your personal information to any overseas recipients.</w:t>
      </w:r>
    </w:p>
    <w:p w14:paraId="2C88F0DE" w14:textId="77777777" w:rsidR="006857E6" w:rsidRDefault="006857E6" w:rsidP="006857E6">
      <w:r>
        <w:t xml:space="preserve">Data submitted through a </w:t>
      </w:r>
      <w:r w:rsidRPr="00B160DE">
        <w:t>VET data system may undergo validation and quality assurance checks, which involve checking the submitted data against data held in other information systems, for example, the Unique Student Identifier Registry or the Australian Business Register.</w:t>
      </w:r>
    </w:p>
    <w:p w14:paraId="1C8D3025" w14:textId="77777777" w:rsidR="006857E6" w:rsidRDefault="006857E6" w:rsidP="006857E6">
      <w:r>
        <w:t xml:space="preserve">For more information about how the NCVER will handle your personal information please refer to the NCVER’s Privacy Policy at </w:t>
      </w:r>
      <w:hyperlink r:id="rId47" w:history="1">
        <w:r w:rsidRPr="00A9454E">
          <w:rPr>
            <w:rStyle w:val="Hyperlink"/>
          </w:rPr>
          <w:t>www.ncver.edu.au/privacy</w:t>
        </w:r>
      </w:hyperlink>
      <w:r>
        <w:t>.</w:t>
      </w:r>
    </w:p>
    <w:p w14:paraId="6F7CB775" w14:textId="77777777" w:rsidR="006857E6" w:rsidRDefault="006857E6" w:rsidP="006857E6">
      <w:r w:rsidRPr="00202008">
        <w:t>D</w:t>
      </w:r>
      <w:r>
        <w:t>EWR</w:t>
      </w:r>
      <w:r w:rsidRPr="00202008">
        <w:t xml:space="preserve"> is authorised by law, including the Privacy Act and the NVETR Act, to collect, use and disclose your personal information to fulfil </w:t>
      </w:r>
      <w:r>
        <w:t xml:space="preserve">its </w:t>
      </w:r>
      <w:r w:rsidRPr="00202008">
        <w:t>functions and activities</w:t>
      </w:r>
      <w:r>
        <w:t>, including:</w:t>
      </w:r>
    </w:p>
    <w:p w14:paraId="1E96F04D" w14:textId="77777777" w:rsidR="006857E6" w:rsidRPr="00B160DE" w:rsidRDefault="006857E6" w:rsidP="00F175E4">
      <w:pPr>
        <w:pStyle w:val="ListBullet1"/>
        <w:numPr>
          <w:ilvl w:val="0"/>
          <w:numId w:val="61"/>
        </w:numPr>
        <w:ind w:left="700"/>
      </w:pPr>
      <w:r w:rsidRPr="00B160DE">
        <w:t>administration of VET, such as program administration, regulation, monitoring and evaluation</w:t>
      </w:r>
    </w:p>
    <w:p w14:paraId="1F8D89EC" w14:textId="77777777" w:rsidR="006857E6" w:rsidRPr="00B160DE" w:rsidRDefault="006857E6" w:rsidP="00F175E4">
      <w:pPr>
        <w:pStyle w:val="ListBullet1"/>
        <w:numPr>
          <w:ilvl w:val="0"/>
          <w:numId w:val="61"/>
        </w:numPr>
        <w:ind w:left="700"/>
      </w:pPr>
      <w:r w:rsidRPr="00B160DE">
        <w:t>facilitation of statistics and research relating to education, including surveys and data linkage</w:t>
      </w:r>
    </w:p>
    <w:p w14:paraId="13F0F54F" w14:textId="77777777" w:rsidR="006857E6" w:rsidRPr="00B160DE" w:rsidRDefault="006857E6" w:rsidP="00F175E4">
      <w:pPr>
        <w:pStyle w:val="ListBullet1"/>
        <w:numPr>
          <w:ilvl w:val="0"/>
          <w:numId w:val="61"/>
        </w:numPr>
        <w:ind w:left="700"/>
      </w:pPr>
      <w:r w:rsidRPr="00B160DE">
        <w:t>understanding how the VET market operates for policy, workforce planning and consumer information.</w:t>
      </w:r>
    </w:p>
    <w:p w14:paraId="1DFF919F" w14:textId="77777777" w:rsidR="006857E6" w:rsidRDefault="006857E6" w:rsidP="006857E6">
      <w:r w:rsidRPr="00B160DE">
        <w:t xml:space="preserve">DEWR may be authorised by law to share ‘public sector data’ with third parties, including under the </w:t>
      </w:r>
      <w:r w:rsidRPr="00B160DE">
        <w:rPr>
          <w:i/>
          <w:iCs/>
        </w:rPr>
        <w:t>Data Availability and Transparency Act 2022</w:t>
      </w:r>
      <w:r w:rsidRPr="00B160DE">
        <w:t xml:space="preserve"> (</w:t>
      </w:r>
      <w:proofErr w:type="spellStart"/>
      <w:r w:rsidRPr="00B160DE">
        <w:t>Cth</w:t>
      </w:r>
      <w:proofErr w:type="spellEnd"/>
      <w:r w:rsidRPr="00B160DE">
        <w:t>) (DAT Act). ‘Public sector data’ is defined in the DAT Act to mean “data lawfully collected, created or held by or on behalf of a Commonwealth body…” and therefore includes any data collected by the department as part of performing VET related functions.</w:t>
      </w:r>
    </w:p>
    <w:p w14:paraId="708243E5" w14:textId="77777777" w:rsidR="006857E6" w:rsidRPr="00202008" w:rsidRDefault="006857E6" w:rsidP="006857E6">
      <w:r w:rsidRPr="00202008">
        <w:t>For more information about how D</w:t>
      </w:r>
      <w:r>
        <w:t>EWR</w:t>
      </w:r>
      <w:r w:rsidRPr="00202008">
        <w:t xml:space="preserve"> will handle your personal information, please refer to the D</w:t>
      </w:r>
      <w:r>
        <w:t>EWR</w:t>
      </w:r>
      <w:r w:rsidRPr="00202008">
        <w:t xml:space="preserve"> VET Privacy Notice at</w:t>
      </w:r>
      <w:r w:rsidRPr="00202008">
        <w:rPr>
          <w:rStyle w:val="Hyperlink"/>
        </w:rPr>
        <w:t xml:space="preserve"> </w:t>
      </w:r>
      <w:hyperlink r:id="rId48" w:history="1">
        <w:r w:rsidRPr="008764BF">
          <w:rPr>
            <w:rStyle w:val="Hyperlink"/>
          </w:rPr>
          <w:t>https://www.dewr.gov.au/national-vet-data/vet-privacy-notice</w:t>
        </w:r>
      </w:hyperlink>
      <w:r>
        <w:rPr>
          <w:rStyle w:val="Hyperlink"/>
        </w:rPr>
        <w:t xml:space="preserve">. </w:t>
      </w:r>
    </w:p>
    <w:p w14:paraId="50739ECD" w14:textId="77777777" w:rsidR="006857E6" w:rsidRPr="00202008" w:rsidRDefault="006857E6" w:rsidP="006857E6">
      <w:pPr>
        <w:spacing w:after="120"/>
        <w:ind w:left="284" w:right="522"/>
        <w:rPr>
          <w:i/>
          <w:iCs/>
          <w:color w:val="7030A0"/>
          <w:sz w:val="20"/>
          <w:szCs w:val="20"/>
        </w:rPr>
      </w:pPr>
      <w:r w:rsidRPr="00202008">
        <w:rPr>
          <w:i/>
          <w:iCs/>
          <w:color w:val="7030A0"/>
          <w:sz w:val="20"/>
          <w:szCs w:val="20"/>
        </w:rPr>
        <w:t>[</w:t>
      </w:r>
      <w:r w:rsidRPr="00202008">
        <w:rPr>
          <w:b/>
          <w:bCs/>
          <w:i/>
          <w:iCs/>
          <w:color w:val="7030A0"/>
          <w:sz w:val="20"/>
          <w:szCs w:val="20"/>
        </w:rPr>
        <w:t>Note to RTOs</w:t>
      </w:r>
      <w:r w:rsidRPr="00202008">
        <w:rPr>
          <w:i/>
          <w:iCs/>
          <w:color w:val="7030A0"/>
          <w:sz w:val="20"/>
          <w:szCs w:val="20"/>
        </w:rPr>
        <w:t xml:space="preserve"> </w:t>
      </w:r>
      <w:r w:rsidRPr="00202008">
        <w:rPr>
          <w:b/>
          <w:bCs/>
          <w:i/>
          <w:iCs/>
          <w:color w:val="7030A0"/>
          <w:sz w:val="20"/>
          <w:szCs w:val="20"/>
        </w:rPr>
        <w:t>– delete before providing to students</w:t>
      </w:r>
      <w:r w:rsidRPr="00202008">
        <w:rPr>
          <w:i/>
          <w:iCs/>
          <w:color w:val="7030A0"/>
          <w:sz w:val="20"/>
          <w:szCs w:val="20"/>
        </w:rPr>
        <w:t>: if the privacy notice on the Department’s website cannot be accessed electronically by the student, you are required to provide them with a downloaded or hard copy of that notice.]</w:t>
      </w:r>
    </w:p>
    <w:p w14:paraId="7EA00CFD" w14:textId="77777777" w:rsidR="006857E6" w:rsidRPr="0015467B" w:rsidRDefault="006857E6" w:rsidP="006857E6">
      <w:pPr>
        <w:spacing w:after="120"/>
        <w:ind w:left="284" w:right="522"/>
        <w:rPr>
          <w:i/>
          <w:iCs/>
          <w:color w:val="7030A0"/>
          <w:sz w:val="20"/>
          <w:szCs w:val="20"/>
        </w:rPr>
      </w:pPr>
      <w:r w:rsidRPr="00202008">
        <w:rPr>
          <w:bCs/>
          <w:i/>
          <w:iCs/>
          <w:color w:val="7030A0"/>
          <w:sz w:val="20"/>
          <w:szCs w:val="20"/>
        </w:rPr>
        <w:t>[</w:t>
      </w:r>
      <w:r w:rsidRPr="00202008">
        <w:rPr>
          <w:b/>
          <w:i/>
          <w:iCs/>
          <w:color w:val="7030A0"/>
          <w:sz w:val="20"/>
          <w:szCs w:val="20"/>
        </w:rPr>
        <w:t>Note to RTOs –</w:t>
      </w:r>
      <w:r w:rsidRPr="00202008">
        <w:rPr>
          <w:b/>
          <w:bCs/>
          <w:i/>
          <w:iCs/>
          <w:color w:val="7030A0"/>
          <w:sz w:val="20"/>
          <w:szCs w:val="20"/>
        </w:rPr>
        <w:t xml:space="preserve"> delete before providing to students</w:t>
      </w:r>
      <w:r w:rsidRPr="00202008">
        <w:rPr>
          <w:i/>
          <w:iCs/>
          <w:color w:val="7030A0"/>
          <w:sz w:val="20"/>
          <w:szCs w:val="20"/>
        </w:rPr>
        <w:t xml:space="preserve">: </w:t>
      </w:r>
      <w:r w:rsidRPr="00202008">
        <w:rPr>
          <w:bCs/>
          <w:i/>
          <w:iCs/>
          <w:color w:val="7030A0"/>
          <w:sz w:val="20"/>
          <w:szCs w:val="20"/>
        </w:rPr>
        <w:t>if applicable to the student, insert details about how a state or territory authority may handle personal information and link to relevant privacy notice or policy.]</w:t>
      </w:r>
    </w:p>
    <w:p w14:paraId="5D1F430A" w14:textId="77777777" w:rsidR="006857E6" w:rsidRPr="007B7BE5" w:rsidRDefault="006857E6" w:rsidP="00567EA6">
      <w:pPr>
        <w:pStyle w:val="Heading4"/>
        <w:rPr>
          <w:rFonts w:eastAsia="Times New Roman"/>
        </w:rPr>
      </w:pPr>
      <w:bookmarkStart w:id="158" w:name="_Toc119576796"/>
      <w:r>
        <w:rPr>
          <w:rFonts w:eastAsia="Times New Roman"/>
        </w:rPr>
        <w:t>Surveys</w:t>
      </w:r>
      <w:bookmarkEnd w:id="158"/>
    </w:p>
    <w:p w14:paraId="135BBDAA" w14:textId="77777777" w:rsidR="006857E6" w:rsidRPr="00C54C46" w:rsidRDefault="006857E6" w:rsidP="006857E6">
      <w:r w:rsidRPr="00C54C46">
        <w:t xml:space="preserve">You may receive a student survey </w:t>
      </w:r>
      <w:r>
        <w:t>from a government department or</w:t>
      </w:r>
      <w:r w:rsidRPr="00C54C46">
        <w:t xml:space="preserve"> </w:t>
      </w:r>
      <w:r>
        <w:t xml:space="preserve">an </w:t>
      </w:r>
      <w:r w:rsidRPr="00C54C46">
        <w:t>NCVER employee, agent</w:t>
      </w:r>
      <w:r>
        <w:t xml:space="preserve">, </w:t>
      </w:r>
      <w:r w:rsidRPr="00C54C46">
        <w:t>third</w:t>
      </w:r>
      <w:r>
        <w:t>-</w:t>
      </w:r>
      <w:r w:rsidRPr="00C54C46">
        <w:t>party contractor</w:t>
      </w:r>
      <w:r>
        <w:t xml:space="preserve"> or </w:t>
      </w:r>
      <w:r w:rsidRPr="00127E8C">
        <w:t>another authorised agency. Please note you may</w:t>
      </w:r>
      <w:r w:rsidRPr="00C54C46">
        <w:t xml:space="preserve"> opt out of the survey at the time of being contacted.</w:t>
      </w:r>
    </w:p>
    <w:p w14:paraId="4187CCDE" w14:textId="77777777" w:rsidR="006857E6" w:rsidRPr="007B7BE5" w:rsidRDefault="006857E6" w:rsidP="00567EA6">
      <w:pPr>
        <w:pStyle w:val="Heading4"/>
        <w:rPr>
          <w:rFonts w:eastAsia="Times New Roman"/>
        </w:rPr>
      </w:pPr>
      <w:bookmarkStart w:id="159" w:name="_Toc119576797"/>
      <w:r w:rsidRPr="007B7BE5">
        <w:rPr>
          <w:rFonts w:eastAsia="Times New Roman"/>
        </w:rPr>
        <w:t>Contact</w:t>
      </w:r>
      <w:r>
        <w:rPr>
          <w:rFonts w:eastAsia="Times New Roman"/>
        </w:rPr>
        <w:t xml:space="preserve"> information</w:t>
      </w:r>
      <w:bookmarkEnd w:id="159"/>
    </w:p>
    <w:p w14:paraId="11CB3DA3" w14:textId="77777777" w:rsidR="006857E6" w:rsidRDefault="006857E6" w:rsidP="006857E6">
      <w:pPr>
        <w:spacing w:after="0"/>
      </w:pPr>
      <w:r>
        <w:t>A</w:t>
      </w:r>
      <w:r w:rsidRPr="007B7BE5">
        <w:t>t any time</w:t>
      </w:r>
      <w:r>
        <w:t>, you</w:t>
      </w:r>
      <w:r w:rsidRPr="007B7BE5">
        <w:t xml:space="preserve"> may contact</w:t>
      </w:r>
      <w:r w:rsidRPr="00331727">
        <w:rPr>
          <w:rFonts w:cstheme="minorHAnsi"/>
          <w:i/>
        </w:rPr>
        <w:t xml:space="preserve"> </w:t>
      </w:r>
      <w:r w:rsidRPr="0015467B">
        <w:rPr>
          <w:rFonts w:cstheme="minorHAnsi"/>
          <w:bCs/>
          <w:i/>
          <w:iCs/>
          <w:color w:val="7030A0"/>
          <w:sz w:val="20"/>
          <w:szCs w:val="20"/>
        </w:rPr>
        <w:t>[insert RTO name]</w:t>
      </w:r>
      <w:r w:rsidRPr="0015467B">
        <w:rPr>
          <w:rFonts w:cstheme="minorHAnsi"/>
          <w:b/>
          <w:color w:val="7030A0"/>
        </w:rPr>
        <w:t xml:space="preserve"> </w:t>
      </w:r>
      <w:r w:rsidRPr="007B7BE5">
        <w:t>to</w:t>
      </w:r>
      <w:r>
        <w:t>:</w:t>
      </w:r>
    </w:p>
    <w:p w14:paraId="3D0859A7" w14:textId="77777777" w:rsidR="006857E6" w:rsidRDefault="006857E6" w:rsidP="006857E6">
      <w:pPr>
        <w:pStyle w:val="ListBullet1"/>
      </w:pPr>
      <w:r>
        <w:t xml:space="preserve">request access to </w:t>
      </w:r>
      <w:r w:rsidRPr="00812047">
        <w:t>your personal information</w:t>
      </w:r>
    </w:p>
    <w:p w14:paraId="0464216E" w14:textId="77777777" w:rsidR="006857E6" w:rsidRDefault="006857E6" w:rsidP="006857E6">
      <w:pPr>
        <w:pStyle w:val="ListBullet1"/>
      </w:pPr>
      <w:r w:rsidRPr="00812047">
        <w:t xml:space="preserve">correct </w:t>
      </w:r>
      <w:r>
        <w:t>your personal</w:t>
      </w:r>
      <w:r w:rsidRPr="00812047">
        <w:t xml:space="preserve"> information</w:t>
      </w:r>
    </w:p>
    <w:p w14:paraId="10633090" w14:textId="77777777" w:rsidR="006857E6" w:rsidRDefault="006857E6" w:rsidP="006857E6">
      <w:pPr>
        <w:pStyle w:val="ListBullet1"/>
      </w:pPr>
      <w:r>
        <w:t>make a complaint about how your personal information has been handled</w:t>
      </w:r>
    </w:p>
    <w:p w14:paraId="484AAF3F" w14:textId="77777777" w:rsidR="006857E6" w:rsidRPr="00812047" w:rsidRDefault="006857E6" w:rsidP="006857E6">
      <w:pPr>
        <w:pStyle w:val="ListBullet1"/>
      </w:pPr>
      <w:r>
        <w:t>ask a question about this Privacy Notice</w:t>
      </w:r>
    </w:p>
    <w:p w14:paraId="7431E0CC" w14:textId="77777777" w:rsidR="006857E6" w:rsidRDefault="006857E6" w:rsidP="006857E6">
      <w:pPr>
        <w:ind w:left="284"/>
        <w:rPr>
          <w:bCs/>
          <w:i/>
          <w:iCs/>
          <w:color w:val="7030A0"/>
          <w:sz w:val="20"/>
          <w:szCs w:val="20"/>
        </w:rPr>
      </w:pPr>
      <w:r w:rsidRPr="0015467B">
        <w:rPr>
          <w:bCs/>
          <w:i/>
          <w:iCs/>
          <w:color w:val="7030A0"/>
          <w:sz w:val="20"/>
          <w:szCs w:val="20"/>
        </w:rPr>
        <w:t>[insert RTO contact details and link to RTO’s privacy policy]</w:t>
      </w:r>
    </w:p>
    <w:p w14:paraId="3889D4F1" w14:textId="77777777" w:rsidR="006857E6" w:rsidRPr="0047618A" w:rsidRDefault="006857E6" w:rsidP="006857E6">
      <w:pPr>
        <w:spacing w:after="0" w:line="240" w:lineRule="auto"/>
        <w:ind w:right="237"/>
        <w:rPr>
          <w:sz w:val="8"/>
          <w:szCs w:val="8"/>
        </w:rPr>
      </w:pPr>
      <w:r w:rsidRPr="00E437C5">
        <w:rPr>
          <w:i/>
          <w:iCs/>
          <w:noProof/>
        </w:rPr>
        <mc:AlternateContent>
          <mc:Choice Requires="wps">
            <w:drawing>
              <wp:inline distT="0" distB="0" distL="0" distR="0" wp14:anchorId="73E498DF" wp14:editId="42E4B6CA">
                <wp:extent cx="5672455" cy="800100"/>
                <wp:effectExtent l="0" t="0" r="23495"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2455" cy="800100"/>
                        </a:xfrm>
                        <a:prstGeom prst="rect">
                          <a:avLst/>
                        </a:prstGeom>
                        <a:solidFill>
                          <a:schemeClr val="bg1">
                            <a:lumMod val="85000"/>
                          </a:schemeClr>
                        </a:solidFill>
                        <a:ln w="9525">
                          <a:solidFill>
                            <a:srgbClr val="000000"/>
                          </a:solidFill>
                          <a:miter lim="800000"/>
                          <a:headEnd/>
                          <a:tailEnd/>
                        </a:ln>
                      </wps:spPr>
                      <wps:txbx>
                        <w:txbxContent>
                          <w:p w14:paraId="41BBDDAC" w14:textId="77777777" w:rsidR="006857E6" w:rsidRDefault="006857E6" w:rsidP="006857E6">
                            <w:pPr>
                              <w:jc w:val="center"/>
                            </w:pPr>
                            <w:r w:rsidRPr="00284382">
                              <w:rPr>
                                <w:i/>
                                <w:iCs/>
                              </w:rPr>
                              <w:t>RTOs please note: This Pr</w:t>
                            </w:r>
                            <w:r w:rsidRPr="006645C2">
                              <w:t>ivacy Notice is to be given to students in addition to your standard Privacy Notice that includes any requirements under your state or territory laws, etc.</w:t>
                            </w:r>
                          </w:p>
                        </w:txbxContent>
                      </wps:txbx>
                      <wps:bodyPr rot="0" vert="horz" wrap="square" lIns="91440" tIns="45720" rIns="91440" bIns="45720" anchor="t" anchorCtr="0">
                        <a:noAutofit/>
                      </wps:bodyPr>
                    </wps:wsp>
                  </a:graphicData>
                </a:graphic>
              </wp:inline>
            </w:drawing>
          </mc:Choice>
          <mc:Fallback>
            <w:pict>
              <v:shape w14:anchorId="73E498DF" id="Text Box 2" o:spid="_x0000_s1027" type="#_x0000_t202" style="width:446.65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" fillcolor="#d8d8d8 [2732]">
                <v:textbox>
                  <w:txbxContent>
                    <w:p w14:paraId="41BBDDAC" w14:textId="77777777" w:rsidR="006857E6" w:rsidRDefault="006857E6" w:rsidP="006857E6">
                      <w:pPr>
                        <w:jc w:val="center"/>
                      </w:pPr>
                      <w:r w:rsidRPr="00284382">
                        <w:rPr>
                          <w:i/>
                          <w:iCs/>
                        </w:rPr>
                        <w:t>RTOs please note: This Pr</w:t>
                      </w:r>
                      <w:r w:rsidRPr="006645C2">
                        <w:t>ivacy Notice is to be given to students in addition to your standard Privacy Notice that includes any requirements under your state or territory laws, etc.</w:t>
                      </w:r>
                    </w:p>
                  </w:txbxContent>
                </v:textbox>
                <w10:anchorlock/>
              </v:shape>
            </w:pict>
          </mc:Fallback>
        </mc:AlternateContent>
      </w:r>
    </w:p>
    <w:p w14:paraId="1ABAEB82" w14:textId="77777777" w:rsidR="006857E6" w:rsidRPr="00567283" w:rsidRDefault="006857E6" w:rsidP="00567EA6">
      <w:pPr>
        <w:pStyle w:val="Heading2"/>
        <w:rPr>
          <w:rFonts w:eastAsia="Calibri"/>
        </w:rPr>
      </w:pPr>
      <w:bookmarkStart w:id="160" w:name="_Toc119576798"/>
      <w:bookmarkStart w:id="161" w:name="_Toc234312830"/>
      <w:r w:rsidRPr="00567283">
        <w:rPr>
          <w:rFonts w:eastAsia="Calibri"/>
        </w:rPr>
        <w:t>Schedule 2</w:t>
      </w:r>
      <w:bookmarkEnd w:id="160"/>
      <w:bookmarkEnd w:id="161"/>
    </w:p>
    <w:p w14:paraId="0FE9986C" w14:textId="77777777" w:rsidR="006857E6" w:rsidRDefault="006857E6" w:rsidP="00567EA6">
      <w:pPr>
        <w:pStyle w:val="Heading3"/>
        <w:rPr>
          <w:rFonts w:eastAsia="Times New Roman"/>
        </w:rPr>
      </w:pPr>
      <w:bookmarkStart w:id="162" w:name="_Toc49945858"/>
      <w:bookmarkStart w:id="163" w:name="_Toc49945923"/>
      <w:bookmarkStart w:id="164" w:name="_Toc119576799"/>
      <w:bookmarkStart w:id="165" w:name="_Toc234312831"/>
      <w:r w:rsidRPr="0084340D">
        <w:rPr>
          <w:rFonts w:eastAsia="Times New Roman"/>
        </w:rPr>
        <w:t xml:space="preserve">Minimum mandatory content for inclusion in a </w:t>
      </w:r>
      <w:r>
        <w:rPr>
          <w:rFonts w:eastAsia="Times New Roman"/>
        </w:rPr>
        <w:t>VET Data Use Statement and RTO Declaration and Understanding</w:t>
      </w:r>
      <w:bookmarkEnd w:id="162"/>
      <w:bookmarkEnd w:id="163"/>
      <w:bookmarkEnd w:id="164"/>
      <w:bookmarkEnd w:id="165"/>
    </w:p>
    <w:p w14:paraId="0F891192" w14:textId="77777777" w:rsidR="006857E6" w:rsidRDefault="006857E6" w:rsidP="00567EA6">
      <w:pPr>
        <w:pStyle w:val="Heading4"/>
        <w:rPr>
          <w:rFonts w:eastAsia="Times New Roman"/>
        </w:rPr>
      </w:pPr>
      <w:bookmarkStart w:id="166" w:name="_Toc49945859"/>
      <w:bookmarkStart w:id="167" w:name="_Toc49945924"/>
      <w:bookmarkStart w:id="168" w:name="_Toc119576800"/>
      <w:r>
        <w:rPr>
          <w:rFonts w:eastAsia="Times New Roman"/>
        </w:rPr>
        <w:t>VET Data Use Statement</w:t>
      </w:r>
      <w:bookmarkEnd w:id="166"/>
      <w:bookmarkEnd w:id="167"/>
      <w:bookmarkEnd w:id="168"/>
    </w:p>
    <w:p w14:paraId="1873D992" w14:textId="77777777" w:rsidR="006857E6" w:rsidRDefault="006857E6" w:rsidP="006857E6">
      <w:pPr>
        <w:spacing w:after="60"/>
      </w:pPr>
      <w:r w:rsidRPr="00CE1225">
        <w:t xml:space="preserve">Under the </w:t>
      </w:r>
      <w:r w:rsidRPr="00CE1225">
        <w:rPr>
          <w:i/>
          <w:iCs/>
        </w:rPr>
        <w:t>National Vocational Education and Training Regulator (Data Provision Requirements) Instrument 2020</w:t>
      </w:r>
      <w:r w:rsidRPr="00CE1225">
        <w:t xml:space="preserve"> and National</w:t>
      </w:r>
      <w:r>
        <w:t xml:space="preserve"> VET Data Policy (which includes the </w:t>
      </w:r>
      <w:hyperlink r:id="rId49" w:history="1">
        <w:r w:rsidRPr="00350A35">
          <w:t>National VET Provider Collection Data Requirements Policy</w:t>
        </w:r>
      </w:hyperlink>
      <w:r>
        <w:t xml:space="preserve"> at Part B), Registered Training Organisations are </w:t>
      </w:r>
      <w:r w:rsidRPr="00C54C46">
        <w:t>required to</w:t>
      </w:r>
      <w:r>
        <w:t xml:space="preserve"> </w:t>
      </w:r>
      <w:r w:rsidRPr="00350A35">
        <w:t>collect and submit data compliant with AVETMISS for the National VET Provider Collection for all Nationally Recognised Training. This data is held by the</w:t>
      </w:r>
      <w:r w:rsidRPr="00C54C46">
        <w:t xml:space="preserve"> National Centre for </w:t>
      </w:r>
      <w:r w:rsidRPr="00202008">
        <w:t>Vocational Education Research Ltd (NCVER), and may be used and disclosed for purposes that include:</w:t>
      </w:r>
    </w:p>
    <w:p w14:paraId="2F6E6D1D" w14:textId="77777777" w:rsidR="006857E6" w:rsidRDefault="006857E6" w:rsidP="006857E6">
      <w:pPr>
        <w:pStyle w:val="ListBullet1"/>
      </w:pPr>
      <w:r>
        <w:t>Data quality management</w:t>
      </w:r>
    </w:p>
    <w:p w14:paraId="3A5CB86B" w14:textId="77777777" w:rsidR="006857E6" w:rsidRDefault="006857E6" w:rsidP="006857E6">
      <w:pPr>
        <w:pStyle w:val="ListBullet1"/>
      </w:pPr>
      <w:r>
        <w:t>populating</w:t>
      </w:r>
      <w:r w:rsidRPr="00107DE0">
        <w:t xml:space="preserve"> authenticated VET transcripts</w:t>
      </w:r>
    </w:p>
    <w:p w14:paraId="121BB445" w14:textId="77777777" w:rsidR="006857E6" w:rsidRPr="00D70650" w:rsidRDefault="006857E6" w:rsidP="006857E6">
      <w:pPr>
        <w:pStyle w:val="ListBullet1"/>
      </w:pPr>
      <w:r>
        <w:t>a</w:t>
      </w:r>
      <w:r w:rsidRPr="00107DE0">
        <w:t>dminister</w:t>
      </w:r>
      <w:r>
        <w:t>ing</w:t>
      </w:r>
      <w:r w:rsidRPr="00107DE0">
        <w:t xml:space="preserve"> VET, including program administration, regulation, monitoring and evaluation</w:t>
      </w:r>
    </w:p>
    <w:p w14:paraId="4BDF74E9" w14:textId="77777777" w:rsidR="006857E6" w:rsidRDefault="006857E6" w:rsidP="006857E6">
      <w:pPr>
        <w:pStyle w:val="ListBullet1"/>
      </w:pPr>
      <w:r>
        <w:t>f</w:t>
      </w:r>
      <w:r w:rsidRPr="00107DE0">
        <w:t>acilitat</w:t>
      </w:r>
      <w:r>
        <w:t>ing</w:t>
      </w:r>
      <w:r w:rsidRPr="00107DE0">
        <w:t xml:space="preserve"> statistics and research relating</w:t>
      </w:r>
      <w:r>
        <w:t xml:space="preserve"> </w:t>
      </w:r>
      <w:r w:rsidRPr="00107DE0">
        <w:t>to education, including surveys and data linkage</w:t>
      </w:r>
    </w:p>
    <w:p w14:paraId="5694F12D" w14:textId="77777777" w:rsidR="006857E6" w:rsidRDefault="006857E6" w:rsidP="006857E6">
      <w:pPr>
        <w:pStyle w:val="ListBullet1"/>
      </w:pPr>
      <w:r>
        <w:t>u</w:t>
      </w:r>
      <w:r w:rsidRPr="007A2BB1">
        <w:t>nderstand</w:t>
      </w:r>
      <w:r>
        <w:t>ing</w:t>
      </w:r>
      <w:r w:rsidRPr="007A2BB1">
        <w:t xml:space="preserve"> how the VET market operates</w:t>
      </w:r>
      <w:r>
        <w:t>, for policy, workforce planning and consumer information.</w:t>
      </w:r>
    </w:p>
    <w:p w14:paraId="2AF51FB8" w14:textId="77777777" w:rsidR="006857E6" w:rsidRDefault="006857E6" w:rsidP="006857E6">
      <w:bookmarkStart w:id="169" w:name="_Toc49945860"/>
      <w:bookmarkStart w:id="170" w:name="_Toc49945925"/>
      <w:r w:rsidRPr="0064529D">
        <w:t xml:space="preserve">NCVER </w:t>
      </w:r>
      <w:r>
        <w:t xml:space="preserve">is authorised by the </w:t>
      </w:r>
      <w:r w:rsidRPr="00FF5751">
        <w:rPr>
          <w:i/>
          <w:iCs/>
        </w:rPr>
        <w:t>National Vocational Education and Training Regulator Act 2011</w:t>
      </w:r>
      <w:r>
        <w:t xml:space="preserve"> (NVETR Act) to</w:t>
      </w:r>
      <w:r w:rsidRPr="0064529D">
        <w:t xml:space="preserve"> disclose</w:t>
      </w:r>
      <w:r>
        <w:t xml:space="preserve"> to the following bodies, personal</w:t>
      </w:r>
      <w:r w:rsidRPr="0064529D">
        <w:t xml:space="preserve"> information</w:t>
      </w:r>
      <w:r>
        <w:t xml:space="preserve"> collected in accordance with the Data Provision Requirements </w:t>
      </w:r>
      <w:r w:rsidRPr="007C0748">
        <w:t>or any equivalent requirements in a non-referring State</w:t>
      </w:r>
      <w:r>
        <w:t xml:space="preserve"> (Victoria or Western Australia),</w:t>
      </w:r>
      <w:r w:rsidRPr="007C0748">
        <w:t xml:space="preserve"> </w:t>
      </w:r>
      <w:r>
        <w:t>for the purposes of that body:</w:t>
      </w:r>
    </w:p>
    <w:p w14:paraId="18CE9D8E" w14:textId="77777777" w:rsidR="006857E6" w:rsidRPr="00BA534F" w:rsidRDefault="006857E6" w:rsidP="006857E6">
      <w:pPr>
        <w:pStyle w:val="ListBullet1"/>
      </w:pPr>
      <w:r w:rsidRPr="00BA534F">
        <w:t>a VET regulator (the Australian Skills, Quality Authority, the Victorian Registration and Qualifications Authority or the Training Accreditation Council Western Australia)</w:t>
      </w:r>
    </w:p>
    <w:p w14:paraId="497EFD8B" w14:textId="77777777" w:rsidR="006857E6" w:rsidRPr="00BA534F" w:rsidRDefault="006857E6" w:rsidP="006857E6">
      <w:pPr>
        <w:pStyle w:val="ListBullet1"/>
      </w:pPr>
      <w:r w:rsidRPr="00BA534F">
        <w:t xml:space="preserve">the Australian Government Department of </w:t>
      </w:r>
      <w:r>
        <w:t>Employment and Workplace Relations</w:t>
      </w:r>
    </w:p>
    <w:p w14:paraId="27D196BD" w14:textId="77777777" w:rsidR="006857E6" w:rsidRPr="00BA534F" w:rsidRDefault="006857E6" w:rsidP="006857E6">
      <w:pPr>
        <w:pStyle w:val="ListBullet1"/>
      </w:pPr>
      <w:r w:rsidRPr="00BA534F">
        <w:t>another Commonwealth authority</w:t>
      </w:r>
    </w:p>
    <w:p w14:paraId="2E9090F3" w14:textId="77777777" w:rsidR="006857E6" w:rsidRPr="00BA534F" w:rsidRDefault="006857E6" w:rsidP="006857E6">
      <w:pPr>
        <w:pStyle w:val="ListBullet1"/>
      </w:pPr>
      <w:r w:rsidRPr="00BA534F">
        <w:t>a state or territory authority (other than a registered training organisation) that deals with or has responsibility for matters relating to VET.</w:t>
      </w:r>
    </w:p>
    <w:p w14:paraId="7B158E45" w14:textId="77777777" w:rsidR="006857E6" w:rsidRDefault="006857E6" w:rsidP="006857E6">
      <w:r w:rsidRPr="00CF6BA3">
        <w:t>NCVER</w:t>
      </w:r>
      <w:r>
        <w:t xml:space="preserve"> may also disclose</w:t>
      </w:r>
      <w:r w:rsidRPr="00CF6BA3">
        <w:t xml:space="preserve"> </w:t>
      </w:r>
      <w:r>
        <w:t>personal</w:t>
      </w:r>
      <w:r w:rsidRPr="00CF6BA3">
        <w:t xml:space="preserve"> information to persons engaged by NCVER to conduct research on NCVER’s behalf</w:t>
      </w:r>
      <w:r>
        <w:t>.</w:t>
      </w:r>
    </w:p>
    <w:p w14:paraId="04FFDEA9" w14:textId="77777777" w:rsidR="006857E6" w:rsidRPr="00C54C46" w:rsidRDefault="006857E6" w:rsidP="00567EA6">
      <w:pPr>
        <w:pStyle w:val="Heading4"/>
        <w:rPr>
          <w:rFonts w:eastAsia="Times New Roman"/>
        </w:rPr>
      </w:pPr>
      <w:bookmarkStart w:id="171" w:name="_Toc119576801"/>
      <w:r>
        <w:rPr>
          <w:rFonts w:eastAsia="Times New Roman"/>
        </w:rPr>
        <w:t>RTO</w:t>
      </w:r>
      <w:r w:rsidRPr="00C54C46">
        <w:rPr>
          <w:rFonts w:eastAsia="Times New Roman"/>
        </w:rPr>
        <w:t xml:space="preserve"> Declaration and </w:t>
      </w:r>
      <w:r>
        <w:rPr>
          <w:rFonts w:eastAsia="Times New Roman"/>
        </w:rPr>
        <w:t>Understanding</w:t>
      </w:r>
      <w:bookmarkEnd w:id="169"/>
      <w:bookmarkEnd w:id="170"/>
      <w:bookmarkEnd w:id="171"/>
    </w:p>
    <w:p w14:paraId="670DBAF4" w14:textId="77777777" w:rsidR="006857E6" w:rsidRDefault="006857E6" w:rsidP="006857E6">
      <w:pPr>
        <w:rPr>
          <w:lang w:val="en-US"/>
        </w:rPr>
      </w:pPr>
      <w:r w:rsidRPr="6C25DAF6">
        <w:rPr>
          <w:lang w:val="en-US"/>
        </w:rPr>
        <w:t>I declare that the information provided in this data submission is accurate and complete.</w:t>
      </w:r>
    </w:p>
    <w:p w14:paraId="14CA2060" w14:textId="77777777" w:rsidR="006857E6" w:rsidRPr="00F953C5" w:rsidRDefault="006857E6" w:rsidP="006857E6">
      <w:pPr>
        <w:rPr>
          <w:lang w:val="en"/>
        </w:rPr>
      </w:pPr>
      <w:r w:rsidRPr="00F953C5">
        <w:rPr>
          <w:lang w:val="en"/>
        </w:rPr>
        <w:t xml:space="preserve">I understand that information provided in this data submission about client training and outcomes may appear on </w:t>
      </w:r>
      <w:r>
        <w:rPr>
          <w:lang w:val="en"/>
        </w:rPr>
        <w:t>authenticated VET</w:t>
      </w:r>
      <w:r w:rsidRPr="00F953C5">
        <w:rPr>
          <w:lang w:val="en"/>
        </w:rPr>
        <w:t xml:space="preserve"> transcripts.</w:t>
      </w:r>
    </w:p>
    <w:p w14:paraId="2948AE69" w14:textId="77777777" w:rsidR="006857E6" w:rsidRPr="005F7744" w:rsidRDefault="006857E6" w:rsidP="006857E6">
      <w:pPr>
        <w:keepNext/>
        <w:keepLines/>
        <w:spacing w:after="60"/>
        <w:rPr>
          <w:lang w:val="en"/>
        </w:rPr>
      </w:pPr>
      <w:r w:rsidRPr="00F953C5">
        <w:rPr>
          <w:lang w:val="en"/>
        </w:rPr>
        <w:t xml:space="preserve">I </w:t>
      </w:r>
      <w:r w:rsidRPr="005F7744">
        <w:rPr>
          <w:lang w:val="en"/>
        </w:rPr>
        <w:t>understand that:</w:t>
      </w:r>
    </w:p>
    <w:p w14:paraId="6457BA13" w14:textId="54BD114E" w:rsidR="006857E6" w:rsidRPr="00166680" w:rsidRDefault="006857E6" w:rsidP="006857E6">
      <w:pPr>
        <w:pStyle w:val="ListBullet1"/>
      </w:pPr>
      <w:r w:rsidRPr="00166680">
        <w:t xml:space="preserve">information provided in this data submission will only be used, accessed, published and disseminated according to the </w:t>
      </w:r>
      <w:hyperlink r:id="rId50" w:history="1">
        <w:r w:rsidRPr="00BB15C1">
          <w:rPr>
            <w:rStyle w:val="Hyperlink"/>
          </w:rPr>
          <w:t>National VET Data Policy</w:t>
        </w:r>
      </w:hyperlink>
    </w:p>
    <w:p w14:paraId="148A5321" w14:textId="77777777" w:rsidR="006857E6" w:rsidRPr="00166680" w:rsidRDefault="006857E6" w:rsidP="006857E6">
      <w:pPr>
        <w:pStyle w:val="ListBullet1"/>
      </w:pPr>
      <w:r w:rsidRPr="00166680">
        <w:t xml:space="preserve">if that information also includes personal information, the </w:t>
      </w:r>
      <w:hyperlink r:id="rId51" w:history="1">
        <w:r w:rsidRPr="00B60C84">
          <w:rPr>
            <w:rStyle w:val="Hyperlink"/>
            <w:i/>
            <w:iCs/>
          </w:rPr>
          <w:t>Privacy Act 1988</w:t>
        </w:r>
        <w:r w:rsidRPr="00EC0624">
          <w:rPr>
            <w:rStyle w:val="Hyperlink"/>
            <w:color w:val="auto"/>
            <w:u w:val="none"/>
          </w:rPr>
          <w:t xml:space="preserve">, </w:t>
        </w:r>
      </w:hyperlink>
      <w:r w:rsidRPr="00ED10E7">
        <w:t xml:space="preserve">the </w:t>
      </w:r>
      <w:hyperlink r:id="rId52" w:history="1">
        <w:r>
          <w:rPr>
            <w:rStyle w:val="Hyperlink"/>
          </w:rPr>
          <w:t>Australian Privacy Principles</w:t>
        </w:r>
      </w:hyperlink>
      <w:r>
        <w:rPr>
          <w:color w:val="287BB3"/>
          <w:u w:val="single"/>
        </w:rPr>
        <w:t xml:space="preserve"> </w:t>
      </w:r>
      <w:r w:rsidRPr="00F5323F">
        <w:t>and the</w:t>
      </w:r>
      <w:r>
        <w:rPr>
          <w:rStyle w:val="Hyperlink"/>
        </w:rPr>
        <w:t xml:space="preserve"> </w:t>
      </w:r>
      <w:r w:rsidRPr="001B0712">
        <w:rPr>
          <w:rStyle w:val="Hyperlink"/>
          <w:i/>
          <w:iCs/>
        </w:rPr>
        <w:t>National Vocational Education and Training Regulator Act 2011</w:t>
      </w:r>
      <w:r w:rsidRPr="00166680">
        <w:t xml:space="preserve"> regulate the collection, use </w:t>
      </w:r>
      <w:r>
        <w:t>or</w:t>
      </w:r>
      <w:r w:rsidRPr="00166680">
        <w:t xml:space="preserve"> disclosure of personal information.</w:t>
      </w:r>
    </w:p>
    <w:p w14:paraId="19A3E5DE" w14:textId="77777777" w:rsidR="006857E6" w:rsidRDefault="006857E6" w:rsidP="006857E6">
      <w:pPr>
        <w:pStyle w:val="NormalWeb"/>
        <w:keepNext/>
        <w:spacing w:before="0" w:after="60" w:line="276" w:lineRule="auto"/>
        <w:rPr>
          <w:rFonts w:asciiTheme="minorHAnsi" w:hAnsiTheme="minorHAnsi" w:cs="Helvetica"/>
          <w:color w:val="333333"/>
          <w:sz w:val="22"/>
          <w:szCs w:val="22"/>
          <w:lang w:val="en"/>
        </w:rPr>
      </w:pPr>
      <w:r w:rsidRPr="00F953C5">
        <w:rPr>
          <w:rFonts w:asciiTheme="minorHAnsi" w:hAnsiTheme="minorHAnsi" w:cs="Helvetica"/>
          <w:color w:val="333333"/>
          <w:sz w:val="22"/>
          <w:szCs w:val="22"/>
          <w:lang w:val="en"/>
        </w:rPr>
        <w:t>I understand that</w:t>
      </w:r>
      <w:r>
        <w:rPr>
          <w:rFonts w:asciiTheme="minorHAnsi" w:hAnsiTheme="minorHAnsi" w:cs="Helvetica"/>
          <w:color w:val="333333"/>
          <w:sz w:val="22"/>
          <w:szCs w:val="22"/>
          <w:lang w:val="en"/>
        </w:rPr>
        <w:t>:</w:t>
      </w:r>
    </w:p>
    <w:p w14:paraId="3FB63710" w14:textId="77777777" w:rsidR="006857E6" w:rsidRPr="00166680" w:rsidRDefault="006857E6" w:rsidP="006857E6">
      <w:pPr>
        <w:pStyle w:val="ListBullet1"/>
      </w:pPr>
      <w:r w:rsidRPr="00166680">
        <w:t>information provided in this data submission may be used for the purposes outlined above</w:t>
      </w:r>
      <w:r>
        <w:t>,</w:t>
      </w:r>
      <w:r w:rsidRPr="00166680">
        <w:t xml:space="preserve"> and</w:t>
      </w:r>
    </w:p>
    <w:p w14:paraId="4C6B2A3E" w14:textId="77777777" w:rsidR="006857E6" w:rsidRDefault="006857E6" w:rsidP="006857E6">
      <w:pPr>
        <w:pStyle w:val="ListBullet1"/>
        <w:rPr>
          <w:snapToGrid w:val="0"/>
          <w:lang w:eastAsia="en-AU"/>
        </w:rPr>
      </w:pPr>
      <w:r w:rsidRPr="00166680">
        <w:t>identified RTO level information that supports consumer information</w:t>
      </w:r>
      <w:r>
        <w:t xml:space="preserve"> (on Your Career for example)</w:t>
      </w:r>
      <w:r w:rsidRPr="00166680">
        <w:t>, transparency and understanding of the national VET market may be published in reports, tables and a range of other data products, including data cubes and websites.</w:t>
      </w:r>
    </w:p>
    <w:tbl>
      <w:tblPr>
        <w:tblStyle w:val="TableGrid1"/>
        <w:tblW w:w="0" w:type="auto"/>
        <w:tblLook w:val="04A0" w:firstRow="1" w:lastRow="0" w:firstColumn="1" w:lastColumn="0" w:noHBand="0" w:noVBand="1"/>
      </w:tblPr>
      <w:tblGrid>
        <w:gridCol w:w="3114"/>
        <w:gridCol w:w="5812"/>
      </w:tblGrid>
      <w:tr w:rsidR="006857E6" w:rsidRPr="008869E8" w14:paraId="4D40243A" w14:textId="77777777">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14" w:type="dxa"/>
          </w:tcPr>
          <w:p w14:paraId="464066AA" w14:textId="77777777" w:rsidR="006857E6" w:rsidRPr="00946305" w:rsidRDefault="006857E6">
            <w:pPr>
              <w:spacing w:after="0" w:line="240" w:lineRule="auto"/>
              <w:rPr>
                <w:rFonts w:eastAsia="Trebuchet MS" w:cstheme="minorHAnsi"/>
                <w:sz w:val="20"/>
                <w:szCs w:val="20"/>
              </w:rPr>
            </w:pPr>
            <w:r w:rsidRPr="00946305">
              <w:rPr>
                <w:rFonts w:eastAsia="Trebuchet MS" w:cstheme="minorHAnsi"/>
                <w:sz w:val="20"/>
                <w:szCs w:val="20"/>
              </w:rPr>
              <w:t xml:space="preserve">Signature </w:t>
            </w:r>
          </w:p>
          <w:p w14:paraId="2FAF4EF1" w14:textId="77777777" w:rsidR="006857E6" w:rsidRPr="00946305" w:rsidRDefault="006857E6">
            <w:pPr>
              <w:spacing w:after="0" w:line="240" w:lineRule="auto"/>
              <w:rPr>
                <w:rFonts w:eastAsia="Trebuchet MS" w:cstheme="minorHAnsi"/>
                <w:sz w:val="20"/>
                <w:szCs w:val="20"/>
              </w:rPr>
            </w:pPr>
            <w:r w:rsidRPr="00946305">
              <w:rPr>
                <w:rFonts w:eastAsia="Trebuchet MS" w:cstheme="minorHAnsi"/>
                <w:sz w:val="20"/>
                <w:szCs w:val="20"/>
              </w:rPr>
              <w:t>[or electronic acknowledgement]</w:t>
            </w:r>
          </w:p>
        </w:tc>
        <w:tc>
          <w:tcPr>
            <w:tcW w:w="5812" w:type="dxa"/>
          </w:tcPr>
          <w:p w14:paraId="73743C74" w14:textId="77777777" w:rsidR="006857E6" w:rsidRPr="008869E8" w:rsidRDefault="006857E6">
            <w:pPr>
              <w:spacing w:before="160" w:after="0" w:line="240" w:lineRule="auto"/>
              <w:cnfStyle w:val="100000000000" w:firstRow="1" w:lastRow="0" w:firstColumn="0" w:lastColumn="0" w:oddVBand="0" w:evenVBand="0" w:oddHBand="0" w:evenHBand="0" w:firstRowFirstColumn="0" w:firstRowLastColumn="0" w:lastRowFirstColumn="0" w:lastRowLastColumn="0"/>
              <w:rPr>
                <w:rFonts w:ascii="Trebuchet MS" w:eastAsia="Trebuchet MS" w:hAnsi="Trebuchet MS" w:cs="Times New Roman"/>
              </w:rPr>
            </w:pPr>
          </w:p>
        </w:tc>
      </w:tr>
      <w:tr w:rsidR="006857E6" w:rsidRPr="008869E8" w14:paraId="11EC97F3" w14:textId="77777777">
        <w:trPr>
          <w:cantSplit/>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30BAA91A" w14:textId="77777777" w:rsidR="006857E6" w:rsidRPr="00946305" w:rsidRDefault="006857E6">
            <w:pPr>
              <w:spacing w:after="0" w:line="240" w:lineRule="auto"/>
              <w:rPr>
                <w:rFonts w:eastAsia="Trebuchet MS" w:cstheme="minorHAnsi"/>
                <w:sz w:val="20"/>
                <w:szCs w:val="20"/>
              </w:rPr>
            </w:pPr>
            <w:r w:rsidRPr="00946305">
              <w:rPr>
                <w:rFonts w:eastAsia="Trebuchet MS" w:cstheme="minorHAnsi"/>
                <w:sz w:val="20"/>
                <w:szCs w:val="20"/>
              </w:rPr>
              <w:t>Date</w:t>
            </w:r>
          </w:p>
        </w:tc>
        <w:tc>
          <w:tcPr>
            <w:tcW w:w="5812" w:type="dxa"/>
          </w:tcPr>
          <w:p w14:paraId="03F610BB" w14:textId="77777777" w:rsidR="006857E6" w:rsidRPr="008869E8" w:rsidRDefault="006857E6">
            <w:pPr>
              <w:spacing w:before="160" w:after="0" w:line="240" w:lineRule="auto"/>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imes New Roman"/>
              </w:rPr>
            </w:pPr>
          </w:p>
        </w:tc>
      </w:tr>
      <w:tr w:rsidR="006857E6" w:rsidRPr="008869E8" w14:paraId="2885B9FD" w14:textId="77777777">
        <w:trPr>
          <w:cantSplit/>
        </w:trPr>
        <w:tc>
          <w:tcPr>
            <w:cnfStyle w:val="001000000000" w:firstRow="0" w:lastRow="0" w:firstColumn="1" w:lastColumn="0" w:oddVBand="0" w:evenVBand="0" w:oddHBand="0" w:evenHBand="0" w:firstRowFirstColumn="0" w:firstRowLastColumn="0" w:lastRowFirstColumn="0" w:lastRowLastColumn="0"/>
            <w:tcW w:w="3114" w:type="dxa"/>
          </w:tcPr>
          <w:p w14:paraId="3C8DF9BA" w14:textId="77777777" w:rsidR="006857E6" w:rsidRPr="00946305" w:rsidRDefault="006857E6">
            <w:pPr>
              <w:spacing w:after="0" w:line="240" w:lineRule="auto"/>
              <w:rPr>
                <w:rFonts w:eastAsia="Trebuchet MS" w:cstheme="minorHAnsi"/>
                <w:i/>
                <w:sz w:val="20"/>
                <w:szCs w:val="20"/>
              </w:rPr>
            </w:pPr>
            <w:r w:rsidRPr="00946305">
              <w:rPr>
                <w:rFonts w:eastAsia="Trebuchet MS" w:cstheme="minorHAnsi"/>
                <w:sz w:val="20"/>
                <w:szCs w:val="20"/>
              </w:rPr>
              <w:t>Name</w:t>
            </w:r>
          </w:p>
        </w:tc>
        <w:tc>
          <w:tcPr>
            <w:tcW w:w="5812" w:type="dxa"/>
          </w:tcPr>
          <w:p w14:paraId="2DB2341B" w14:textId="77777777" w:rsidR="006857E6" w:rsidRPr="008869E8" w:rsidRDefault="006857E6">
            <w:pPr>
              <w:spacing w:before="160" w:after="0" w:line="240" w:lineRule="auto"/>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imes New Roman"/>
              </w:rPr>
            </w:pPr>
          </w:p>
        </w:tc>
      </w:tr>
      <w:tr w:rsidR="006857E6" w:rsidRPr="008869E8" w14:paraId="70D86176" w14:textId="77777777">
        <w:trPr>
          <w:cantSplit/>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2D3CF202" w14:textId="77777777" w:rsidR="006857E6" w:rsidRPr="00946305" w:rsidRDefault="006857E6">
            <w:pPr>
              <w:spacing w:after="0" w:line="240" w:lineRule="auto"/>
              <w:rPr>
                <w:rFonts w:eastAsia="Trebuchet MS" w:cstheme="minorHAnsi"/>
                <w:sz w:val="20"/>
                <w:szCs w:val="20"/>
              </w:rPr>
            </w:pPr>
            <w:r w:rsidRPr="00946305">
              <w:rPr>
                <w:rFonts w:eastAsia="Trebuchet MS" w:cstheme="minorHAnsi"/>
                <w:sz w:val="20"/>
                <w:szCs w:val="20"/>
              </w:rPr>
              <w:t>Position in RTO</w:t>
            </w:r>
          </w:p>
        </w:tc>
        <w:tc>
          <w:tcPr>
            <w:tcW w:w="5812" w:type="dxa"/>
          </w:tcPr>
          <w:p w14:paraId="161CFB10" w14:textId="77777777" w:rsidR="006857E6" w:rsidRPr="008869E8" w:rsidRDefault="006857E6">
            <w:pPr>
              <w:spacing w:before="160" w:after="0" w:line="240" w:lineRule="auto"/>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imes New Roman"/>
              </w:rPr>
            </w:pPr>
          </w:p>
        </w:tc>
      </w:tr>
      <w:bookmarkEnd w:id="5"/>
      <w:bookmarkEnd w:id="6"/>
      <w:bookmarkEnd w:id="7"/>
      <w:bookmarkEnd w:id="10"/>
    </w:tbl>
    <w:p w14:paraId="6567228D" w14:textId="66C50BFE" w:rsidR="0063018C" w:rsidRPr="008526E1" w:rsidRDefault="0063018C" w:rsidP="006B22AE">
      <w:pPr>
        <w:pStyle w:val="Heading2"/>
        <w:rPr>
          <w:b/>
          <w:bCs/>
          <w:u w:val="single"/>
        </w:rPr>
      </w:pPr>
    </w:p>
    <w:sectPr w:rsidR="0063018C" w:rsidRPr="008526E1" w:rsidSect="005D32E0">
      <w:footerReference w:type="default" r:id="rId53"/>
      <w:pgSz w:w="11906" w:h="16838"/>
      <w:pgMar w:top="953" w:right="1315" w:bottom="1474" w:left="1315"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57D5E" w14:textId="77777777" w:rsidR="000607D5" w:rsidRDefault="000607D5" w:rsidP="000A6228">
      <w:pPr>
        <w:spacing w:after="0" w:line="240" w:lineRule="auto"/>
      </w:pPr>
      <w:r>
        <w:separator/>
      </w:r>
    </w:p>
  </w:endnote>
  <w:endnote w:type="continuationSeparator" w:id="0">
    <w:p w14:paraId="2D22702A" w14:textId="77777777" w:rsidR="000607D5" w:rsidRDefault="000607D5"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Fluent Icons">
    <w:panose1 w:val="050A0102010101010101"/>
    <w:charset w:val="00"/>
    <w:family w:val="roman"/>
    <w:pitch w:val="variable"/>
    <w:sig w:usb0="00000003" w:usb1="10000000" w:usb2="00000000" w:usb3="00000000" w:csb0="00000001" w:csb1="00000000"/>
  </w:font>
  <w:font w:name="Aptos">
    <w:altName w:val="Calibri"/>
    <w:panose1 w:val="00000000000000000000"/>
    <w:charset w:val="00"/>
    <w:family w:val="roman"/>
    <w:notTrueType/>
    <w:pitch w:val="default"/>
  </w:font>
  <w:font w:name="Wingdings 2">
    <w:charset w:val="02"/>
    <w:family w:val="roman"/>
    <w:pitch w:val="variable"/>
    <w:sig w:usb0="00000000" w:usb1="10000000" w:usb2="00000000" w:usb3="00000000" w:csb0="80000000" w:csb1="00000000"/>
  </w:font>
  <w:font w:name="Aptos Display">
    <w:panose1 w:val="00000000000000000000"/>
    <w:charset w:val="00"/>
    <w:family w:val="roman"/>
    <w:notTrueType/>
    <w:pitch w:val="default"/>
  </w:font>
  <w:font w:name="SimHei">
    <w:altName w:val="黑体"/>
    <w:panose1 w:val="02010600030101010101"/>
    <w:charset w:val="86"/>
    <w:family w:val="modern"/>
    <w:pitch w:val="fixed"/>
    <w:sig w:usb0="00000001" w:usb1="080E0000" w:usb2="00000010" w:usb3="00000000" w:csb0="00040000" w:csb1="00000000"/>
  </w:font>
  <w:font w:name="Aptos Light">
    <w:charset w:val="00"/>
    <w:family w:val="swiss"/>
    <w:pitch w:val="variable"/>
    <w:sig w:usb0="20000287" w:usb1="00000003" w:usb2="00000000" w:usb3="00000000" w:csb0="0000019F" w:csb1="00000000"/>
  </w:font>
  <w:font w:name="Aptos SemiBold">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ingLiU_MSCS">
    <w:charset w:val="88"/>
    <w:family w:val="roman"/>
    <w:pitch w:val="variable"/>
    <w:sig w:usb0="A00002FF" w:usb1="28CFFCFA" w:usb2="00000016" w:usb3="00000000" w:csb0="00100001" w:csb1="00000000"/>
  </w:font>
  <w:font w:name="DengXian Light">
    <w:altName w:val="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655D" w14:textId="77777777" w:rsidR="006857E6" w:rsidRDefault="006857E6">
    <w:pPr>
      <w:pStyle w:val="Footer"/>
    </w:pPr>
    <w:r>
      <w:t xml:space="preserve">National VET Data Policy |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14</w:t>
        </w:r>
        <w:r>
          <w:rPr>
            <w:noProof/>
          </w:rPr>
          <w:fldChar w:fldCharType="end"/>
        </w:r>
      </w:sdtContent>
    </w:sdt>
  </w:p>
  <w:p w14:paraId="5371723B" w14:textId="77777777" w:rsidR="006857E6" w:rsidRDefault="006857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4A035" w14:textId="79CFEE1B" w:rsidR="00B44A48" w:rsidRPr="007B02C2" w:rsidRDefault="007B02C2" w:rsidP="007B02C2">
    <w:pPr>
      <w:spacing w:before="0" w:after="0"/>
      <w:ind w:right="1417"/>
      <w:jc w:val="right"/>
    </w:pPr>
    <w:r w:rsidRPr="00A227C1">
      <w:rPr>
        <w:b/>
        <w:bCs/>
        <w:noProof/>
      </w:rPr>
      <w:drawing>
        <wp:anchor distT="0" distB="0" distL="114300" distR="114300" simplePos="0" relativeHeight="251658240" behindDoc="1" locked="0" layoutInCell="1" allowOverlap="1" wp14:anchorId="1C048F2C" wp14:editId="0CC7CE6D">
          <wp:simplePos x="0" y="0"/>
          <wp:positionH relativeFrom="page">
            <wp:posOffset>5991225</wp:posOffset>
          </wp:positionH>
          <wp:positionV relativeFrom="paragraph">
            <wp:posOffset>-26035</wp:posOffset>
          </wp:positionV>
          <wp:extent cx="1569600" cy="216000"/>
          <wp:effectExtent l="0" t="0" r="0" b="0"/>
          <wp:wrapNone/>
          <wp:docPr id="849416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4164"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69600" cy="216000"/>
                  </a:xfrm>
                  <a:prstGeom prst="rect">
                    <a:avLst/>
                  </a:prstGeom>
                </pic:spPr>
              </pic:pic>
            </a:graphicData>
          </a:graphic>
          <wp14:sizeRelH relativeFrom="page">
            <wp14:pctWidth>0</wp14:pctWidth>
          </wp14:sizeRelH>
          <wp14:sizeRelV relativeFrom="page">
            <wp14:pctHeight>0</wp14:pctHeight>
          </wp14:sizeRelV>
        </wp:anchor>
      </w:drawing>
    </w:r>
    <w:r w:rsidR="00E957C1">
      <w:rPr>
        <w:b/>
        <w:bCs/>
        <w:noProof/>
      </w:rPr>
      <w:t>National VET Data Policy</w:t>
    </w:r>
    <w:r w:rsidR="00A227C1" w:rsidRPr="00A227C1">
      <w:rPr>
        <w:noProof/>
      </w:rPr>
      <w:t xml:space="preserve"> </w:t>
    </w:r>
    <w:r w:rsidRPr="00E32D9E">
      <w:rPr>
        <w:i/>
        <w:iCs/>
      </w:rPr>
      <w:t> </w:t>
    </w:r>
    <w:r w:rsidRPr="007B02C2">
      <w:rPr>
        <w:color w:val="055044" w:themeColor="text2"/>
      </w:rPr>
      <w:t>|</w:t>
    </w:r>
    <w:r w:rsidRPr="00E32D9E">
      <w:rPr>
        <w:i/>
        <w:iCs/>
      </w:rPr>
      <w:t> </w:t>
    </w:r>
    <w:r w:rsidRPr="000C4CC4">
      <w:rPr>
        <w:b/>
        <w:bCs/>
      </w:rPr>
      <w:fldChar w:fldCharType="begin"/>
    </w:r>
    <w:r w:rsidRPr="000C4CC4">
      <w:rPr>
        <w:b/>
        <w:bCs/>
      </w:rPr>
      <w:instrText xml:space="preserve"> PAGE   \* MERGEFORMAT </w:instrText>
    </w:r>
    <w:r w:rsidRPr="000C4CC4">
      <w:rPr>
        <w:b/>
        <w:bCs/>
      </w:rPr>
      <w:fldChar w:fldCharType="separate"/>
    </w:r>
    <w:r w:rsidRPr="000C4CC4">
      <w:rPr>
        <w:b/>
        <w:bCs/>
      </w:rPr>
      <w:t>2</w:t>
    </w:r>
    <w:r w:rsidRPr="000C4CC4">
      <w:rPr>
        <w:b/>
        <w:bCs/>
        <w:noProof/>
      </w:rPr>
      <w:fldChar w:fldCharType="end"/>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CCE06" w14:textId="77777777" w:rsidR="000607D5" w:rsidRDefault="000607D5" w:rsidP="000A6228">
      <w:pPr>
        <w:spacing w:after="0" w:line="240" w:lineRule="auto"/>
      </w:pPr>
      <w:r>
        <w:separator/>
      </w:r>
    </w:p>
  </w:footnote>
  <w:footnote w:type="continuationSeparator" w:id="0">
    <w:p w14:paraId="06875B13" w14:textId="77777777" w:rsidR="000607D5" w:rsidRDefault="000607D5" w:rsidP="000A6228">
      <w:pPr>
        <w:spacing w:after="0" w:line="240" w:lineRule="auto"/>
      </w:pPr>
      <w:r>
        <w:continuationSeparator/>
      </w:r>
    </w:p>
  </w:footnote>
  <w:footnote w:id="1">
    <w:p w14:paraId="0A9E1A1C" w14:textId="061BEE85" w:rsidR="006857E6" w:rsidRDefault="006857E6" w:rsidP="006857E6">
      <w:pPr>
        <w:pStyle w:val="FootnoteText"/>
      </w:pPr>
      <w:r>
        <w:rPr>
          <w:rStyle w:val="FootnoteReference"/>
        </w:rPr>
        <w:footnoteRef/>
      </w:r>
      <w:r>
        <w:t xml:space="preserve"> </w:t>
      </w:r>
      <w:hyperlink r:id="rId1" w:history="1">
        <w:r w:rsidR="00312DF5" w:rsidRPr="00E37A48">
          <w:rPr>
            <w:rStyle w:val="Hyperlink"/>
          </w:rPr>
          <w:t>https://www.dewr.gov.au/national-vet-data/</w:t>
        </w:r>
      </w:hyperlink>
    </w:p>
  </w:footnote>
  <w:footnote w:id="2">
    <w:p w14:paraId="6E5C6D73" w14:textId="77777777" w:rsidR="006857E6" w:rsidRDefault="006857E6" w:rsidP="006857E6">
      <w:pPr>
        <w:pStyle w:val="FootnoteText"/>
      </w:pPr>
      <w:r>
        <w:rPr>
          <w:rStyle w:val="FootnoteReference"/>
        </w:rPr>
        <w:footnoteRef/>
      </w:r>
      <w:r>
        <w:t xml:space="preserve"> </w:t>
      </w:r>
      <w:hyperlink r:id="rId2" w:history="1">
        <w:r w:rsidRPr="00D32546">
          <w:rPr>
            <w:rStyle w:val="Hyperlink"/>
          </w:rPr>
          <w:t>www.ncver.edu.au/rto-hub/statistical-standard-software/standard-enrolment-questions-example-form</w:t>
        </w:r>
      </w:hyperlink>
      <w:r>
        <w:t xml:space="preserve"> </w:t>
      </w:r>
    </w:p>
  </w:footnote>
  <w:footnote w:id="3">
    <w:p w14:paraId="6ADFC757" w14:textId="77777777" w:rsidR="006857E6" w:rsidRDefault="006857E6" w:rsidP="006857E6">
      <w:pPr>
        <w:pStyle w:val="FootnoteText"/>
      </w:pPr>
      <w:r>
        <w:rPr>
          <w:rStyle w:val="FootnoteReference"/>
        </w:rPr>
        <w:footnoteRef/>
      </w:r>
      <w:r>
        <w:t xml:space="preserve"> </w:t>
      </w:r>
      <w:hyperlink r:id="rId3" w:history="1">
        <w:r w:rsidRPr="00D14385">
          <w:rPr>
            <w:rStyle w:val="Hyperlink"/>
          </w:rPr>
          <w:t>www.ncver.edu.au/research-and-statistics/accessing-vet-data</w:t>
        </w:r>
      </w:hyperlink>
      <w:r>
        <w:t xml:space="preserve"> </w:t>
      </w:r>
    </w:p>
  </w:footnote>
  <w:footnote w:id="4">
    <w:p w14:paraId="25EF4A78" w14:textId="77777777" w:rsidR="006857E6" w:rsidRDefault="006857E6" w:rsidP="006857E6">
      <w:pPr>
        <w:pStyle w:val="FootnoteText"/>
      </w:pPr>
      <w:r>
        <w:rPr>
          <w:rStyle w:val="FootnoteReference"/>
        </w:rPr>
        <w:footnoteRef/>
      </w:r>
      <w:r>
        <w:t xml:space="preserve"> </w:t>
      </w:r>
      <w:hyperlink r:id="rId4" w:history="1">
        <w:r w:rsidRPr="00D14385">
          <w:rPr>
            <w:rStyle w:val="Hyperlink"/>
          </w:rPr>
          <w:t>www.ncver.edu.au/research-and-statistics/accessing-vet-data</w:t>
        </w:r>
      </w:hyperlink>
      <w:r>
        <w:t xml:space="preserve"> </w:t>
      </w:r>
    </w:p>
  </w:footnote>
  <w:footnote w:id="5">
    <w:p w14:paraId="6808ACCA" w14:textId="77777777" w:rsidR="006857E6" w:rsidRDefault="006857E6" w:rsidP="006857E6">
      <w:pPr>
        <w:pStyle w:val="FootnoteText"/>
      </w:pPr>
      <w:r>
        <w:rPr>
          <w:rStyle w:val="FootnoteReference"/>
        </w:rPr>
        <w:footnoteRef/>
      </w:r>
      <w:r>
        <w:t xml:space="preserve"> </w:t>
      </w:r>
      <w:hyperlink r:id="rId5" w:history="1">
        <w:r w:rsidRPr="00D14385">
          <w:rPr>
            <w:rStyle w:val="Hyperlink"/>
          </w:rPr>
          <w:t>www.training.gov.au</w:t>
        </w:r>
      </w:hyperlink>
      <w:r>
        <w:t xml:space="preserve"> </w:t>
      </w:r>
    </w:p>
  </w:footnote>
  <w:footnote w:id="6">
    <w:p w14:paraId="2FD9C15D" w14:textId="52061A53" w:rsidR="006857E6" w:rsidRDefault="006857E6" w:rsidP="006857E6">
      <w:pPr>
        <w:pStyle w:val="FootnoteText"/>
      </w:pPr>
      <w:r>
        <w:rPr>
          <w:rStyle w:val="FootnoteReference"/>
        </w:rPr>
        <w:footnoteRef/>
      </w:r>
      <w:r>
        <w:t xml:space="preserve"> </w:t>
      </w:r>
      <w:hyperlink r:id="rId6" w:history="1">
        <w:r w:rsidR="003D5DEF" w:rsidRPr="00F55D39">
          <w:rPr>
            <w:rStyle w:val="Hyperlink"/>
          </w:rPr>
          <w:t>https://www.usi.gov.au/contact-us/data-requests</w:t>
        </w:r>
      </w:hyperlink>
      <w:r w:rsidR="003D5DEF">
        <w:t xml:space="preserve"> </w:t>
      </w:r>
    </w:p>
  </w:footnote>
  <w:footnote w:id="7">
    <w:p w14:paraId="4FDBC98D" w14:textId="77777777" w:rsidR="006857E6" w:rsidRDefault="006857E6" w:rsidP="006857E6">
      <w:pPr>
        <w:pStyle w:val="FootnoteText"/>
      </w:pPr>
      <w:bookmarkStart w:id="107" w:name="_Hlk57793241"/>
      <w:r>
        <w:rPr>
          <w:rStyle w:val="FootnoteReference"/>
        </w:rPr>
        <w:footnoteRef/>
      </w:r>
      <w:r>
        <w:t xml:space="preserve"> </w:t>
      </w:r>
      <w:hyperlink r:id="rId7" w:history="1">
        <w:r>
          <w:rPr>
            <w:rStyle w:val="Hyperlink"/>
          </w:rPr>
          <w:t>https://www.usi.gov.au/about-us/data-requests</w:t>
        </w:r>
      </w:hyperlink>
      <w:r>
        <w:t xml:space="preserve"> </w:t>
      </w:r>
    </w:p>
    <w:bookmarkEnd w:id="107"/>
  </w:footnote>
  <w:footnote w:id="8">
    <w:p w14:paraId="3DD00BFA" w14:textId="77777777" w:rsidR="006857E6" w:rsidRDefault="006857E6" w:rsidP="006857E6">
      <w:pPr>
        <w:pStyle w:val="FootnoteText"/>
      </w:pPr>
      <w:r>
        <w:rPr>
          <w:rStyle w:val="FootnoteReference"/>
        </w:rPr>
        <w:footnoteRef/>
      </w:r>
      <w:r>
        <w:t xml:space="preserve"> </w:t>
      </w:r>
      <w:hyperlink r:id="rId8" w:history="1">
        <w:r w:rsidRPr="00D14385">
          <w:rPr>
            <w:rStyle w:val="Hyperlink"/>
          </w:rPr>
          <w:t>www.ncver.edu.au/research-and-statistics/accessing-vet-data</w:t>
        </w:r>
      </w:hyperlink>
      <w:r>
        <w:t xml:space="preserve"> </w:t>
      </w:r>
    </w:p>
  </w:footnote>
  <w:footnote w:id="9">
    <w:p w14:paraId="716842EB" w14:textId="77777777" w:rsidR="006857E6" w:rsidRDefault="006857E6" w:rsidP="006857E6">
      <w:pPr>
        <w:pStyle w:val="FootnoteText"/>
      </w:pPr>
      <w:r>
        <w:rPr>
          <w:rStyle w:val="FootnoteReference"/>
        </w:rPr>
        <w:footnoteRef/>
      </w:r>
      <w:r>
        <w:t xml:space="preserve"> </w:t>
      </w:r>
      <w:hyperlink r:id="rId9" w:history="1">
        <w:r w:rsidRPr="00D14385">
          <w:rPr>
            <w:rStyle w:val="Hyperlink"/>
          </w:rPr>
          <w:t>www.ncver.edu.au/research-and-statistics/accessing-vet-data</w:t>
        </w:r>
      </w:hyperlink>
      <w:r>
        <w:t xml:space="preserve"> </w:t>
      </w:r>
    </w:p>
  </w:footnote>
  <w:footnote w:id="10">
    <w:p w14:paraId="47DC2E0D" w14:textId="77777777" w:rsidR="006857E6" w:rsidRDefault="006857E6" w:rsidP="006857E6">
      <w:pPr>
        <w:pStyle w:val="FootnoteText"/>
      </w:pPr>
      <w:r>
        <w:rPr>
          <w:rStyle w:val="FootnoteReference"/>
        </w:rPr>
        <w:footnoteRef/>
      </w:r>
      <w:r>
        <w:t xml:space="preserve"> </w:t>
      </w:r>
      <w:hyperlink r:id="rId10" w:history="1">
        <w:r w:rsidRPr="00D14385">
          <w:rPr>
            <w:rStyle w:val="Hyperlink"/>
          </w:rPr>
          <w:t>www.ncver.edu.au/research-and-statistics/services-and-charges-data-and-library-information</w:t>
        </w:r>
      </w:hyperlink>
      <w:r>
        <w:t xml:space="preserve"> </w:t>
      </w:r>
    </w:p>
  </w:footnote>
  <w:footnote w:id="11">
    <w:p w14:paraId="64DF8C27" w14:textId="77777777" w:rsidR="006857E6" w:rsidRDefault="006857E6" w:rsidP="006857E6">
      <w:pPr>
        <w:pStyle w:val="FootnoteText"/>
      </w:pPr>
      <w:r>
        <w:rPr>
          <w:rStyle w:val="FootnoteReference"/>
        </w:rPr>
        <w:footnoteRef/>
      </w:r>
      <w:r>
        <w:t xml:space="preserve"> </w:t>
      </w:r>
      <w:hyperlink r:id="rId11" w:history="1">
        <w:r>
          <w:rPr>
            <w:rStyle w:val="Hyperlink"/>
          </w:rPr>
          <w:t>www.statisticaldataintegration.abs.gov.au/</w:t>
        </w:r>
      </w:hyperlink>
      <w:r>
        <w:t xml:space="preserve"> </w:t>
      </w:r>
    </w:p>
  </w:footnote>
  <w:footnote w:id="12">
    <w:p w14:paraId="6F108F6E" w14:textId="77777777" w:rsidR="006857E6" w:rsidRDefault="006857E6" w:rsidP="006857E6">
      <w:pPr>
        <w:pStyle w:val="FootnoteText"/>
      </w:pPr>
      <w:r>
        <w:rPr>
          <w:rStyle w:val="FootnoteReference"/>
        </w:rPr>
        <w:footnoteRef/>
      </w:r>
      <w:r>
        <w:t xml:space="preserve"> </w:t>
      </w:r>
      <w:hyperlink r:id="rId12" w:history="1">
        <w:r>
          <w:rPr>
            <w:rStyle w:val="Hyperlink"/>
          </w:rPr>
          <w:t>https://www.oaic.gov.au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7380E" w14:textId="77777777" w:rsidR="00684154" w:rsidRPr="001D5946" w:rsidRDefault="00684154" w:rsidP="001D59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B3663D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F31231"/>
    <w:multiLevelType w:val="multilevel"/>
    <w:tmpl w:val="F4F61962"/>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26639A"/>
    <w:multiLevelType w:val="multilevel"/>
    <w:tmpl w:val="04BCEEBE"/>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056B66"/>
    <w:multiLevelType w:val="multilevel"/>
    <w:tmpl w:val="EDA2E85C"/>
    <w:lvl w:ilvl="0">
      <w:start w:val="1"/>
      <w:numFmt w:val="decimal"/>
      <w:lvlText w:val="%1"/>
      <w:lvlJc w:val="left"/>
      <w:pPr>
        <w:ind w:left="357" w:hanging="357"/>
      </w:pPr>
      <w:rPr>
        <w:rFonts w:hint="default"/>
      </w:rPr>
    </w:lvl>
    <w:lvl w:ilvl="1">
      <w:start w:val="1"/>
      <w:numFmt w:val="lowerLetter"/>
      <w:lvlText w:val="%2"/>
      <w:lvlJc w:val="left"/>
      <w:pPr>
        <w:ind w:left="778"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108332AB"/>
    <w:multiLevelType w:val="multilevel"/>
    <w:tmpl w:val="34925736"/>
    <w:lvl w:ilvl="0">
      <w:start w:val="1"/>
      <w:numFmt w:val="decimal"/>
      <w:lvlText w:val="%1"/>
      <w:lvlJc w:val="left"/>
      <w:pPr>
        <w:ind w:left="357" w:hanging="357"/>
      </w:pPr>
      <w:rPr>
        <w:rFonts w:hint="default"/>
      </w:rPr>
    </w:lvl>
    <w:lvl w:ilvl="1">
      <w:start w:val="1"/>
      <w:numFmt w:val="lowerLetter"/>
      <w:lvlText w:val="%2"/>
      <w:lvlJc w:val="left"/>
      <w:pPr>
        <w:ind w:left="778"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157457"/>
    <w:multiLevelType w:val="multilevel"/>
    <w:tmpl w:val="4DC639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12C77C7"/>
    <w:multiLevelType w:val="multilevel"/>
    <w:tmpl w:val="41224A36"/>
    <w:styleLink w:val="Tablestyle"/>
    <w:lvl w:ilvl="0">
      <w:start w:val="1"/>
      <w:numFmt w:val="bullet"/>
      <w:lvlText w:val=""/>
      <w:lvlJc w:val="left"/>
      <w:pPr>
        <w:ind w:left="340" w:hanging="340"/>
      </w:pPr>
      <w:rPr>
        <w:rFonts w:ascii="Segoe Fluent Icons" w:hAnsi="Segoe Fluent Icons" w:hint="default"/>
        <w:color w:val="149B9E" w:themeColor="accent3"/>
        <w:sz w:val="20"/>
        <w:szCs w:val="24"/>
      </w:rPr>
    </w:lvl>
    <w:lvl w:ilvl="1">
      <w:start w:val="1"/>
      <w:numFmt w:val="bullet"/>
      <w:lvlText w:val=""/>
      <w:lvlJc w:val="left"/>
      <w:pPr>
        <w:tabs>
          <w:tab w:val="num" w:pos="624"/>
        </w:tabs>
        <w:ind w:left="624" w:hanging="284"/>
      </w:pPr>
      <w:rPr>
        <w:rFonts w:ascii="Symbol" w:hAnsi="Symbol" w:hint="default"/>
        <w:color w:val="4CBFAD" w:themeColor="background2"/>
      </w:rPr>
    </w:lvl>
    <w:lvl w:ilvl="2">
      <w:start w:val="1"/>
      <w:numFmt w:val="bullet"/>
      <w:lvlText w:val="–"/>
      <w:lvlJc w:val="left"/>
      <w:pPr>
        <w:tabs>
          <w:tab w:val="num" w:pos="907"/>
        </w:tabs>
        <w:ind w:left="907" w:hanging="227"/>
      </w:pPr>
      <w:rPr>
        <w:rFonts w:ascii="Aptos" w:hAnsi="Aptos" w:hint="default"/>
        <w:color w:val="4CBFAD" w:themeColor="background2"/>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131C5B9C"/>
    <w:multiLevelType w:val="multilevel"/>
    <w:tmpl w:val="DB481166"/>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1" w15:restartNumberingAfterBreak="0">
    <w:nsid w:val="18FF1AB7"/>
    <w:multiLevelType w:val="multilevel"/>
    <w:tmpl w:val="F632833A"/>
    <w:name w:val="EDU - Bullet List"/>
    <w:lvl w:ilvl="0">
      <w:start w:val="1"/>
      <w:numFmt w:val="bullet"/>
      <w:pStyle w:val="ListBullet1"/>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E2C3C3C"/>
    <w:multiLevelType w:val="multilevel"/>
    <w:tmpl w:val="FAB6A690"/>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562ED1"/>
    <w:multiLevelType w:val="hybridMultilevel"/>
    <w:tmpl w:val="7FBA7986"/>
    <w:lvl w:ilvl="0" w:tplc="0C090001">
      <w:start w:val="1"/>
      <w:numFmt w:val="bullet"/>
      <w:lvlText w:val=""/>
      <w:lvlJc w:val="left"/>
      <w:pPr>
        <w:ind w:left="1003" w:hanging="360"/>
      </w:pPr>
      <w:rPr>
        <w:rFonts w:ascii="Symbol" w:hAnsi="Symbol"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14" w15:restartNumberingAfterBreak="0">
    <w:nsid w:val="25590D3A"/>
    <w:multiLevelType w:val="multilevel"/>
    <w:tmpl w:val="E056CF72"/>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5" w15:restartNumberingAfterBreak="0">
    <w:nsid w:val="2B435C0A"/>
    <w:multiLevelType w:val="multilevel"/>
    <w:tmpl w:val="550C1D22"/>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E622260"/>
    <w:multiLevelType w:val="multilevel"/>
    <w:tmpl w:val="72A82CF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E646829"/>
    <w:multiLevelType w:val="multilevel"/>
    <w:tmpl w:val="714C00B0"/>
    <w:name w:val="EDU - List Number"/>
    <w:lvl w:ilvl="0">
      <w:start w:val="1"/>
      <w:numFmt w:val="decimal"/>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EFB15DC"/>
    <w:multiLevelType w:val="multilevel"/>
    <w:tmpl w:val="39328DDE"/>
    <w:styleLink w:val="ListBullet-ListStyle"/>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lvlText w:val="–"/>
      <w:lvlJc w:val="left"/>
      <w:pPr>
        <w:ind w:left="567" w:hanging="283"/>
      </w:pPr>
      <w:rPr>
        <w:rFonts w:ascii="Calibri" w:hAnsi="Calibri" w:hint="default"/>
        <w:color w:val="auto"/>
      </w:rPr>
    </w:lvl>
    <w:lvl w:ilvl="2">
      <w:start w:val="1"/>
      <w:numFmt w:val="bullet"/>
      <w:lvlText w:val="○"/>
      <w:lvlJc w:val="left"/>
      <w:pPr>
        <w:ind w:left="851" w:hanging="284"/>
      </w:pPr>
      <w:rPr>
        <w:rFonts w:ascii="Courier New" w:hAnsi="Courier New" w:hint="default"/>
        <w:color w:val="auto"/>
      </w:rPr>
    </w:lvl>
    <w:lvl w:ilvl="3">
      <w:start w:val="1"/>
      <w:numFmt w:val="bullet"/>
      <w:lvlText w:val=""/>
      <w:lvlJc w:val="left"/>
      <w:pPr>
        <w:ind w:left="1134" w:hanging="283"/>
      </w:pPr>
      <w:rPr>
        <w:rFonts w:ascii="Wingdings 2" w:hAnsi="Wingdings 2" w:hint="default"/>
        <w:color w:val="auto"/>
      </w:rPr>
    </w:lvl>
    <w:lvl w:ilvl="4">
      <w:start w:val="1"/>
      <w:numFmt w:val="none"/>
      <w:lvlText w:val=""/>
      <w:lvlJc w:val="left"/>
      <w:pPr>
        <w:ind w:left="1134" w:firstLine="0"/>
      </w:pPr>
      <w:rPr>
        <w:rFonts w:hint="default"/>
      </w:rPr>
    </w:lvl>
    <w:lvl w:ilvl="5">
      <w:start w:val="1"/>
      <w:numFmt w:val="none"/>
      <w:lvlText w:val=""/>
      <w:lvlJc w:val="lef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abstractNum w:abstractNumId="19" w15:restartNumberingAfterBreak="0">
    <w:nsid w:val="32797C98"/>
    <w:multiLevelType w:val="multilevel"/>
    <w:tmpl w:val="0818CF8E"/>
    <w:lvl w:ilvl="0">
      <w:start w:val="1"/>
      <w:numFmt w:val="decimal"/>
      <w:lvlText w:val="%1."/>
      <w:lvlJc w:val="left"/>
      <w:pPr>
        <w:ind w:left="360" w:hanging="360"/>
      </w:pPr>
      <w:rPr>
        <w:rFonts w:hint="default"/>
      </w:rPr>
    </w:lvl>
    <w:lvl w:ilvl="1">
      <w:start w:val="1"/>
      <w:numFmt w:val="decimal"/>
      <w:lvlText w:val="1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4A96A34"/>
    <w:multiLevelType w:val="multilevel"/>
    <w:tmpl w:val="EDA2E85C"/>
    <w:lvl w:ilvl="0">
      <w:start w:val="1"/>
      <w:numFmt w:val="decimal"/>
      <w:lvlText w:val="%1"/>
      <w:lvlJc w:val="left"/>
      <w:pPr>
        <w:ind w:left="357" w:hanging="357"/>
      </w:pPr>
      <w:rPr>
        <w:rFonts w:hint="default"/>
      </w:rPr>
    </w:lvl>
    <w:lvl w:ilvl="1">
      <w:start w:val="1"/>
      <w:numFmt w:val="lowerLetter"/>
      <w:lvlText w:val="%2"/>
      <w:lvlJc w:val="left"/>
      <w:pPr>
        <w:ind w:left="778"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C948B7"/>
    <w:multiLevelType w:val="multilevel"/>
    <w:tmpl w:val="17881366"/>
    <w:lvl w:ilvl="0">
      <w:start w:val="1"/>
      <w:numFmt w:val="decimal"/>
      <w:lvlText w:val="%1."/>
      <w:lvlJc w:val="left"/>
      <w:pPr>
        <w:ind w:left="360" w:hanging="360"/>
      </w:pPr>
      <w:rPr>
        <w:rFonts w:hint="default"/>
      </w:rPr>
    </w:lvl>
    <w:lvl w:ilvl="1">
      <w:start w:val="1"/>
      <w:numFmt w:val="decimal"/>
      <w:lvlText w:val="12.%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5BB7361"/>
    <w:multiLevelType w:val="multilevel"/>
    <w:tmpl w:val="71381008"/>
    <w:lvl w:ilvl="0">
      <w:start w:val="1"/>
      <w:numFmt w:val="decimal"/>
      <w:lvlText w:val="%1"/>
      <w:lvlJc w:val="left"/>
      <w:pPr>
        <w:ind w:left="357" w:hanging="357"/>
      </w:pPr>
      <w:rPr>
        <w:rFonts w:hint="default"/>
      </w:rPr>
    </w:lvl>
    <w:lvl w:ilvl="1">
      <w:start w:val="1"/>
      <w:numFmt w:val="lowerLetter"/>
      <w:lvlText w:val="%2"/>
      <w:lvlJc w:val="left"/>
      <w:pPr>
        <w:ind w:left="778"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702C9E"/>
    <w:multiLevelType w:val="hybridMultilevel"/>
    <w:tmpl w:val="0BA06F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F97736"/>
    <w:multiLevelType w:val="multilevel"/>
    <w:tmpl w:val="C8E6D9BC"/>
    <w:lvl w:ilvl="0">
      <w:start w:val="1"/>
      <w:numFmt w:val="decimal"/>
      <w:lvlText w:val="%1"/>
      <w:lvlJc w:val="left"/>
      <w:pPr>
        <w:ind w:left="357" w:hanging="357"/>
      </w:pPr>
      <w:rPr>
        <w:rFonts w:hint="default"/>
      </w:rPr>
    </w:lvl>
    <w:lvl w:ilvl="1">
      <w:start w:val="2"/>
      <w:numFmt w:val="lowerLetter"/>
      <w:lvlText w:val="%2"/>
      <w:lvlJc w:val="left"/>
      <w:pPr>
        <w:ind w:left="778"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4360274"/>
    <w:multiLevelType w:val="multilevel"/>
    <w:tmpl w:val="0E0A017E"/>
    <w:lvl w:ilvl="0">
      <w:start w:val="1"/>
      <w:numFmt w:val="decimal"/>
      <w:lvlText w:val="%1"/>
      <w:lvlJc w:val="left"/>
      <w:pPr>
        <w:ind w:left="357" w:hanging="357"/>
      </w:pPr>
      <w:rPr>
        <w:rFonts w:hint="default"/>
      </w:rPr>
    </w:lvl>
    <w:lvl w:ilvl="1">
      <w:start w:val="2"/>
      <w:numFmt w:val="lowerLetter"/>
      <w:lvlText w:val="%2"/>
      <w:lvlJc w:val="left"/>
      <w:pPr>
        <w:ind w:left="778"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567471B"/>
    <w:multiLevelType w:val="multilevel"/>
    <w:tmpl w:val="1AD012A0"/>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8A92F53"/>
    <w:multiLevelType w:val="multilevel"/>
    <w:tmpl w:val="67942318"/>
    <w:lvl w:ilvl="0">
      <w:start w:val="1"/>
      <w:numFmt w:val="decimal"/>
      <w:lvlText w:val="%1"/>
      <w:lvlJc w:val="left"/>
      <w:pPr>
        <w:ind w:left="357" w:hanging="357"/>
      </w:pPr>
      <w:rPr>
        <w:rFonts w:hint="default"/>
      </w:rPr>
    </w:lvl>
    <w:lvl w:ilvl="1">
      <w:start w:val="1"/>
      <w:numFmt w:val="lowerLetter"/>
      <w:lvlText w:val="%2"/>
      <w:lvlJc w:val="left"/>
      <w:pPr>
        <w:ind w:left="778"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918638F"/>
    <w:multiLevelType w:val="multilevel"/>
    <w:tmpl w:val="56183A3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0523196"/>
    <w:multiLevelType w:val="multilevel"/>
    <w:tmpl w:val="43D6CE14"/>
    <w:lvl w:ilvl="0">
      <w:start w:val="1"/>
      <w:numFmt w:val="decimal"/>
      <w:lvlText w:val="%1."/>
      <w:lvlJc w:val="left"/>
      <w:pPr>
        <w:ind w:left="360" w:hanging="360"/>
      </w:pPr>
      <w:rPr>
        <w:rFonts w:hint="default"/>
      </w:rPr>
    </w:lvl>
    <w:lvl w:ilvl="1">
      <w:start w:val="1"/>
      <w:numFmt w:val="decimal"/>
      <w:lvlText w:val="2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075680B"/>
    <w:multiLevelType w:val="multilevel"/>
    <w:tmpl w:val="EDA2E85C"/>
    <w:lvl w:ilvl="0">
      <w:start w:val="1"/>
      <w:numFmt w:val="decimal"/>
      <w:lvlText w:val="%1"/>
      <w:lvlJc w:val="left"/>
      <w:pPr>
        <w:ind w:left="357" w:hanging="357"/>
      </w:pPr>
      <w:rPr>
        <w:rFonts w:hint="default"/>
      </w:rPr>
    </w:lvl>
    <w:lvl w:ilvl="1">
      <w:start w:val="1"/>
      <w:numFmt w:val="lowerLetter"/>
      <w:lvlText w:val="%2"/>
      <w:lvlJc w:val="left"/>
      <w:pPr>
        <w:ind w:left="778"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28B6615"/>
    <w:multiLevelType w:val="multilevel"/>
    <w:tmpl w:val="5FFE30E2"/>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71175A8"/>
    <w:multiLevelType w:val="multilevel"/>
    <w:tmpl w:val="13AE5FE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B371FF6"/>
    <w:multiLevelType w:val="multilevel"/>
    <w:tmpl w:val="6A968B5E"/>
    <w:name w:val="EDU - Alpha List"/>
    <w:lvl w:ilvl="0">
      <w:start w:val="1"/>
      <w:numFmt w:val="decimal"/>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BF226C0"/>
    <w:multiLevelType w:val="multilevel"/>
    <w:tmpl w:val="CAE0A698"/>
    <w:lvl w:ilvl="0">
      <w:start w:val="1"/>
      <w:numFmt w:val="decimal"/>
      <w:lvlText w:val="%1"/>
      <w:lvlJc w:val="left"/>
      <w:pPr>
        <w:ind w:left="357" w:hanging="357"/>
      </w:pPr>
      <w:rPr>
        <w:rFonts w:hint="default"/>
      </w:rPr>
    </w:lvl>
    <w:lvl w:ilvl="1">
      <w:start w:val="1"/>
      <w:numFmt w:val="lowerLetter"/>
      <w:lvlText w:val="%2"/>
      <w:lvlJc w:val="left"/>
      <w:pPr>
        <w:ind w:left="778"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5C807503"/>
    <w:multiLevelType w:val="multilevel"/>
    <w:tmpl w:val="E4BCBC8E"/>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EB631FD"/>
    <w:multiLevelType w:val="multilevel"/>
    <w:tmpl w:val="D9705FD4"/>
    <w:lvl w:ilvl="0">
      <w:start w:val="1"/>
      <w:numFmt w:val="decimal"/>
      <w:lvlText w:val="%1."/>
      <w:lvlJc w:val="left"/>
      <w:pPr>
        <w:ind w:left="360" w:hanging="360"/>
      </w:pPr>
      <w:rPr>
        <w:rFonts w:hint="default"/>
      </w:rPr>
    </w:lvl>
    <w:lvl w:ilvl="1">
      <w:start w:val="2"/>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1066794"/>
    <w:multiLevelType w:val="multilevel"/>
    <w:tmpl w:val="39328DDE"/>
    <w:numStyleLink w:val="ListBullet-ListStyle"/>
  </w:abstractNum>
  <w:abstractNum w:abstractNumId="39" w15:restartNumberingAfterBreak="0">
    <w:nsid w:val="633B24A0"/>
    <w:multiLevelType w:val="multilevel"/>
    <w:tmpl w:val="13AAC8E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6867B09"/>
    <w:multiLevelType w:val="multilevel"/>
    <w:tmpl w:val="B2F273FE"/>
    <w:styleLink w:val="ListNumber-ListStyle"/>
    <w:lvl w:ilvl="0">
      <w:start w:val="1"/>
      <w:numFmt w:val="decimal"/>
      <w:pStyle w:val="ListNumber"/>
      <w:lvlText w:val="%1."/>
      <w:lvlJc w:val="left"/>
      <w:pPr>
        <w:ind w:left="397" w:hanging="397"/>
      </w:pPr>
      <w:rPr>
        <w:rFonts w:hint="default"/>
      </w:rPr>
    </w:lvl>
    <w:lvl w:ilvl="1">
      <w:start w:val="1"/>
      <w:numFmt w:val="decimal"/>
      <w:lvlText w:val="%1.%2."/>
      <w:lvlJc w:val="left"/>
      <w:pPr>
        <w:ind w:left="1021" w:hanging="624"/>
      </w:pPr>
      <w:rPr>
        <w:rFonts w:hint="default"/>
      </w:rPr>
    </w:lvl>
    <w:lvl w:ilvl="2">
      <w:start w:val="1"/>
      <w:numFmt w:val="decimal"/>
      <w:lvlText w:val="%1.%2.%3."/>
      <w:lvlJc w:val="left"/>
      <w:pPr>
        <w:ind w:left="1871" w:hanging="850"/>
      </w:pPr>
      <w:rPr>
        <w:rFonts w:hint="default"/>
      </w:rPr>
    </w:lvl>
    <w:lvl w:ilvl="3">
      <w:start w:val="1"/>
      <w:numFmt w:val="decimal"/>
      <w:lvlText w:val="%1.%2.%3.%4."/>
      <w:lvlJc w:val="left"/>
      <w:pPr>
        <w:ind w:left="3005" w:hanging="1134"/>
      </w:pPr>
      <w:rPr>
        <w:rFonts w:hint="default"/>
      </w:rPr>
    </w:lvl>
    <w:lvl w:ilvl="4">
      <w:start w:val="1"/>
      <w:numFmt w:val="none"/>
      <w:lvlText w:val=""/>
      <w:lvlJc w:val="left"/>
      <w:pPr>
        <w:tabs>
          <w:tab w:val="num" w:pos="3005"/>
        </w:tabs>
        <w:ind w:left="3005" w:firstLine="0"/>
      </w:pPr>
      <w:rPr>
        <w:rFonts w:hint="default"/>
      </w:rPr>
    </w:lvl>
    <w:lvl w:ilvl="5">
      <w:start w:val="1"/>
      <w:numFmt w:val="none"/>
      <w:lvlText w:val=""/>
      <w:lvlJc w:val="left"/>
      <w:pPr>
        <w:tabs>
          <w:tab w:val="num" w:pos="3005"/>
        </w:tabs>
        <w:ind w:left="3005" w:firstLine="0"/>
      </w:pPr>
      <w:rPr>
        <w:rFonts w:hint="default"/>
      </w:rPr>
    </w:lvl>
    <w:lvl w:ilvl="6">
      <w:start w:val="1"/>
      <w:numFmt w:val="none"/>
      <w:lvlText w:val=""/>
      <w:lvlJc w:val="left"/>
      <w:pPr>
        <w:tabs>
          <w:tab w:val="num" w:pos="3005"/>
        </w:tabs>
        <w:ind w:left="3005" w:firstLine="0"/>
      </w:pPr>
      <w:rPr>
        <w:rFonts w:hint="default"/>
      </w:rPr>
    </w:lvl>
    <w:lvl w:ilvl="7">
      <w:start w:val="1"/>
      <w:numFmt w:val="none"/>
      <w:lvlText w:val=""/>
      <w:lvlJc w:val="left"/>
      <w:pPr>
        <w:tabs>
          <w:tab w:val="num" w:pos="3005"/>
        </w:tabs>
        <w:ind w:left="3005" w:firstLine="0"/>
      </w:pPr>
      <w:rPr>
        <w:rFonts w:hint="default"/>
      </w:rPr>
    </w:lvl>
    <w:lvl w:ilvl="8">
      <w:start w:val="1"/>
      <w:numFmt w:val="none"/>
      <w:lvlText w:val=""/>
      <w:lvlJc w:val="left"/>
      <w:pPr>
        <w:ind w:left="3005" w:firstLine="0"/>
      </w:pPr>
      <w:rPr>
        <w:rFonts w:hint="default"/>
      </w:rPr>
    </w:lvl>
  </w:abstractNum>
  <w:abstractNum w:abstractNumId="41" w15:restartNumberingAfterBreak="0">
    <w:nsid w:val="669F3ECA"/>
    <w:multiLevelType w:val="multilevel"/>
    <w:tmpl w:val="67C4226A"/>
    <w:styleLink w:val="ListAlpha-ListStyle"/>
    <w:lvl w:ilvl="0">
      <w:start w:val="1"/>
      <w:numFmt w:val="decimal"/>
      <w:pStyle w:val="Lis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bullet"/>
      <w:lvlText w:val="–"/>
      <w:lvlJc w:val="left"/>
      <w:pPr>
        <w:ind w:left="1588" w:hanging="397"/>
      </w:pPr>
      <w:rPr>
        <w:rFonts w:ascii="Calibri" w:hAnsi="Calibri" w:hint="default"/>
        <w:color w:val="auto"/>
      </w:rPr>
    </w:lvl>
    <w:lvl w:ilvl="4">
      <w:start w:val="1"/>
      <w:numFmt w:val="none"/>
      <w:lvlText w:val=""/>
      <w:lvlJc w:val="left"/>
      <w:pPr>
        <w:ind w:left="1588" w:firstLine="0"/>
      </w:pPr>
      <w:rPr>
        <w:rFonts w:hint="default"/>
      </w:rPr>
    </w:lvl>
    <w:lvl w:ilvl="5">
      <w:start w:val="1"/>
      <w:numFmt w:val="none"/>
      <w:lvlText w:val=""/>
      <w:lvlJc w:val="left"/>
      <w:pPr>
        <w:ind w:left="1588" w:firstLine="0"/>
      </w:pPr>
      <w:rPr>
        <w:rFonts w:hint="default"/>
      </w:rPr>
    </w:lvl>
    <w:lvl w:ilvl="6">
      <w:start w:val="1"/>
      <w:numFmt w:val="none"/>
      <w:lvlText w:val=""/>
      <w:lvlJc w:val="left"/>
      <w:pPr>
        <w:ind w:left="1588" w:firstLine="0"/>
      </w:pPr>
      <w:rPr>
        <w:rFonts w:hint="default"/>
      </w:rPr>
    </w:lvl>
    <w:lvl w:ilvl="7">
      <w:start w:val="1"/>
      <w:numFmt w:val="none"/>
      <w:lvlText w:val=""/>
      <w:lvlJc w:val="left"/>
      <w:pPr>
        <w:ind w:left="1588" w:firstLine="0"/>
      </w:pPr>
      <w:rPr>
        <w:rFonts w:hint="default"/>
      </w:rPr>
    </w:lvl>
    <w:lvl w:ilvl="8">
      <w:start w:val="1"/>
      <w:numFmt w:val="none"/>
      <w:lvlText w:val=""/>
      <w:lvlJc w:val="left"/>
      <w:pPr>
        <w:ind w:left="1588" w:firstLine="0"/>
      </w:pPr>
      <w:rPr>
        <w:rFonts w:hint="default"/>
      </w:rPr>
    </w:lvl>
  </w:abstractNum>
  <w:abstractNum w:abstractNumId="42" w15:restartNumberingAfterBreak="0">
    <w:nsid w:val="68AE2EAA"/>
    <w:multiLevelType w:val="multilevel"/>
    <w:tmpl w:val="67C4226A"/>
    <w:numStyleLink w:val="ListAlpha-ListStyle"/>
  </w:abstractNum>
  <w:abstractNum w:abstractNumId="43" w15:restartNumberingAfterBreak="0">
    <w:nsid w:val="6B0C77C9"/>
    <w:multiLevelType w:val="multilevel"/>
    <w:tmpl w:val="7FB60CA8"/>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5" w15:restartNumberingAfterBreak="0">
    <w:nsid w:val="74DD0C74"/>
    <w:multiLevelType w:val="multilevel"/>
    <w:tmpl w:val="E59AF9AC"/>
    <w:lvl w:ilvl="0">
      <w:start w:val="1"/>
      <w:numFmt w:val="decimal"/>
      <w:lvlText w:val="%1"/>
      <w:lvlJc w:val="left"/>
      <w:pPr>
        <w:ind w:left="357" w:hanging="357"/>
      </w:pPr>
      <w:rPr>
        <w:rFonts w:hint="default"/>
      </w:rPr>
    </w:lvl>
    <w:lvl w:ilvl="1">
      <w:start w:val="2"/>
      <w:numFmt w:val="lowerLetter"/>
      <w:lvlText w:val="%2"/>
      <w:lvlJc w:val="left"/>
      <w:pPr>
        <w:ind w:left="778"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61D751A"/>
    <w:multiLevelType w:val="multilevel"/>
    <w:tmpl w:val="FD3EFD20"/>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8897998"/>
    <w:multiLevelType w:val="multilevel"/>
    <w:tmpl w:val="4B7AD430"/>
    <w:styleLink w:val="Listlevel2"/>
    <w:lvl w:ilvl="0">
      <w:start w:val="1"/>
      <w:numFmt w:val="bullet"/>
      <w:lvlText w:val=""/>
      <w:lvlJc w:val="left"/>
      <w:pPr>
        <w:ind w:left="340" w:hanging="340"/>
      </w:pPr>
      <w:rPr>
        <w:rFonts w:ascii="Segoe Fluent Icons" w:hAnsi="Segoe Fluent Icons" w:hint="default"/>
        <w:color w:val="149B9E" w:themeColor="accent3"/>
        <w:sz w:val="24"/>
        <w:szCs w:val="24"/>
      </w:rPr>
    </w:lvl>
    <w:lvl w:ilvl="1">
      <w:start w:val="1"/>
      <w:numFmt w:val="bullet"/>
      <w:lvlText w:val=""/>
      <w:lvlJc w:val="left"/>
      <w:pPr>
        <w:tabs>
          <w:tab w:val="num" w:pos="624"/>
        </w:tabs>
        <w:ind w:left="624" w:hanging="284"/>
      </w:pPr>
      <w:rPr>
        <w:rFonts w:ascii="Symbol" w:hAnsi="Symbol" w:hint="default"/>
        <w:color w:val="4CBFAD" w:themeColor="background2"/>
      </w:rPr>
    </w:lvl>
    <w:lvl w:ilvl="2">
      <w:start w:val="1"/>
      <w:numFmt w:val="bullet"/>
      <w:lvlText w:val="–"/>
      <w:lvlJc w:val="left"/>
      <w:pPr>
        <w:tabs>
          <w:tab w:val="num" w:pos="907"/>
        </w:tabs>
        <w:ind w:left="907" w:hanging="227"/>
      </w:pPr>
      <w:rPr>
        <w:rFonts w:ascii="Aptos" w:hAnsi="Aptos" w:hint="default"/>
        <w:color w:val="4CBFAD" w:themeColor="background2"/>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8" w15:restartNumberingAfterBreak="0">
    <w:nsid w:val="793D5B73"/>
    <w:multiLevelType w:val="hybridMultilevel"/>
    <w:tmpl w:val="47FE5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9C84520"/>
    <w:multiLevelType w:val="multilevel"/>
    <w:tmpl w:val="772E8A46"/>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E887895"/>
    <w:multiLevelType w:val="multilevel"/>
    <w:tmpl w:val="FB0CA67C"/>
    <w:lvl w:ilvl="0">
      <w:start w:val="1"/>
      <w:numFmt w:val="bullet"/>
      <w:pStyle w:val="ListParagraph"/>
      <w:lvlText w:val=""/>
      <w:lvlJc w:val="left"/>
      <w:pPr>
        <w:ind w:left="340" w:hanging="340"/>
      </w:pPr>
      <w:rPr>
        <w:rFonts w:ascii="Segoe Fluent Icons" w:hAnsi="Segoe Fluent Icons" w:hint="default"/>
        <w:color w:val="149B9E" w:themeColor="accent3"/>
        <w:sz w:val="20"/>
        <w:szCs w:val="24"/>
      </w:rPr>
    </w:lvl>
    <w:lvl w:ilvl="1">
      <w:start w:val="1"/>
      <w:numFmt w:val="bullet"/>
      <w:lvlText w:val=""/>
      <w:lvlJc w:val="left"/>
      <w:pPr>
        <w:tabs>
          <w:tab w:val="num" w:pos="624"/>
        </w:tabs>
        <w:ind w:left="624" w:hanging="284"/>
      </w:pPr>
      <w:rPr>
        <w:rFonts w:ascii="Symbol" w:hAnsi="Symbol" w:hint="default"/>
        <w:color w:val="4CBFAD" w:themeColor="background2"/>
      </w:rPr>
    </w:lvl>
    <w:lvl w:ilvl="2">
      <w:start w:val="1"/>
      <w:numFmt w:val="bullet"/>
      <w:lvlText w:val="–"/>
      <w:lvlJc w:val="left"/>
      <w:pPr>
        <w:tabs>
          <w:tab w:val="num" w:pos="907"/>
        </w:tabs>
        <w:ind w:left="907" w:hanging="227"/>
      </w:pPr>
      <w:rPr>
        <w:rFonts w:ascii="Aptos" w:hAnsi="Aptos" w:hint="default"/>
        <w:color w:val="4CBFAD" w:themeColor="background2"/>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1" w15:restartNumberingAfterBreak="0">
    <w:nsid w:val="7EB07917"/>
    <w:multiLevelType w:val="multilevel"/>
    <w:tmpl w:val="BC327A2A"/>
    <w:lvl w:ilvl="0">
      <w:start w:val="1"/>
      <w:numFmt w:val="decimal"/>
      <w:lvlText w:val="%1"/>
      <w:lvlJc w:val="left"/>
      <w:pPr>
        <w:ind w:left="357" w:hanging="357"/>
      </w:pPr>
      <w:rPr>
        <w:rFonts w:hint="default"/>
      </w:rPr>
    </w:lvl>
    <w:lvl w:ilvl="1">
      <w:start w:val="2"/>
      <w:numFmt w:val="lowerLetter"/>
      <w:lvlText w:val="%2"/>
      <w:lvlJc w:val="left"/>
      <w:pPr>
        <w:ind w:left="778" w:hanging="494"/>
      </w:pPr>
      <w:rPr>
        <w:rFonts w:hint="default"/>
        <w:b w:val="0"/>
        <w:bCs w:val="0"/>
        <w:color w:val="auto"/>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70803065">
    <w:abstractNumId w:val="11"/>
  </w:num>
  <w:num w:numId="2" w16cid:durableId="934556078">
    <w:abstractNumId w:val="17"/>
  </w:num>
  <w:num w:numId="3" w16cid:durableId="657727262">
    <w:abstractNumId w:val="5"/>
  </w:num>
  <w:num w:numId="4" w16cid:durableId="1261833621">
    <w:abstractNumId w:val="44"/>
  </w:num>
  <w:num w:numId="5" w16cid:durableId="147789394">
    <w:abstractNumId w:val="34"/>
  </w:num>
  <w:num w:numId="6" w16cid:durableId="489685936">
    <w:abstractNumId w:val="41"/>
  </w:num>
  <w:num w:numId="7" w16cid:durableId="501630120">
    <w:abstractNumId w:val="18"/>
  </w:num>
  <w:num w:numId="8" w16cid:durableId="1570115469">
    <w:abstractNumId w:val="40"/>
  </w:num>
  <w:num w:numId="9" w16cid:durableId="751700964">
    <w:abstractNumId w:val="42"/>
  </w:num>
  <w:num w:numId="10" w16cid:durableId="36903566">
    <w:abstractNumId w:val="38"/>
  </w:num>
  <w:num w:numId="11" w16cid:durableId="209994671">
    <w:abstractNumId w:val="48"/>
  </w:num>
  <w:num w:numId="12" w16cid:durableId="1430273024">
    <w:abstractNumId w:val="50"/>
  </w:num>
  <w:num w:numId="13" w16cid:durableId="1825387632">
    <w:abstractNumId w:val="47"/>
  </w:num>
  <w:num w:numId="14" w16cid:durableId="1285040317">
    <w:abstractNumId w:val="8"/>
  </w:num>
  <w:num w:numId="15" w16cid:durableId="2132092537">
    <w:abstractNumId w:val="7"/>
  </w:num>
  <w:num w:numId="16" w16cid:durableId="1092430334">
    <w:abstractNumId w:val="20"/>
  </w:num>
  <w:num w:numId="17" w16cid:durableId="10112511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9476831">
    <w:abstractNumId w:val="14"/>
  </w:num>
  <w:num w:numId="19" w16cid:durableId="583030863">
    <w:abstractNumId w:val="37"/>
  </w:num>
  <w:num w:numId="20" w16cid:durableId="474764976">
    <w:abstractNumId w:val="33"/>
  </w:num>
  <w:num w:numId="21" w16cid:durableId="20646722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29005950">
    <w:abstractNumId w:val="32"/>
  </w:num>
  <w:num w:numId="23" w16cid:durableId="18137183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834517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422163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82074589">
    <w:abstractNumId w:val="46"/>
  </w:num>
  <w:num w:numId="27" w16cid:durableId="12098738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006446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909947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40892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71125298">
    <w:abstractNumId w:val="29"/>
  </w:num>
  <w:num w:numId="32" w16cid:durableId="858617249">
    <w:abstractNumId w:val="39"/>
  </w:num>
  <w:num w:numId="33" w16cid:durableId="4780409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89461996">
    <w:abstractNumId w:val="49"/>
  </w:num>
  <w:num w:numId="35" w16cid:durableId="1032073952">
    <w:abstractNumId w:val="16"/>
  </w:num>
  <w:num w:numId="36" w16cid:durableId="1677153287">
    <w:abstractNumId w:val="1"/>
  </w:num>
  <w:num w:numId="37" w16cid:durableId="17989894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67414448">
    <w:abstractNumId w:val="12"/>
  </w:num>
  <w:num w:numId="39" w16cid:durableId="877352883">
    <w:abstractNumId w:val="21"/>
  </w:num>
  <w:num w:numId="40" w16cid:durableId="1772967829">
    <w:abstractNumId w:val="27"/>
  </w:num>
  <w:num w:numId="41" w16cid:durableId="1041786749">
    <w:abstractNumId w:val="9"/>
  </w:num>
  <w:num w:numId="42" w16cid:durableId="1644041521">
    <w:abstractNumId w:val="36"/>
  </w:num>
  <w:num w:numId="43" w16cid:durableId="1573851708">
    <w:abstractNumId w:val="15"/>
  </w:num>
  <w:num w:numId="44" w16cid:durableId="566839956">
    <w:abstractNumId w:val="2"/>
  </w:num>
  <w:num w:numId="45" w16cid:durableId="698165612">
    <w:abstractNumId w:val="43"/>
  </w:num>
  <w:num w:numId="46" w16cid:durableId="252444873">
    <w:abstractNumId w:val="19"/>
  </w:num>
  <w:num w:numId="47" w16cid:durableId="1821800606">
    <w:abstractNumId w:val="30"/>
  </w:num>
  <w:num w:numId="48" w16cid:durableId="539323766">
    <w:abstractNumId w:val="24"/>
  </w:num>
  <w:num w:numId="49" w16cid:durableId="4132053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328834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18213884">
    <w:abstractNumId w:val="22"/>
  </w:num>
  <w:num w:numId="52" w16cid:durableId="2144810936">
    <w:abstractNumId w:val="51"/>
  </w:num>
  <w:num w:numId="53" w16cid:durableId="829905383">
    <w:abstractNumId w:val="6"/>
  </w:num>
  <w:num w:numId="54" w16cid:durableId="1515457143">
    <w:abstractNumId w:val="25"/>
  </w:num>
  <w:num w:numId="55" w16cid:durableId="17313132">
    <w:abstractNumId w:val="35"/>
  </w:num>
  <w:num w:numId="56" w16cid:durableId="64647703">
    <w:abstractNumId w:val="26"/>
  </w:num>
  <w:num w:numId="57" w16cid:durableId="886331774">
    <w:abstractNumId w:val="45"/>
  </w:num>
  <w:num w:numId="58" w16cid:durableId="1618100438">
    <w:abstractNumId w:val="28"/>
  </w:num>
  <w:num w:numId="59" w16cid:durableId="59329332">
    <w:abstractNumId w:val="3"/>
  </w:num>
  <w:num w:numId="60" w16cid:durableId="1876576710">
    <w:abstractNumId w:val="31"/>
  </w:num>
  <w:num w:numId="61" w16cid:durableId="975257648">
    <w:abstractNumId w:val="13"/>
  </w:num>
  <w:num w:numId="62" w16cid:durableId="2060090683">
    <w:abstractNumId w:val="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20"/>
  <w:defaultTableStyle w:val="Moreinfo"/>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18C"/>
    <w:rsid w:val="000020D5"/>
    <w:rsid w:val="0000450C"/>
    <w:rsid w:val="000065FF"/>
    <w:rsid w:val="000078F6"/>
    <w:rsid w:val="00012366"/>
    <w:rsid w:val="00014329"/>
    <w:rsid w:val="00015729"/>
    <w:rsid w:val="00021FBE"/>
    <w:rsid w:val="00022F7F"/>
    <w:rsid w:val="0002317B"/>
    <w:rsid w:val="00023CAC"/>
    <w:rsid w:val="000270A4"/>
    <w:rsid w:val="00030A61"/>
    <w:rsid w:val="00030AD5"/>
    <w:rsid w:val="000427CE"/>
    <w:rsid w:val="00042FF3"/>
    <w:rsid w:val="00044BDC"/>
    <w:rsid w:val="00050E3F"/>
    <w:rsid w:val="00051668"/>
    <w:rsid w:val="00051DB2"/>
    <w:rsid w:val="000521D7"/>
    <w:rsid w:val="00053A3C"/>
    <w:rsid w:val="000550E7"/>
    <w:rsid w:val="000607D5"/>
    <w:rsid w:val="00065600"/>
    <w:rsid w:val="00067A03"/>
    <w:rsid w:val="00072C67"/>
    <w:rsid w:val="00093846"/>
    <w:rsid w:val="000A0B58"/>
    <w:rsid w:val="000A6228"/>
    <w:rsid w:val="000B1395"/>
    <w:rsid w:val="000B16AA"/>
    <w:rsid w:val="000B5D40"/>
    <w:rsid w:val="000B7EC6"/>
    <w:rsid w:val="000C1CCC"/>
    <w:rsid w:val="000C4CC4"/>
    <w:rsid w:val="000C7386"/>
    <w:rsid w:val="000D3519"/>
    <w:rsid w:val="000D628D"/>
    <w:rsid w:val="000D7FEA"/>
    <w:rsid w:val="000E163E"/>
    <w:rsid w:val="000E47E0"/>
    <w:rsid w:val="000F18DF"/>
    <w:rsid w:val="0010013C"/>
    <w:rsid w:val="00102178"/>
    <w:rsid w:val="00104742"/>
    <w:rsid w:val="0010619B"/>
    <w:rsid w:val="00107D87"/>
    <w:rsid w:val="00107DD5"/>
    <w:rsid w:val="00110CCC"/>
    <w:rsid w:val="00120F40"/>
    <w:rsid w:val="001222F0"/>
    <w:rsid w:val="0012343A"/>
    <w:rsid w:val="00127DE5"/>
    <w:rsid w:val="00133B8D"/>
    <w:rsid w:val="0013611E"/>
    <w:rsid w:val="00140B2E"/>
    <w:rsid w:val="00141329"/>
    <w:rsid w:val="00144E4F"/>
    <w:rsid w:val="00147B62"/>
    <w:rsid w:val="001515BF"/>
    <w:rsid w:val="00153C93"/>
    <w:rsid w:val="001570A9"/>
    <w:rsid w:val="001601C8"/>
    <w:rsid w:val="00160700"/>
    <w:rsid w:val="001621CF"/>
    <w:rsid w:val="001629BF"/>
    <w:rsid w:val="001661FB"/>
    <w:rsid w:val="0017134D"/>
    <w:rsid w:val="00172274"/>
    <w:rsid w:val="00177574"/>
    <w:rsid w:val="00180CFC"/>
    <w:rsid w:val="001821D1"/>
    <w:rsid w:val="001874AD"/>
    <w:rsid w:val="00190441"/>
    <w:rsid w:val="00191FB1"/>
    <w:rsid w:val="00193521"/>
    <w:rsid w:val="001A210E"/>
    <w:rsid w:val="001A2994"/>
    <w:rsid w:val="001A4AED"/>
    <w:rsid w:val="001A51F7"/>
    <w:rsid w:val="001A5A60"/>
    <w:rsid w:val="001A644A"/>
    <w:rsid w:val="001A68A2"/>
    <w:rsid w:val="001B1440"/>
    <w:rsid w:val="001B420A"/>
    <w:rsid w:val="001B47D7"/>
    <w:rsid w:val="001B645B"/>
    <w:rsid w:val="001C1523"/>
    <w:rsid w:val="001C4126"/>
    <w:rsid w:val="001C74B4"/>
    <w:rsid w:val="001D3845"/>
    <w:rsid w:val="001D519F"/>
    <w:rsid w:val="001D5946"/>
    <w:rsid w:val="001E1BBD"/>
    <w:rsid w:val="001E56BC"/>
    <w:rsid w:val="001E6F07"/>
    <w:rsid w:val="001F0658"/>
    <w:rsid w:val="001F720F"/>
    <w:rsid w:val="002012F3"/>
    <w:rsid w:val="00202885"/>
    <w:rsid w:val="0020770E"/>
    <w:rsid w:val="00212996"/>
    <w:rsid w:val="00212B48"/>
    <w:rsid w:val="0021463E"/>
    <w:rsid w:val="00215413"/>
    <w:rsid w:val="00221C4A"/>
    <w:rsid w:val="00221D8F"/>
    <w:rsid w:val="0022227D"/>
    <w:rsid w:val="002231F2"/>
    <w:rsid w:val="002247A3"/>
    <w:rsid w:val="00226DE4"/>
    <w:rsid w:val="002272DB"/>
    <w:rsid w:val="00234693"/>
    <w:rsid w:val="00244ECF"/>
    <w:rsid w:val="00246DFC"/>
    <w:rsid w:val="0025459F"/>
    <w:rsid w:val="00256A9F"/>
    <w:rsid w:val="002579E7"/>
    <w:rsid w:val="00260673"/>
    <w:rsid w:val="00261084"/>
    <w:rsid w:val="002619DB"/>
    <w:rsid w:val="00264A89"/>
    <w:rsid w:val="00265B10"/>
    <w:rsid w:val="0027346C"/>
    <w:rsid w:val="00273493"/>
    <w:rsid w:val="00276047"/>
    <w:rsid w:val="00276778"/>
    <w:rsid w:val="00276F0C"/>
    <w:rsid w:val="00277B08"/>
    <w:rsid w:val="00284549"/>
    <w:rsid w:val="002A0359"/>
    <w:rsid w:val="002A2E5F"/>
    <w:rsid w:val="002A4458"/>
    <w:rsid w:val="002B1550"/>
    <w:rsid w:val="002C1053"/>
    <w:rsid w:val="002C2318"/>
    <w:rsid w:val="002C72FE"/>
    <w:rsid w:val="002C76D8"/>
    <w:rsid w:val="002D589A"/>
    <w:rsid w:val="002E1A34"/>
    <w:rsid w:val="002E491A"/>
    <w:rsid w:val="002F1246"/>
    <w:rsid w:val="002F31A9"/>
    <w:rsid w:val="00301835"/>
    <w:rsid w:val="00302AEA"/>
    <w:rsid w:val="00304F86"/>
    <w:rsid w:val="00310E1C"/>
    <w:rsid w:val="00312DF5"/>
    <w:rsid w:val="003136B9"/>
    <w:rsid w:val="0031791D"/>
    <w:rsid w:val="00321595"/>
    <w:rsid w:val="003223C2"/>
    <w:rsid w:val="00322BBB"/>
    <w:rsid w:val="00333409"/>
    <w:rsid w:val="00336CF6"/>
    <w:rsid w:val="00342E0A"/>
    <w:rsid w:val="00343BF6"/>
    <w:rsid w:val="003477BD"/>
    <w:rsid w:val="00351885"/>
    <w:rsid w:val="00351D5E"/>
    <w:rsid w:val="0035203B"/>
    <w:rsid w:val="003526D5"/>
    <w:rsid w:val="003531BD"/>
    <w:rsid w:val="00357E50"/>
    <w:rsid w:val="00362A28"/>
    <w:rsid w:val="00366811"/>
    <w:rsid w:val="00367E24"/>
    <w:rsid w:val="00381C7E"/>
    <w:rsid w:val="00381F5F"/>
    <w:rsid w:val="003832D9"/>
    <w:rsid w:val="00383BAC"/>
    <w:rsid w:val="00390D76"/>
    <w:rsid w:val="0039345B"/>
    <w:rsid w:val="00394734"/>
    <w:rsid w:val="00395F97"/>
    <w:rsid w:val="00396529"/>
    <w:rsid w:val="0039758A"/>
    <w:rsid w:val="003A0D65"/>
    <w:rsid w:val="003A5555"/>
    <w:rsid w:val="003A5F70"/>
    <w:rsid w:val="003B6585"/>
    <w:rsid w:val="003C32C5"/>
    <w:rsid w:val="003C4106"/>
    <w:rsid w:val="003D5DEF"/>
    <w:rsid w:val="003D7EAF"/>
    <w:rsid w:val="0040155D"/>
    <w:rsid w:val="00401A3B"/>
    <w:rsid w:val="00402032"/>
    <w:rsid w:val="0040640F"/>
    <w:rsid w:val="0040685C"/>
    <w:rsid w:val="0041079B"/>
    <w:rsid w:val="00412918"/>
    <w:rsid w:val="00415A5E"/>
    <w:rsid w:val="0041713E"/>
    <w:rsid w:val="00421D3F"/>
    <w:rsid w:val="00423785"/>
    <w:rsid w:val="00425248"/>
    <w:rsid w:val="00425EF1"/>
    <w:rsid w:val="004264CC"/>
    <w:rsid w:val="00431DE8"/>
    <w:rsid w:val="00434638"/>
    <w:rsid w:val="00437D25"/>
    <w:rsid w:val="00452D26"/>
    <w:rsid w:val="00453BC3"/>
    <w:rsid w:val="00457FF2"/>
    <w:rsid w:val="00465F5A"/>
    <w:rsid w:val="00466198"/>
    <w:rsid w:val="0046711E"/>
    <w:rsid w:val="00470E7A"/>
    <w:rsid w:val="0047124F"/>
    <w:rsid w:val="00471E34"/>
    <w:rsid w:val="0047339E"/>
    <w:rsid w:val="004735B7"/>
    <w:rsid w:val="004742CD"/>
    <w:rsid w:val="00474357"/>
    <w:rsid w:val="00493BD8"/>
    <w:rsid w:val="00493F77"/>
    <w:rsid w:val="00494B77"/>
    <w:rsid w:val="004A01C1"/>
    <w:rsid w:val="004A03E1"/>
    <w:rsid w:val="004A06CD"/>
    <w:rsid w:val="004A4B6F"/>
    <w:rsid w:val="004A4CF9"/>
    <w:rsid w:val="004A6A6C"/>
    <w:rsid w:val="004B14FC"/>
    <w:rsid w:val="004B1B17"/>
    <w:rsid w:val="004B62F2"/>
    <w:rsid w:val="004B68A7"/>
    <w:rsid w:val="004C0697"/>
    <w:rsid w:val="004C156F"/>
    <w:rsid w:val="004C1B43"/>
    <w:rsid w:val="004D2965"/>
    <w:rsid w:val="004D2D9D"/>
    <w:rsid w:val="004D4C65"/>
    <w:rsid w:val="004D53C1"/>
    <w:rsid w:val="004D64CE"/>
    <w:rsid w:val="004D78ED"/>
    <w:rsid w:val="004E34BA"/>
    <w:rsid w:val="004E503A"/>
    <w:rsid w:val="004E55E4"/>
    <w:rsid w:val="004F3216"/>
    <w:rsid w:val="004F38FB"/>
    <w:rsid w:val="004F56EC"/>
    <w:rsid w:val="004F65B7"/>
    <w:rsid w:val="005012F5"/>
    <w:rsid w:val="00515DE4"/>
    <w:rsid w:val="0052265B"/>
    <w:rsid w:val="0052549D"/>
    <w:rsid w:val="005268CD"/>
    <w:rsid w:val="00533391"/>
    <w:rsid w:val="00536FF1"/>
    <w:rsid w:val="00553027"/>
    <w:rsid w:val="0055564A"/>
    <w:rsid w:val="005618A7"/>
    <w:rsid w:val="00563750"/>
    <w:rsid w:val="005667F9"/>
    <w:rsid w:val="00566B62"/>
    <w:rsid w:val="00567EA6"/>
    <w:rsid w:val="00572BF6"/>
    <w:rsid w:val="005751D3"/>
    <w:rsid w:val="0058276A"/>
    <w:rsid w:val="00587578"/>
    <w:rsid w:val="00587FEB"/>
    <w:rsid w:val="005919CE"/>
    <w:rsid w:val="005922C4"/>
    <w:rsid w:val="005973BE"/>
    <w:rsid w:val="005A6C71"/>
    <w:rsid w:val="005A730D"/>
    <w:rsid w:val="005A75C9"/>
    <w:rsid w:val="005B187D"/>
    <w:rsid w:val="005B2DB3"/>
    <w:rsid w:val="005C4BBD"/>
    <w:rsid w:val="005C55A7"/>
    <w:rsid w:val="005D1198"/>
    <w:rsid w:val="005D32E0"/>
    <w:rsid w:val="005D7430"/>
    <w:rsid w:val="005D76E6"/>
    <w:rsid w:val="005E29FF"/>
    <w:rsid w:val="005E32CB"/>
    <w:rsid w:val="005E3883"/>
    <w:rsid w:val="005E5122"/>
    <w:rsid w:val="005F20FA"/>
    <w:rsid w:val="005F22D0"/>
    <w:rsid w:val="005F4E6B"/>
    <w:rsid w:val="00605A42"/>
    <w:rsid w:val="00612DE4"/>
    <w:rsid w:val="0061597B"/>
    <w:rsid w:val="006170BB"/>
    <w:rsid w:val="0062167C"/>
    <w:rsid w:val="006232DC"/>
    <w:rsid w:val="0063018C"/>
    <w:rsid w:val="0063022D"/>
    <w:rsid w:val="0063094F"/>
    <w:rsid w:val="00630A4B"/>
    <w:rsid w:val="00635DAE"/>
    <w:rsid w:val="006435D0"/>
    <w:rsid w:val="006465EF"/>
    <w:rsid w:val="00660964"/>
    <w:rsid w:val="0066319F"/>
    <w:rsid w:val="00664E90"/>
    <w:rsid w:val="00670936"/>
    <w:rsid w:val="00683816"/>
    <w:rsid w:val="00684154"/>
    <w:rsid w:val="006857E6"/>
    <w:rsid w:val="006934C6"/>
    <w:rsid w:val="006A170C"/>
    <w:rsid w:val="006A3121"/>
    <w:rsid w:val="006B039C"/>
    <w:rsid w:val="006B22AE"/>
    <w:rsid w:val="006B3618"/>
    <w:rsid w:val="006B7B83"/>
    <w:rsid w:val="006C499A"/>
    <w:rsid w:val="006D556C"/>
    <w:rsid w:val="006D67F3"/>
    <w:rsid w:val="006D7AB9"/>
    <w:rsid w:val="006E0FE4"/>
    <w:rsid w:val="006E3AD8"/>
    <w:rsid w:val="006E4B9C"/>
    <w:rsid w:val="006E718A"/>
    <w:rsid w:val="006F1FFF"/>
    <w:rsid w:val="006F3EC3"/>
    <w:rsid w:val="006F6D10"/>
    <w:rsid w:val="007029AB"/>
    <w:rsid w:val="007062B6"/>
    <w:rsid w:val="0071184E"/>
    <w:rsid w:val="00712B94"/>
    <w:rsid w:val="0071618D"/>
    <w:rsid w:val="00720A26"/>
    <w:rsid w:val="00720ACE"/>
    <w:rsid w:val="007228FA"/>
    <w:rsid w:val="00734797"/>
    <w:rsid w:val="00736A0C"/>
    <w:rsid w:val="00737979"/>
    <w:rsid w:val="0075446E"/>
    <w:rsid w:val="00755AC8"/>
    <w:rsid w:val="0075784A"/>
    <w:rsid w:val="007639D0"/>
    <w:rsid w:val="0077178E"/>
    <w:rsid w:val="00774350"/>
    <w:rsid w:val="00780BC6"/>
    <w:rsid w:val="00783AFE"/>
    <w:rsid w:val="0079471B"/>
    <w:rsid w:val="00795CCC"/>
    <w:rsid w:val="007A1451"/>
    <w:rsid w:val="007A7E85"/>
    <w:rsid w:val="007B02C2"/>
    <w:rsid w:val="007B0EDD"/>
    <w:rsid w:val="007B10EA"/>
    <w:rsid w:val="007B2126"/>
    <w:rsid w:val="007B26C2"/>
    <w:rsid w:val="007B2CA1"/>
    <w:rsid w:val="007B5538"/>
    <w:rsid w:val="007C055B"/>
    <w:rsid w:val="007C1AB5"/>
    <w:rsid w:val="007C2F06"/>
    <w:rsid w:val="007C5B3B"/>
    <w:rsid w:val="007D0ABC"/>
    <w:rsid w:val="007D2581"/>
    <w:rsid w:val="007D2A4C"/>
    <w:rsid w:val="007D7364"/>
    <w:rsid w:val="007E3C41"/>
    <w:rsid w:val="007E4A65"/>
    <w:rsid w:val="007E6B53"/>
    <w:rsid w:val="007F70F2"/>
    <w:rsid w:val="00803136"/>
    <w:rsid w:val="008042F5"/>
    <w:rsid w:val="0080688D"/>
    <w:rsid w:val="00812748"/>
    <w:rsid w:val="0081326C"/>
    <w:rsid w:val="00813CD9"/>
    <w:rsid w:val="00814505"/>
    <w:rsid w:val="008149B8"/>
    <w:rsid w:val="008157B7"/>
    <w:rsid w:val="00821FC3"/>
    <w:rsid w:val="00823D46"/>
    <w:rsid w:val="0082483B"/>
    <w:rsid w:val="00834E54"/>
    <w:rsid w:val="008358F1"/>
    <w:rsid w:val="00836DC3"/>
    <w:rsid w:val="008526E1"/>
    <w:rsid w:val="00853C6A"/>
    <w:rsid w:val="008565AF"/>
    <w:rsid w:val="00862AB9"/>
    <w:rsid w:val="008666AF"/>
    <w:rsid w:val="00866CEC"/>
    <w:rsid w:val="00872CCD"/>
    <w:rsid w:val="00881654"/>
    <w:rsid w:val="008820DC"/>
    <w:rsid w:val="00884D7B"/>
    <w:rsid w:val="0088605E"/>
    <w:rsid w:val="00886959"/>
    <w:rsid w:val="0088752B"/>
    <w:rsid w:val="00893A34"/>
    <w:rsid w:val="008A1746"/>
    <w:rsid w:val="008A3624"/>
    <w:rsid w:val="008A36E1"/>
    <w:rsid w:val="008A37A7"/>
    <w:rsid w:val="008A4C27"/>
    <w:rsid w:val="008A5744"/>
    <w:rsid w:val="008A6FB6"/>
    <w:rsid w:val="008B0736"/>
    <w:rsid w:val="008B0783"/>
    <w:rsid w:val="008B07DD"/>
    <w:rsid w:val="008B55CE"/>
    <w:rsid w:val="008B65B6"/>
    <w:rsid w:val="008B6C7F"/>
    <w:rsid w:val="008C2997"/>
    <w:rsid w:val="008C40CC"/>
    <w:rsid w:val="008C6B00"/>
    <w:rsid w:val="008C76E7"/>
    <w:rsid w:val="008C7720"/>
    <w:rsid w:val="008D68D8"/>
    <w:rsid w:val="008E2DCB"/>
    <w:rsid w:val="008E3622"/>
    <w:rsid w:val="008E66AF"/>
    <w:rsid w:val="008E70F5"/>
    <w:rsid w:val="008E73C0"/>
    <w:rsid w:val="008F1EF4"/>
    <w:rsid w:val="008F2AB8"/>
    <w:rsid w:val="0090398E"/>
    <w:rsid w:val="00905B16"/>
    <w:rsid w:val="0091371A"/>
    <w:rsid w:val="0091432D"/>
    <w:rsid w:val="0091520F"/>
    <w:rsid w:val="00921BBD"/>
    <w:rsid w:val="009258F5"/>
    <w:rsid w:val="0093426F"/>
    <w:rsid w:val="00937632"/>
    <w:rsid w:val="00942E93"/>
    <w:rsid w:val="00944286"/>
    <w:rsid w:val="00950B06"/>
    <w:rsid w:val="00952333"/>
    <w:rsid w:val="00954C15"/>
    <w:rsid w:val="00962E2E"/>
    <w:rsid w:val="0096648F"/>
    <w:rsid w:val="00970069"/>
    <w:rsid w:val="0097161B"/>
    <w:rsid w:val="009721EB"/>
    <w:rsid w:val="00973524"/>
    <w:rsid w:val="0097429D"/>
    <w:rsid w:val="00981C17"/>
    <w:rsid w:val="009848F6"/>
    <w:rsid w:val="0099456F"/>
    <w:rsid w:val="009964E7"/>
    <w:rsid w:val="009A0D5C"/>
    <w:rsid w:val="009A380E"/>
    <w:rsid w:val="009A6E86"/>
    <w:rsid w:val="009B0451"/>
    <w:rsid w:val="009B0509"/>
    <w:rsid w:val="009B1320"/>
    <w:rsid w:val="009B4615"/>
    <w:rsid w:val="009B49E0"/>
    <w:rsid w:val="009B5804"/>
    <w:rsid w:val="009B706E"/>
    <w:rsid w:val="009B7B46"/>
    <w:rsid w:val="009C3F07"/>
    <w:rsid w:val="009C423A"/>
    <w:rsid w:val="009D259C"/>
    <w:rsid w:val="009D2ED6"/>
    <w:rsid w:val="009D5F30"/>
    <w:rsid w:val="009D7203"/>
    <w:rsid w:val="009E1DBE"/>
    <w:rsid w:val="009E79ED"/>
    <w:rsid w:val="009E7E29"/>
    <w:rsid w:val="009F213A"/>
    <w:rsid w:val="00A019D5"/>
    <w:rsid w:val="00A02BEF"/>
    <w:rsid w:val="00A033ED"/>
    <w:rsid w:val="00A07596"/>
    <w:rsid w:val="00A10CE4"/>
    <w:rsid w:val="00A12B7C"/>
    <w:rsid w:val="00A17A08"/>
    <w:rsid w:val="00A227C1"/>
    <w:rsid w:val="00A24545"/>
    <w:rsid w:val="00A26712"/>
    <w:rsid w:val="00A32BE8"/>
    <w:rsid w:val="00A332BB"/>
    <w:rsid w:val="00A40D52"/>
    <w:rsid w:val="00A41F4E"/>
    <w:rsid w:val="00A47EBA"/>
    <w:rsid w:val="00A54733"/>
    <w:rsid w:val="00A5630A"/>
    <w:rsid w:val="00A57598"/>
    <w:rsid w:val="00A603D1"/>
    <w:rsid w:val="00A60673"/>
    <w:rsid w:val="00A621F2"/>
    <w:rsid w:val="00A67052"/>
    <w:rsid w:val="00A73CEA"/>
    <w:rsid w:val="00A75146"/>
    <w:rsid w:val="00A76E09"/>
    <w:rsid w:val="00A810CF"/>
    <w:rsid w:val="00A91426"/>
    <w:rsid w:val="00A95C19"/>
    <w:rsid w:val="00AA259E"/>
    <w:rsid w:val="00AA31F7"/>
    <w:rsid w:val="00AA7955"/>
    <w:rsid w:val="00AC070E"/>
    <w:rsid w:val="00AC0D20"/>
    <w:rsid w:val="00AC1872"/>
    <w:rsid w:val="00AC3EA3"/>
    <w:rsid w:val="00AC7CAA"/>
    <w:rsid w:val="00AD1ECA"/>
    <w:rsid w:val="00AD20F7"/>
    <w:rsid w:val="00AD328A"/>
    <w:rsid w:val="00AD339C"/>
    <w:rsid w:val="00AD584A"/>
    <w:rsid w:val="00AD631F"/>
    <w:rsid w:val="00AE21FF"/>
    <w:rsid w:val="00AE4189"/>
    <w:rsid w:val="00AE5AE7"/>
    <w:rsid w:val="00AF0928"/>
    <w:rsid w:val="00AF1F18"/>
    <w:rsid w:val="00B0034B"/>
    <w:rsid w:val="00B023A2"/>
    <w:rsid w:val="00B02AD9"/>
    <w:rsid w:val="00B0726E"/>
    <w:rsid w:val="00B20469"/>
    <w:rsid w:val="00B21420"/>
    <w:rsid w:val="00B219D1"/>
    <w:rsid w:val="00B23F0E"/>
    <w:rsid w:val="00B30FD8"/>
    <w:rsid w:val="00B323A6"/>
    <w:rsid w:val="00B34DBE"/>
    <w:rsid w:val="00B36DDA"/>
    <w:rsid w:val="00B37C6F"/>
    <w:rsid w:val="00B4105E"/>
    <w:rsid w:val="00B44A48"/>
    <w:rsid w:val="00B45ACB"/>
    <w:rsid w:val="00B663FE"/>
    <w:rsid w:val="00B70CA3"/>
    <w:rsid w:val="00B76463"/>
    <w:rsid w:val="00B77FD3"/>
    <w:rsid w:val="00B815C7"/>
    <w:rsid w:val="00B81FA4"/>
    <w:rsid w:val="00B84A52"/>
    <w:rsid w:val="00B8794C"/>
    <w:rsid w:val="00B95EF4"/>
    <w:rsid w:val="00BA1ED3"/>
    <w:rsid w:val="00BA3B77"/>
    <w:rsid w:val="00BB0741"/>
    <w:rsid w:val="00BB3832"/>
    <w:rsid w:val="00BB6155"/>
    <w:rsid w:val="00BB6509"/>
    <w:rsid w:val="00BC2178"/>
    <w:rsid w:val="00BC248C"/>
    <w:rsid w:val="00BC3624"/>
    <w:rsid w:val="00BC4D55"/>
    <w:rsid w:val="00BE1D94"/>
    <w:rsid w:val="00BE598D"/>
    <w:rsid w:val="00BE7EF7"/>
    <w:rsid w:val="00C01EC0"/>
    <w:rsid w:val="00C035B0"/>
    <w:rsid w:val="00C03A96"/>
    <w:rsid w:val="00C06D62"/>
    <w:rsid w:val="00C12907"/>
    <w:rsid w:val="00C13EC9"/>
    <w:rsid w:val="00C2088D"/>
    <w:rsid w:val="00C244EE"/>
    <w:rsid w:val="00C342AA"/>
    <w:rsid w:val="00C378DA"/>
    <w:rsid w:val="00C416F1"/>
    <w:rsid w:val="00C43CF0"/>
    <w:rsid w:val="00C532DE"/>
    <w:rsid w:val="00C54B0B"/>
    <w:rsid w:val="00C60953"/>
    <w:rsid w:val="00C62CEF"/>
    <w:rsid w:val="00C65A16"/>
    <w:rsid w:val="00C66372"/>
    <w:rsid w:val="00C72224"/>
    <w:rsid w:val="00C75682"/>
    <w:rsid w:val="00C75706"/>
    <w:rsid w:val="00C84302"/>
    <w:rsid w:val="00C87DEC"/>
    <w:rsid w:val="00C913F2"/>
    <w:rsid w:val="00C9275D"/>
    <w:rsid w:val="00C93076"/>
    <w:rsid w:val="00CA2A7A"/>
    <w:rsid w:val="00CA4502"/>
    <w:rsid w:val="00CA4815"/>
    <w:rsid w:val="00CA4C71"/>
    <w:rsid w:val="00CB0059"/>
    <w:rsid w:val="00CB37BE"/>
    <w:rsid w:val="00CB7E7F"/>
    <w:rsid w:val="00CC2376"/>
    <w:rsid w:val="00CC4E00"/>
    <w:rsid w:val="00CC53FD"/>
    <w:rsid w:val="00CD32EC"/>
    <w:rsid w:val="00CD5527"/>
    <w:rsid w:val="00CE432D"/>
    <w:rsid w:val="00CE7547"/>
    <w:rsid w:val="00CF36E9"/>
    <w:rsid w:val="00CF4A45"/>
    <w:rsid w:val="00CF4E07"/>
    <w:rsid w:val="00CF5523"/>
    <w:rsid w:val="00CF6562"/>
    <w:rsid w:val="00D009FA"/>
    <w:rsid w:val="00D0345D"/>
    <w:rsid w:val="00D06362"/>
    <w:rsid w:val="00D126F2"/>
    <w:rsid w:val="00D1345C"/>
    <w:rsid w:val="00D15320"/>
    <w:rsid w:val="00D21EB2"/>
    <w:rsid w:val="00D24488"/>
    <w:rsid w:val="00D24E70"/>
    <w:rsid w:val="00D35ABB"/>
    <w:rsid w:val="00D36915"/>
    <w:rsid w:val="00D40520"/>
    <w:rsid w:val="00D41513"/>
    <w:rsid w:val="00D416D3"/>
    <w:rsid w:val="00D46E54"/>
    <w:rsid w:val="00D5688A"/>
    <w:rsid w:val="00D57527"/>
    <w:rsid w:val="00D63FC3"/>
    <w:rsid w:val="00D65132"/>
    <w:rsid w:val="00D66033"/>
    <w:rsid w:val="00D70064"/>
    <w:rsid w:val="00D71C56"/>
    <w:rsid w:val="00D74088"/>
    <w:rsid w:val="00D759EB"/>
    <w:rsid w:val="00D86284"/>
    <w:rsid w:val="00D90CB1"/>
    <w:rsid w:val="00D94A44"/>
    <w:rsid w:val="00D955DA"/>
    <w:rsid w:val="00DA524D"/>
    <w:rsid w:val="00DA6B53"/>
    <w:rsid w:val="00DB058E"/>
    <w:rsid w:val="00DB4907"/>
    <w:rsid w:val="00DB503A"/>
    <w:rsid w:val="00DC483F"/>
    <w:rsid w:val="00DC540B"/>
    <w:rsid w:val="00DC5980"/>
    <w:rsid w:val="00DD0474"/>
    <w:rsid w:val="00DD2B46"/>
    <w:rsid w:val="00DE00C8"/>
    <w:rsid w:val="00DE4D37"/>
    <w:rsid w:val="00DE56DE"/>
    <w:rsid w:val="00DF7C6E"/>
    <w:rsid w:val="00E05F6D"/>
    <w:rsid w:val="00E06ED6"/>
    <w:rsid w:val="00E13284"/>
    <w:rsid w:val="00E21F82"/>
    <w:rsid w:val="00E2736C"/>
    <w:rsid w:val="00E3127C"/>
    <w:rsid w:val="00E318B0"/>
    <w:rsid w:val="00E32AB7"/>
    <w:rsid w:val="00E33B35"/>
    <w:rsid w:val="00E35C4A"/>
    <w:rsid w:val="00E40C35"/>
    <w:rsid w:val="00E46186"/>
    <w:rsid w:val="00E50F76"/>
    <w:rsid w:val="00E529E5"/>
    <w:rsid w:val="00E53263"/>
    <w:rsid w:val="00E61864"/>
    <w:rsid w:val="00E6192B"/>
    <w:rsid w:val="00E6329E"/>
    <w:rsid w:val="00E64AEF"/>
    <w:rsid w:val="00E64F39"/>
    <w:rsid w:val="00E6516A"/>
    <w:rsid w:val="00E65818"/>
    <w:rsid w:val="00E725CD"/>
    <w:rsid w:val="00E7455C"/>
    <w:rsid w:val="00E82874"/>
    <w:rsid w:val="00E82A24"/>
    <w:rsid w:val="00E8789B"/>
    <w:rsid w:val="00E9160B"/>
    <w:rsid w:val="00E92706"/>
    <w:rsid w:val="00E94050"/>
    <w:rsid w:val="00E957C1"/>
    <w:rsid w:val="00E97EE6"/>
    <w:rsid w:val="00EA1069"/>
    <w:rsid w:val="00EA1116"/>
    <w:rsid w:val="00EA173C"/>
    <w:rsid w:val="00EA61C7"/>
    <w:rsid w:val="00EB08A5"/>
    <w:rsid w:val="00EB2E0E"/>
    <w:rsid w:val="00EB3526"/>
    <w:rsid w:val="00EB4C2F"/>
    <w:rsid w:val="00EC1772"/>
    <w:rsid w:val="00EC7A75"/>
    <w:rsid w:val="00ED05BE"/>
    <w:rsid w:val="00ED0DDF"/>
    <w:rsid w:val="00ED24AA"/>
    <w:rsid w:val="00ED47DF"/>
    <w:rsid w:val="00EE1CAF"/>
    <w:rsid w:val="00EE216C"/>
    <w:rsid w:val="00EE4904"/>
    <w:rsid w:val="00EF5146"/>
    <w:rsid w:val="00F03819"/>
    <w:rsid w:val="00F0413A"/>
    <w:rsid w:val="00F07124"/>
    <w:rsid w:val="00F1000D"/>
    <w:rsid w:val="00F10C11"/>
    <w:rsid w:val="00F114AE"/>
    <w:rsid w:val="00F11A50"/>
    <w:rsid w:val="00F127DD"/>
    <w:rsid w:val="00F175E4"/>
    <w:rsid w:val="00F26F98"/>
    <w:rsid w:val="00F311A4"/>
    <w:rsid w:val="00F31E6E"/>
    <w:rsid w:val="00F32D77"/>
    <w:rsid w:val="00F33934"/>
    <w:rsid w:val="00F33F3B"/>
    <w:rsid w:val="00F373B2"/>
    <w:rsid w:val="00F37A4C"/>
    <w:rsid w:val="00F47CDC"/>
    <w:rsid w:val="00F51C2E"/>
    <w:rsid w:val="00F5417A"/>
    <w:rsid w:val="00F577A5"/>
    <w:rsid w:val="00F602E0"/>
    <w:rsid w:val="00F615BC"/>
    <w:rsid w:val="00F678FE"/>
    <w:rsid w:val="00F700B3"/>
    <w:rsid w:val="00F7174A"/>
    <w:rsid w:val="00F80CBF"/>
    <w:rsid w:val="00F82C2C"/>
    <w:rsid w:val="00F85913"/>
    <w:rsid w:val="00F93426"/>
    <w:rsid w:val="00F9568B"/>
    <w:rsid w:val="00F95767"/>
    <w:rsid w:val="00F95E98"/>
    <w:rsid w:val="00FA6833"/>
    <w:rsid w:val="00FB13D5"/>
    <w:rsid w:val="00FB2061"/>
    <w:rsid w:val="00FB28B4"/>
    <w:rsid w:val="00FB6E71"/>
    <w:rsid w:val="00FC026A"/>
    <w:rsid w:val="00FC1107"/>
    <w:rsid w:val="00FC512F"/>
    <w:rsid w:val="00FC55D4"/>
    <w:rsid w:val="00FC5B93"/>
    <w:rsid w:val="00FC73C5"/>
    <w:rsid w:val="00FC77BD"/>
    <w:rsid w:val="00FD20E2"/>
    <w:rsid w:val="00FD2378"/>
    <w:rsid w:val="00FD460C"/>
    <w:rsid w:val="00FD4D6E"/>
    <w:rsid w:val="00FD6383"/>
    <w:rsid w:val="00FE227B"/>
    <w:rsid w:val="00FF5BC8"/>
    <w:rsid w:val="00FF75D8"/>
    <w:rsid w:val="00FF7E79"/>
    <w:rsid w:val="03A8ABC4"/>
    <w:rsid w:val="06C648FD"/>
    <w:rsid w:val="11585C1A"/>
    <w:rsid w:val="25BB1106"/>
    <w:rsid w:val="25C27650"/>
    <w:rsid w:val="6B16B187"/>
    <w:rsid w:val="6C25DAF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148D6"/>
  <w15:chartTrackingRefBased/>
  <w15:docId w15:val="{8A41EDFF-A451-4777-AC8E-49A545207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3B2"/>
    <w:pPr>
      <w:spacing w:before="200" w:after="200" w:line="288" w:lineRule="auto"/>
    </w:pPr>
    <w:rPr>
      <w:rFonts w:ascii="Aptos" w:hAnsi="Aptos"/>
    </w:rPr>
  </w:style>
  <w:style w:type="paragraph" w:styleId="Heading1">
    <w:name w:val="heading 1"/>
    <w:basedOn w:val="Normal"/>
    <w:next w:val="Normal"/>
    <w:link w:val="Heading1Char"/>
    <w:uiPriority w:val="9"/>
    <w:qFormat/>
    <w:rsid w:val="008F1EF4"/>
    <w:pPr>
      <w:keepNext/>
      <w:keepLines/>
      <w:spacing w:before="2720" w:after="0" w:line="640" w:lineRule="exact"/>
      <w:ind w:left="1332" w:right="1701"/>
      <w:outlineLvl w:val="0"/>
    </w:pPr>
    <w:rPr>
      <w:rFonts w:ascii="Aptos Display" w:eastAsiaTheme="majorEastAsia" w:hAnsi="Aptos Display" w:cstheme="majorBidi"/>
      <w:b/>
      <w:sz w:val="60"/>
      <w:szCs w:val="32"/>
    </w:rPr>
  </w:style>
  <w:style w:type="paragraph" w:styleId="Heading2">
    <w:name w:val="heading 2"/>
    <w:basedOn w:val="Normal"/>
    <w:next w:val="Normal"/>
    <w:link w:val="Heading2Char"/>
    <w:uiPriority w:val="9"/>
    <w:unhideWhenUsed/>
    <w:qFormat/>
    <w:rsid w:val="00EA173C"/>
    <w:pPr>
      <w:keepNext/>
      <w:keepLines/>
      <w:pageBreakBefore/>
      <w:spacing w:before="0" w:after="360" w:line="240" w:lineRule="auto"/>
      <w:ind w:right="1479"/>
      <w:outlineLvl w:val="1"/>
    </w:pPr>
    <w:rPr>
      <w:rFonts w:ascii="Aptos Light" w:eastAsiaTheme="majorEastAsia" w:hAnsi="Aptos Light" w:cstheme="majorBidi"/>
      <w:color w:val="149B9E" w:themeColor="accent3"/>
      <w:sz w:val="48"/>
      <w:szCs w:val="28"/>
    </w:rPr>
  </w:style>
  <w:style w:type="paragraph" w:styleId="Heading3">
    <w:name w:val="heading 3"/>
    <w:basedOn w:val="Normal"/>
    <w:next w:val="Normal"/>
    <w:link w:val="Heading3Char"/>
    <w:uiPriority w:val="9"/>
    <w:unhideWhenUsed/>
    <w:qFormat/>
    <w:rsid w:val="00D36915"/>
    <w:pPr>
      <w:keepNext/>
      <w:keepLines/>
      <w:spacing w:before="360" w:after="0"/>
      <w:outlineLvl w:val="2"/>
    </w:pPr>
    <w:rPr>
      <w:rFonts w:ascii="Aptos Display" w:eastAsiaTheme="majorEastAsia" w:hAnsi="Aptos Display" w:cstheme="majorBidi"/>
      <w:b/>
      <w:color w:val="055044" w:themeColor="text2"/>
      <w:sz w:val="30"/>
      <w:szCs w:val="30"/>
    </w:rPr>
  </w:style>
  <w:style w:type="paragraph" w:styleId="Heading4">
    <w:name w:val="heading 4"/>
    <w:basedOn w:val="Normal"/>
    <w:next w:val="Normal"/>
    <w:link w:val="Heading4Char"/>
    <w:uiPriority w:val="9"/>
    <w:unhideWhenUsed/>
    <w:qFormat/>
    <w:rsid w:val="00D36915"/>
    <w:pPr>
      <w:keepNext/>
      <w:keepLines/>
      <w:spacing w:before="360" w:after="0" w:line="240" w:lineRule="auto"/>
      <w:outlineLvl w:val="3"/>
    </w:pPr>
    <w:rPr>
      <w:rFonts w:ascii="Aptos SemiBold" w:eastAsiaTheme="majorEastAsia" w:hAnsi="Aptos SemiBold" w:cstheme="majorBidi"/>
      <w:iCs/>
      <w:color w:val="3E4246" w:themeColor="text1"/>
      <w:sz w:val="26"/>
    </w:rPr>
  </w:style>
  <w:style w:type="paragraph" w:styleId="Heading5">
    <w:name w:val="heading 5"/>
    <w:basedOn w:val="Normal"/>
    <w:next w:val="Normal"/>
    <w:link w:val="Heading5Char"/>
    <w:uiPriority w:val="9"/>
    <w:unhideWhenUsed/>
    <w:qFormat/>
    <w:rsid w:val="00AA259E"/>
    <w:pPr>
      <w:keepNext/>
      <w:keepLines/>
      <w:spacing w:before="280" w:after="0"/>
      <w:outlineLvl w:val="4"/>
    </w:pPr>
    <w:rPr>
      <w:rFonts w:ascii="Aptos Display" w:eastAsiaTheme="majorEastAsia" w:hAnsi="Aptos Display" w:cstheme="majorBidi"/>
      <w:b/>
      <w:sz w:val="26"/>
    </w:rPr>
  </w:style>
  <w:style w:type="paragraph" w:styleId="Heading6">
    <w:name w:val="heading 6"/>
    <w:basedOn w:val="Normal"/>
    <w:next w:val="Normal"/>
    <w:link w:val="Heading6Char"/>
    <w:uiPriority w:val="9"/>
    <w:unhideWhenUsed/>
    <w:qFormat/>
    <w:rsid w:val="009E1DBE"/>
    <w:pPr>
      <w:keepNext/>
      <w:keepLines/>
      <w:spacing w:before="40" w:after="0"/>
      <w:outlineLvl w:val="5"/>
    </w:pPr>
    <w:rPr>
      <w:rFonts w:ascii="Aptos Display" w:eastAsiaTheme="majorEastAsia" w:hAnsi="Aptos Display"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78A34F" w:themeColor="accent2"/>
    </w:rPr>
  </w:style>
  <w:style w:type="paragraph" w:styleId="Heading8">
    <w:name w:val="heading 8"/>
    <w:basedOn w:val="Normal"/>
    <w:next w:val="Normal"/>
    <w:link w:val="Heading8Char"/>
    <w:uiPriority w:val="9"/>
    <w:semiHidden/>
    <w:unhideWhenUsed/>
    <w:qFormat/>
    <w:rsid w:val="0063018C"/>
    <w:pPr>
      <w:keepNext/>
      <w:keepLines/>
      <w:spacing w:before="0" w:after="0" w:line="278" w:lineRule="auto"/>
      <w:outlineLvl w:val="7"/>
    </w:pPr>
    <w:rPr>
      <w:rFonts w:asciiTheme="minorHAnsi" w:eastAsiaTheme="majorEastAsia" w:hAnsiTheme="minorHAnsi" w:cstheme="majorBidi"/>
      <w:i/>
      <w:iCs/>
      <w:color w:val="595E64"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3018C"/>
    <w:pPr>
      <w:keepNext/>
      <w:keepLines/>
      <w:spacing w:before="0" w:after="0" w:line="278" w:lineRule="auto"/>
      <w:outlineLvl w:val="8"/>
    </w:pPr>
    <w:rPr>
      <w:rFonts w:asciiTheme="minorHAnsi" w:eastAsiaTheme="majorEastAsia" w:hAnsiTheme="minorHAnsi" w:cstheme="majorBidi"/>
      <w:color w:val="595E64"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107D87"/>
    <w:rPr>
      <w:b/>
      <w:bCs/>
    </w:rPr>
  </w:style>
  <w:style w:type="character" w:styleId="Hyperlink">
    <w:name w:val="Hyperlink"/>
    <w:basedOn w:val="DefaultParagraphFont"/>
    <w:uiPriority w:val="99"/>
    <w:unhideWhenUsed/>
    <w:qFormat/>
    <w:rsid w:val="00107D87"/>
    <w:rPr>
      <w:color w:val="05504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F1EF4"/>
    <w:rPr>
      <w:rFonts w:ascii="Aptos Display" w:eastAsiaTheme="majorEastAsia" w:hAnsi="Aptos Display" w:cstheme="majorBidi"/>
      <w:b/>
      <w:sz w:val="60"/>
      <w:szCs w:val="32"/>
    </w:rPr>
  </w:style>
  <w:style w:type="character" w:customStyle="1" w:styleId="Heading2Char">
    <w:name w:val="Heading 2 Char"/>
    <w:basedOn w:val="DefaultParagraphFont"/>
    <w:link w:val="Heading2"/>
    <w:uiPriority w:val="9"/>
    <w:rsid w:val="00EA173C"/>
    <w:rPr>
      <w:rFonts w:ascii="Aptos Light" w:eastAsiaTheme="majorEastAsia" w:hAnsi="Aptos Light" w:cstheme="majorBidi"/>
      <w:color w:val="149B9E" w:themeColor="accent3"/>
      <w:sz w:val="48"/>
      <w:szCs w:val="28"/>
    </w:rPr>
  </w:style>
  <w:style w:type="character" w:customStyle="1" w:styleId="Heading3Char">
    <w:name w:val="Heading 3 Char"/>
    <w:basedOn w:val="DefaultParagraphFont"/>
    <w:link w:val="Heading3"/>
    <w:uiPriority w:val="9"/>
    <w:rsid w:val="00D36915"/>
    <w:rPr>
      <w:rFonts w:ascii="Aptos Display" w:eastAsiaTheme="majorEastAsia" w:hAnsi="Aptos Display" w:cstheme="majorBidi"/>
      <w:b/>
      <w:color w:val="055044" w:themeColor="text2"/>
      <w:sz w:val="30"/>
      <w:szCs w:val="30"/>
    </w:rPr>
  </w:style>
  <w:style w:type="character" w:customStyle="1" w:styleId="Heading4Char">
    <w:name w:val="Heading 4 Char"/>
    <w:basedOn w:val="DefaultParagraphFont"/>
    <w:link w:val="Heading4"/>
    <w:uiPriority w:val="9"/>
    <w:rsid w:val="00D36915"/>
    <w:rPr>
      <w:rFonts w:ascii="Aptos SemiBold" w:eastAsiaTheme="majorEastAsia" w:hAnsi="Aptos SemiBold" w:cstheme="majorBidi"/>
      <w:iCs/>
      <w:color w:val="3E4246" w:themeColor="text1"/>
      <w:sz w:val="26"/>
    </w:rPr>
  </w:style>
  <w:style w:type="character" w:customStyle="1" w:styleId="Heading5Char">
    <w:name w:val="Heading 5 Char"/>
    <w:basedOn w:val="DefaultParagraphFont"/>
    <w:link w:val="Heading5"/>
    <w:uiPriority w:val="9"/>
    <w:rsid w:val="00AA259E"/>
    <w:rPr>
      <w:rFonts w:ascii="Aptos Display" w:eastAsiaTheme="majorEastAsia" w:hAnsi="Aptos Display" w:cstheme="majorBidi"/>
      <w:b/>
      <w:sz w:val="26"/>
    </w:rPr>
  </w:style>
  <w:style w:type="character" w:customStyle="1" w:styleId="Heading6Char">
    <w:name w:val="Heading 6 Char"/>
    <w:basedOn w:val="DefaultParagraphFont"/>
    <w:link w:val="Heading6"/>
    <w:uiPriority w:val="9"/>
    <w:rsid w:val="009E1DBE"/>
    <w:rPr>
      <w:rFonts w:ascii="Aptos Display" w:eastAsiaTheme="majorEastAsia" w:hAnsi="Aptos Display" w:cstheme="majorBidi"/>
      <w:b/>
      <w:color w:val="5F636A"/>
    </w:rPr>
  </w:style>
  <w:style w:type="paragraph" w:styleId="Caption">
    <w:name w:val="caption"/>
    <w:basedOn w:val="Normal"/>
    <w:next w:val="Normal"/>
    <w:uiPriority w:val="16"/>
    <w:qFormat/>
    <w:rsid w:val="009E1DBE"/>
    <w:pPr>
      <w:spacing w:after="120" w:line="240" w:lineRule="auto"/>
    </w:pPr>
    <w:rPr>
      <w:rFonts w:ascii="Aptos Display" w:hAnsi="Aptos Display"/>
      <w:b/>
      <w:iCs/>
      <w:color w:val="055044" w:themeColor="text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78A34F" w:themeColor="accent2"/>
    </w:rPr>
  </w:style>
  <w:style w:type="paragraph" w:styleId="Subtitle">
    <w:name w:val="Subtitle"/>
    <w:basedOn w:val="Normal"/>
    <w:next w:val="Normal"/>
    <w:link w:val="SubtitleChar"/>
    <w:uiPriority w:val="8"/>
    <w:qFormat/>
    <w:rsid w:val="008F1EF4"/>
    <w:pPr>
      <w:numPr>
        <w:ilvl w:val="1"/>
      </w:numPr>
      <w:spacing w:before="360" w:after="140"/>
      <w:ind w:left="1332"/>
    </w:pPr>
    <w:rPr>
      <w:rFonts w:ascii="Aptos Display" w:eastAsiaTheme="minorEastAsia" w:hAnsi="Aptos Display"/>
      <w:color w:val="3E4246" w:themeColor="accent1"/>
      <w:spacing w:val="15"/>
      <w:sz w:val="36"/>
      <w:szCs w:val="36"/>
    </w:rPr>
  </w:style>
  <w:style w:type="character" w:customStyle="1" w:styleId="SubtitleChar">
    <w:name w:val="Subtitle Char"/>
    <w:basedOn w:val="DefaultParagraphFont"/>
    <w:link w:val="Subtitle"/>
    <w:uiPriority w:val="8"/>
    <w:rsid w:val="008F1EF4"/>
    <w:rPr>
      <w:rFonts w:ascii="Aptos Display" w:eastAsiaTheme="minorEastAsia" w:hAnsi="Aptos Display"/>
      <w:color w:val="3E4246" w:themeColor="accent1"/>
      <w:spacing w:val="15"/>
      <w:sz w:val="36"/>
      <w:szCs w:val="36"/>
    </w:rPr>
  </w:style>
  <w:style w:type="paragraph" w:styleId="List">
    <w:name w:val="List"/>
    <w:basedOn w:val="Normal"/>
    <w:uiPriority w:val="99"/>
    <w:qFormat/>
    <w:rsid w:val="00F602E0"/>
    <w:pPr>
      <w:numPr>
        <w:numId w:val="9"/>
      </w:numPr>
      <w:spacing w:before="0" w:after="100"/>
    </w:pPr>
  </w:style>
  <w:style w:type="paragraph" w:styleId="List2">
    <w:name w:val="List 2"/>
    <w:basedOn w:val="Normal"/>
    <w:uiPriority w:val="98"/>
    <w:semiHidden/>
    <w:qFormat/>
    <w:rsid w:val="00F85913"/>
    <w:pPr>
      <w:numPr>
        <w:ilvl w:val="1"/>
        <w:numId w:val="5"/>
      </w:numPr>
      <w:contextualSpacing/>
    </w:pPr>
  </w:style>
  <w:style w:type="paragraph" w:styleId="List3">
    <w:name w:val="List 3"/>
    <w:basedOn w:val="Normal"/>
    <w:uiPriority w:val="98"/>
    <w:semiHidden/>
    <w:qFormat/>
    <w:rsid w:val="00BC248C"/>
    <w:pPr>
      <w:numPr>
        <w:ilvl w:val="2"/>
        <w:numId w:val="5"/>
      </w:numPr>
      <w:contextualSpacing/>
    </w:pPr>
  </w:style>
  <w:style w:type="paragraph" w:styleId="List4">
    <w:name w:val="List 4"/>
    <w:basedOn w:val="Normal"/>
    <w:uiPriority w:val="98"/>
    <w:semiHidden/>
    <w:qFormat/>
    <w:rsid w:val="00BC248C"/>
    <w:pPr>
      <w:numPr>
        <w:ilvl w:val="3"/>
        <w:numId w:val="5"/>
      </w:numPr>
      <w:contextualSpacing/>
    </w:pPr>
  </w:style>
  <w:style w:type="paragraph" w:styleId="ListNumber">
    <w:name w:val="List Number"/>
    <w:basedOn w:val="Normal"/>
    <w:uiPriority w:val="99"/>
    <w:qFormat/>
    <w:rsid w:val="00F602E0"/>
    <w:pPr>
      <w:numPr>
        <w:numId w:val="8"/>
      </w:numPr>
      <w:spacing w:before="0" w:after="100"/>
    </w:pPr>
  </w:style>
  <w:style w:type="paragraph" w:styleId="ListNumber2">
    <w:name w:val="List Number 2"/>
    <w:basedOn w:val="Normal"/>
    <w:uiPriority w:val="98"/>
    <w:semiHidden/>
    <w:qFormat/>
    <w:rsid w:val="00276047"/>
    <w:pPr>
      <w:numPr>
        <w:ilvl w:val="1"/>
        <w:numId w:val="2"/>
      </w:numPr>
      <w:contextualSpacing/>
    </w:pPr>
  </w:style>
  <w:style w:type="paragraph" w:styleId="ListBullet3">
    <w:name w:val="List Bullet 3"/>
    <w:basedOn w:val="Normal"/>
    <w:uiPriority w:val="98"/>
    <w:semiHidden/>
    <w:qFormat/>
    <w:rsid w:val="008A36E1"/>
    <w:pPr>
      <w:numPr>
        <w:numId w:val="4"/>
      </w:numPr>
      <w:ind w:left="851" w:hanging="284"/>
      <w:contextualSpacing/>
    </w:pPr>
  </w:style>
  <w:style w:type="paragraph" w:styleId="ListNumber3">
    <w:name w:val="List Number 3"/>
    <w:basedOn w:val="Normal"/>
    <w:uiPriority w:val="98"/>
    <w:semiHidden/>
    <w:qFormat/>
    <w:rsid w:val="00950B06"/>
    <w:pPr>
      <w:numPr>
        <w:ilvl w:val="2"/>
        <w:numId w:val="2"/>
      </w:numPr>
      <w:contextualSpacing/>
    </w:pPr>
  </w:style>
  <w:style w:type="paragraph" w:styleId="ListNumber4">
    <w:name w:val="List Number 4"/>
    <w:basedOn w:val="Normal"/>
    <w:uiPriority w:val="98"/>
    <w:semiHidden/>
    <w:qFormat/>
    <w:rsid w:val="0012343A"/>
    <w:pPr>
      <w:numPr>
        <w:ilvl w:val="3"/>
        <w:numId w:val="2"/>
      </w:numPr>
      <w:contextualSpacing/>
    </w:pPr>
  </w:style>
  <w:style w:type="paragraph" w:styleId="ListBullet">
    <w:name w:val="List Bullet"/>
    <w:basedOn w:val="Normal"/>
    <w:uiPriority w:val="99"/>
    <w:qFormat/>
    <w:rsid w:val="0039758A"/>
    <w:pPr>
      <w:numPr>
        <w:numId w:val="10"/>
      </w:numPr>
      <w:spacing w:before="0" w:after="100"/>
    </w:pPr>
  </w:style>
  <w:style w:type="paragraph" w:styleId="ListBullet2">
    <w:name w:val="List Bullet 2"/>
    <w:basedOn w:val="Normal"/>
    <w:uiPriority w:val="99"/>
    <w:qFormat/>
    <w:rsid w:val="00C75706"/>
    <w:pPr>
      <w:numPr>
        <w:ilvl w:val="1"/>
        <w:numId w:val="1"/>
      </w:numPr>
      <w:contextualSpacing/>
    </w:pPr>
  </w:style>
  <w:style w:type="paragraph" w:styleId="ListBullet4">
    <w:name w:val="List Bullet 4"/>
    <w:basedOn w:val="Normal"/>
    <w:uiPriority w:val="98"/>
    <w:semiHidden/>
    <w:qFormat/>
    <w:rsid w:val="00C75706"/>
    <w:pPr>
      <w:numPr>
        <w:numId w:val="3"/>
      </w:numPr>
      <w:ind w:left="1135" w:hanging="284"/>
      <w:contextualSpacing/>
    </w:pPr>
  </w:style>
  <w:style w:type="table" w:customStyle="1" w:styleId="EDU-Basic">
    <w:name w:val="EDU - Basic"/>
    <w:basedOn w:val="TableNormal"/>
    <w:uiPriority w:val="99"/>
    <w:rsid w:val="004E55E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55044"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227C1"/>
    <w:pPr>
      <w:tabs>
        <w:tab w:val="right" w:pos="9214"/>
      </w:tabs>
      <w:spacing w:after="100"/>
    </w:pPr>
    <w:rPr>
      <w:bCs/>
      <w:noProof/>
      <w:color w:val="FFFFFF" w:themeColor="background1"/>
    </w:rPr>
  </w:style>
  <w:style w:type="paragraph" w:styleId="TOC2">
    <w:name w:val="toc 2"/>
    <w:basedOn w:val="Normal"/>
    <w:next w:val="Normal"/>
    <w:autoRedefine/>
    <w:uiPriority w:val="39"/>
    <w:unhideWhenUsed/>
    <w:rsid w:val="007B0EDD"/>
    <w:pPr>
      <w:pBdr>
        <w:top w:val="single" w:sz="4" w:space="3" w:color="4CBFAD" w:themeColor="background2"/>
      </w:pBdr>
      <w:tabs>
        <w:tab w:val="right" w:pos="9214"/>
      </w:tabs>
      <w:spacing w:after="100"/>
    </w:pPr>
    <w:rPr>
      <w:rFonts w:ascii="Aptos SemiBold" w:hAnsi="Aptos SemiBold"/>
      <w:noProof/>
      <w:kern w:val="24"/>
      <w:sz w:val="24"/>
      <w:szCs w:val="24"/>
    </w:rPr>
  </w:style>
  <w:style w:type="paragraph" w:styleId="TOC3">
    <w:name w:val="toc 3"/>
    <w:basedOn w:val="Normal"/>
    <w:next w:val="Normal"/>
    <w:autoRedefine/>
    <w:uiPriority w:val="39"/>
    <w:unhideWhenUsed/>
    <w:rsid w:val="007639D0"/>
    <w:pPr>
      <w:tabs>
        <w:tab w:val="right" w:pos="9214"/>
      </w:tabs>
      <w:spacing w:before="80" w:after="80" w:line="240" w:lineRule="auto"/>
      <w:ind w:left="142"/>
    </w:pPr>
  </w:style>
  <w:style w:type="paragraph" w:styleId="TOCHeading">
    <w:name w:val="TOC Heading"/>
    <w:basedOn w:val="Heading1"/>
    <w:next w:val="Normal"/>
    <w:uiPriority w:val="39"/>
    <w:unhideWhenUsed/>
    <w:qFormat/>
    <w:rsid w:val="00D06362"/>
    <w:pPr>
      <w:spacing w:before="0" w:after="240" w:line="259" w:lineRule="auto"/>
      <w:ind w:left="0"/>
      <w:outlineLvl w:val="9"/>
    </w:pPr>
    <w:rPr>
      <w:color w:val="055044" w:themeColor="text2"/>
      <w:sz w:val="44"/>
      <w:lang w:val="en-US"/>
    </w:rPr>
  </w:style>
  <w:style w:type="numbering" w:customStyle="1" w:styleId="ListAlpha-ListStyle">
    <w:name w:val="List Alpha - List Style"/>
    <w:uiPriority w:val="99"/>
    <w:rsid w:val="00F602E0"/>
    <w:pPr>
      <w:numPr>
        <w:numId w:val="6"/>
      </w:numPr>
    </w:pPr>
  </w:style>
  <w:style w:type="numbering" w:customStyle="1" w:styleId="ListBullet-ListStyle">
    <w:name w:val="List Bullet - List Style"/>
    <w:uiPriority w:val="99"/>
    <w:rsid w:val="0039758A"/>
    <w:pPr>
      <w:numPr>
        <w:numId w:val="7"/>
      </w:numPr>
    </w:pPr>
  </w:style>
  <w:style w:type="numbering" w:customStyle="1" w:styleId="ListNumber-ListStyle">
    <w:name w:val="List Number - List Style"/>
    <w:uiPriority w:val="99"/>
    <w:rsid w:val="00F602E0"/>
    <w:pPr>
      <w:numPr>
        <w:numId w:val="8"/>
      </w:numPr>
    </w:pPr>
  </w:style>
  <w:style w:type="paragraph" w:customStyle="1" w:styleId="Normal-AfterHeadings">
    <w:name w:val="Normal - After Headings"/>
    <w:basedOn w:val="Normal"/>
    <w:qFormat/>
    <w:rsid w:val="00FB28B4"/>
    <w:pPr>
      <w:spacing w:before="0"/>
    </w:pPr>
    <w:rPr>
      <w:b/>
      <w:bCs/>
    </w:rPr>
  </w:style>
  <w:style w:type="paragraph" w:styleId="ListParagraph">
    <w:name w:val="List Paragraph"/>
    <w:aliases w:val="Recommendation,L,Bullet point,List Paragraph - bullets,List Paragraph1,List Paragraph11,NFP GP Bulleted List,DDM Gen Text,bullet point list,Bullet points,Content descriptions,Bullet Point,Dot point 1.5 line spacing,List Paragraph Number"/>
    <w:basedOn w:val="Normal"/>
    <w:link w:val="ListParagraphChar"/>
    <w:uiPriority w:val="34"/>
    <w:qFormat/>
    <w:rsid w:val="00051668"/>
    <w:pPr>
      <w:numPr>
        <w:numId w:val="12"/>
      </w:numPr>
      <w:snapToGrid w:val="0"/>
      <w:spacing w:before="100" w:after="100"/>
      <w:textAlignment w:val="center"/>
    </w:pPr>
  </w:style>
  <w:style w:type="character" w:customStyle="1" w:styleId="Heading8Char">
    <w:name w:val="Heading 8 Char"/>
    <w:basedOn w:val="DefaultParagraphFont"/>
    <w:link w:val="Heading8"/>
    <w:uiPriority w:val="9"/>
    <w:semiHidden/>
    <w:rsid w:val="0063018C"/>
    <w:rPr>
      <w:rFonts w:eastAsiaTheme="majorEastAsia" w:cstheme="majorBidi"/>
      <w:i/>
      <w:iCs/>
      <w:color w:val="595E64"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63018C"/>
    <w:rPr>
      <w:rFonts w:eastAsiaTheme="majorEastAsia" w:cstheme="majorBidi"/>
      <w:color w:val="595E64" w:themeColor="text1" w:themeTint="D8"/>
      <w:kern w:val="2"/>
      <w:sz w:val="24"/>
      <w:szCs w:val="24"/>
      <w14:ligatures w14:val="standardContextual"/>
    </w:rPr>
  </w:style>
  <w:style w:type="paragraph" w:styleId="Title">
    <w:name w:val="Title"/>
    <w:basedOn w:val="Normal"/>
    <w:next w:val="Normal"/>
    <w:link w:val="TitleChar"/>
    <w:uiPriority w:val="7"/>
    <w:qFormat/>
    <w:rsid w:val="0063018C"/>
    <w:pPr>
      <w:spacing w:before="0"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7"/>
    <w:rsid w:val="0063018C"/>
    <w:rPr>
      <w:rFonts w:asciiTheme="majorHAnsi" w:eastAsiaTheme="majorEastAsia" w:hAnsiTheme="majorHAnsi" w:cstheme="majorBidi"/>
      <w:spacing w:val="-10"/>
      <w:kern w:val="28"/>
      <w:sz w:val="56"/>
      <w:szCs w:val="56"/>
      <w14:ligatures w14:val="standardContextual"/>
    </w:rPr>
  </w:style>
  <w:style w:type="character" w:styleId="IntenseEmphasis">
    <w:name w:val="Intense Emphasis"/>
    <w:basedOn w:val="DefaultParagraphFont"/>
    <w:uiPriority w:val="21"/>
    <w:qFormat/>
    <w:rsid w:val="0063018C"/>
    <w:rPr>
      <w:i/>
      <w:iCs/>
      <w:color w:val="2E3134" w:themeColor="accent1" w:themeShade="BF"/>
    </w:rPr>
  </w:style>
  <w:style w:type="paragraph" w:styleId="IntenseQuote">
    <w:name w:val="Intense Quote"/>
    <w:basedOn w:val="Normal"/>
    <w:next w:val="Normal"/>
    <w:link w:val="IntenseQuoteChar"/>
    <w:uiPriority w:val="30"/>
    <w:qFormat/>
    <w:rsid w:val="0063018C"/>
    <w:pPr>
      <w:pBdr>
        <w:top w:val="single" w:sz="4" w:space="10" w:color="2E3134" w:themeColor="accent1" w:themeShade="BF"/>
        <w:bottom w:val="single" w:sz="4" w:space="10" w:color="2E3134" w:themeColor="accent1" w:themeShade="BF"/>
      </w:pBdr>
      <w:spacing w:before="360" w:after="360" w:line="278" w:lineRule="auto"/>
      <w:ind w:left="864" w:right="864"/>
      <w:jc w:val="center"/>
    </w:pPr>
    <w:rPr>
      <w:rFonts w:asciiTheme="minorHAnsi" w:hAnsiTheme="minorHAnsi"/>
      <w:i/>
      <w:iCs/>
      <w:color w:val="2E3134"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3018C"/>
    <w:rPr>
      <w:i/>
      <w:iCs/>
      <w:color w:val="2E3134" w:themeColor="accent1" w:themeShade="BF"/>
      <w:kern w:val="2"/>
      <w:sz w:val="24"/>
      <w:szCs w:val="24"/>
      <w14:ligatures w14:val="standardContextual"/>
    </w:rPr>
  </w:style>
  <w:style w:type="character" w:styleId="IntenseReference">
    <w:name w:val="Intense Reference"/>
    <w:basedOn w:val="DefaultParagraphFont"/>
    <w:uiPriority w:val="32"/>
    <w:qFormat/>
    <w:rsid w:val="0063018C"/>
    <w:rPr>
      <w:b/>
      <w:bCs/>
      <w:smallCaps/>
      <w:color w:val="2E3134" w:themeColor="accent1" w:themeShade="BF"/>
      <w:spacing w:val="5"/>
    </w:rPr>
  </w:style>
  <w:style w:type="character" w:styleId="FollowedHyperlink">
    <w:name w:val="FollowedHyperlink"/>
    <w:basedOn w:val="DefaultParagraphFont"/>
    <w:uiPriority w:val="99"/>
    <w:semiHidden/>
    <w:unhideWhenUsed/>
    <w:rsid w:val="0063018C"/>
    <w:rPr>
      <w:color w:val="3E4246" w:themeColor="followedHyperlink"/>
      <w:u w:val="single"/>
    </w:rPr>
  </w:style>
  <w:style w:type="character" w:styleId="CommentReference">
    <w:name w:val="annotation reference"/>
    <w:basedOn w:val="DefaultParagraphFont"/>
    <w:uiPriority w:val="99"/>
    <w:semiHidden/>
    <w:unhideWhenUsed/>
    <w:rsid w:val="0063018C"/>
    <w:rPr>
      <w:sz w:val="16"/>
      <w:szCs w:val="16"/>
    </w:rPr>
  </w:style>
  <w:style w:type="paragraph" w:styleId="CommentSubject">
    <w:name w:val="annotation subject"/>
    <w:basedOn w:val="Normal"/>
    <w:next w:val="Normal"/>
    <w:link w:val="CommentSubjectChar"/>
    <w:uiPriority w:val="99"/>
    <w:semiHidden/>
    <w:unhideWhenUsed/>
    <w:rsid w:val="005012F5"/>
    <w:pPr>
      <w:spacing w:before="0" w:after="160"/>
    </w:pPr>
    <w:rPr>
      <w:b/>
      <w:bCs/>
      <w:kern w:val="2"/>
      <w14:ligatures w14:val="standardContextual"/>
    </w:rPr>
  </w:style>
  <w:style w:type="character" w:customStyle="1" w:styleId="CommentSubjectChar">
    <w:name w:val="Comment Subject Char"/>
    <w:basedOn w:val="DefaultParagraphFont"/>
    <w:link w:val="CommentSubject"/>
    <w:uiPriority w:val="99"/>
    <w:semiHidden/>
    <w:rsid w:val="005012F5"/>
    <w:rPr>
      <w:b/>
      <w:bCs/>
      <w:kern w:val="2"/>
      <w:sz w:val="20"/>
      <w:szCs w:val="20"/>
      <w14:ligatures w14:val="standardContextual"/>
    </w:rPr>
  </w:style>
  <w:style w:type="paragraph" w:styleId="NormalWeb">
    <w:name w:val="Normal (Web)"/>
    <w:basedOn w:val="Normal"/>
    <w:uiPriority w:val="99"/>
    <w:semiHidden/>
    <w:unhideWhenUsed/>
    <w:rsid w:val="0063018C"/>
    <w:pPr>
      <w:spacing w:before="100" w:beforeAutospacing="1" w:after="100" w:afterAutospacing="1" w:line="240" w:lineRule="auto"/>
    </w:pPr>
    <w:rPr>
      <w:rFonts w:ascii="Times New Roman" w:eastAsia="Times New Roman" w:hAnsi="Times New Roman" w:cs="Times New Roman"/>
      <w:sz w:val="24"/>
      <w:szCs w:val="24"/>
      <w:lang w:eastAsia="en-AU"/>
    </w:rPr>
  </w:style>
  <w:style w:type="table" w:customStyle="1" w:styleId="TableGrid1">
    <w:name w:val="Table Grid1"/>
    <w:basedOn w:val="TableGrid"/>
    <w:uiPriority w:val="39"/>
    <w:rsid w:val="0063018C"/>
    <w:rPr>
      <w:rFonts w:eastAsiaTheme="minorEastAsia"/>
      <w:lang w:eastAsia="zh-CN"/>
    </w:rPr>
    <w:tblPr/>
    <w:tblStylePr w:type="firstRow">
      <w:rPr>
        <w:rFonts w:ascii="@MingLiU_MSCS" w:hAnsi="@MingLiU_MSCS"/>
        <w:b w:val="0"/>
        <w:i w:val="0"/>
        <w:color w:val="055044" w:themeColor="text2"/>
      </w:rPr>
    </w:tblStylePr>
    <w:tblStylePr w:type="firstCol">
      <w:rPr>
        <w:b/>
      </w:rPr>
    </w:tblStylePr>
  </w:style>
  <w:style w:type="table" w:customStyle="1" w:styleId="Moreinfo">
    <w:name w:val="More info"/>
    <w:basedOn w:val="Referencetodocument"/>
    <w:uiPriority w:val="99"/>
    <w:rsid w:val="00EB08A5"/>
    <w:tblPr>
      <w:tblBorders>
        <w:top w:val="single" w:sz="4" w:space="0" w:color="3E4246" w:themeColor="accent1"/>
      </w:tblBorders>
      <w:tblCellMar>
        <w:left w:w="0" w:type="dxa"/>
      </w:tblCellMar>
    </w:tblPr>
    <w:tcPr>
      <w:shd w:val="clear" w:color="auto" w:fill="F2F2F2" w:themeFill="background1" w:themeFillShade="F2"/>
    </w:tcPr>
    <w:tblStylePr w:type="firstCol">
      <w:tblPr/>
      <w:trPr>
        <w:cantSplit w:val="0"/>
      </w:trPr>
      <w:tcPr>
        <w:tcMar>
          <w:top w:w="0" w:type="nil"/>
          <w:left w:w="284" w:type="dxa"/>
          <w:bottom w:w="0" w:type="nil"/>
          <w:right w:w="0" w:type="nil"/>
        </w:tcMar>
      </w:tcPr>
    </w:tblStylePr>
  </w:style>
  <w:style w:type="character" w:customStyle="1" w:styleId="ListParagraphChar">
    <w:name w:val="List Paragraph Char"/>
    <w:aliases w:val="Recommendation Char,L Char,Bullet point Char,List Paragraph - bullets Char,List Paragraph1 Char,List Paragraph11 Char,NFP GP Bulleted List Char,DDM Gen Text Char,bullet point list Char,Bullet points Char,Content descriptions Char"/>
    <w:basedOn w:val="DefaultParagraphFont"/>
    <w:link w:val="ListParagraph"/>
    <w:uiPriority w:val="34"/>
    <w:qFormat/>
    <w:rsid w:val="00051668"/>
    <w:rPr>
      <w:rFonts w:ascii="Aptos" w:hAnsi="Aptos"/>
    </w:rPr>
  </w:style>
  <w:style w:type="paragraph" w:styleId="Revision">
    <w:name w:val="Revision"/>
    <w:hidden/>
    <w:uiPriority w:val="99"/>
    <w:semiHidden/>
    <w:rsid w:val="0063018C"/>
    <w:pPr>
      <w:spacing w:after="0" w:line="240" w:lineRule="auto"/>
    </w:pPr>
    <w:rPr>
      <w:kern w:val="2"/>
      <w:sz w:val="24"/>
      <w:szCs w:val="24"/>
      <w14:ligatures w14:val="standardContextual"/>
    </w:rPr>
  </w:style>
  <w:style w:type="character" w:styleId="Emphasis">
    <w:name w:val="Emphasis"/>
    <w:basedOn w:val="DefaultParagraphFont"/>
    <w:uiPriority w:val="20"/>
    <w:qFormat/>
    <w:rsid w:val="0063018C"/>
    <w:rPr>
      <w:i/>
      <w:iCs/>
    </w:rPr>
  </w:style>
  <w:style w:type="table" w:customStyle="1" w:styleId="Referencetodocument">
    <w:name w:val="Reference to document"/>
    <w:basedOn w:val="TableNormal"/>
    <w:uiPriority w:val="99"/>
    <w:rsid w:val="00EB08A5"/>
    <w:pPr>
      <w:spacing w:after="0" w:line="240" w:lineRule="auto"/>
    </w:pPr>
    <w:rPr>
      <w:rFonts w:ascii="Aptos Display" w:hAnsi="Aptos Display"/>
    </w:rPr>
    <w:tblPr>
      <w:tblBorders>
        <w:top w:val="single" w:sz="4" w:space="0" w:color="4CBFAD" w:themeColor="background2"/>
      </w:tblBorders>
      <w:tblCellMar>
        <w:left w:w="284" w:type="dxa"/>
        <w:right w:w="284" w:type="dxa"/>
      </w:tblCellMar>
    </w:tblPr>
    <w:trPr>
      <w:cantSplit/>
    </w:trPr>
    <w:tcPr>
      <w:shd w:val="clear" w:color="auto" w:fill="E9F7F5"/>
    </w:tcPr>
  </w:style>
  <w:style w:type="character" w:customStyle="1" w:styleId="Section">
    <w:name w:val="Section"/>
    <w:basedOn w:val="DefaultParagraphFont"/>
    <w:uiPriority w:val="1"/>
    <w:qFormat/>
    <w:rsid w:val="0071184E"/>
    <w:rPr>
      <w:rFonts w:ascii="Aptos SemiBold" w:hAnsi="Aptos SemiBold"/>
      <w:caps/>
      <w:smallCaps w:val="0"/>
      <w:color w:val="055044" w:themeColor="text2"/>
      <w:spacing w:val="20"/>
      <w:sz w:val="28"/>
    </w:rPr>
  </w:style>
  <w:style w:type="table" w:styleId="PlainTable2">
    <w:name w:val="Plain Table 2"/>
    <w:basedOn w:val="TableNormal"/>
    <w:uiPriority w:val="42"/>
    <w:rsid w:val="00260673"/>
    <w:pPr>
      <w:spacing w:after="0" w:line="240" w:lineRule="auto"/>
    </w:pPr>
    <w:tblPr>
      <w:tblStyleRowBandSize w:val="1"/>
      <w:tblStyleColBandSize w:val="1"/>
      <w:tblBorders>
        <w:top w:val="single" w:sz="4" w:space="0" w:color="9A9FA5" w:themeColor="text1" w:themeTint="80"/>
        <w:bottom w:val="single" w:sz="4" w:space="0" w:color="9A9FA5" w:themeColor="text1" w:themeTint="80"/>
      </w:tblBorders>
    </w:tblPr>
    <w:tblStylePr w:type="firstRow">
      <w:rPr>
        <w:b/>
        <w:bCs/>
      </w:rPr>
      <w:tblPr/>
      <w:tcPr>
        <w:tcBorders>
          <w:bottom w:val="single" w:sz="4" w:space="0" w:color="9A9FA5" w:themeColor="text1" w:themeTint="80"/>
        </w:tcBorders>
      </w:tcPr>
    </w:tblStylePr>
    <w:tblStylePr w:type="lastRow">
      <w:rPr>
        <w:b/>
        <w:bCs/>
      </w:rPr>
      <w:tblPr/>
      <w:tcPr>
        <w:tcBorders>
          <w:top w:val="single" w:sz="4" w:space="0" w:color="9A9FA5" w:themeColor="text1" w:themeTint="80"/>
        </w:tcBorders>
      </w:tcPr>
    </w:tblStylePr>
    <w:tblStylePr w:type="firstCol">
      <w:rPr>
        <w:b/>
        <w:bCs/>
      </w:rPr>
    </w:tblStylePr>
    <w:tblStylePr w:type="lastCol">
      <w:rPr>
        <w:b/>
        <w:bCs/>
      </w:rPr>
    </w:tblStylePr>
    <w:tblStylePr w:type="band1Vert">
      <w:tblPr/>
      <w:tcPr>
        <w:tcBorders>
          <w:left w:val="single" w:sz="4" w:space="0" w:color="9A9FA5" w:themeColor="text1" w:themeTint="80"/>
          <w:right w:val="single" w:sz="4" w:space="0" w:color="9A9FA5" w:themeColor="text1" w:themeTint="80"/>
        </w:tcBorders>
      </w:tcPr>
    </w:tblStylePr>
    <w:tblStylePr w:type="band2Vert">
      <w:tblPr/>
      <w:tcPr>
        <w:tcBorders>
          <w:left w:val="single" w:sz="4" w:space="0" w:color="9A9FA5" w:themeColor="text1" w:themeTint="80"/>
          <w:right w:val="single" w:sz="4" w:space="0" w:color="9A9FA5" w:themeColor="text1" w:themeTint="80"/>
        </w:tcBorders>
      </w:tcPr>
    </w:tblStylePr>
    <w:tblStylePr w:type="band1Horz">
      <w:tblPr/>
      <w:tcPr>
        <w:tcBorders>
          <w:top w:val="single" w:sz="4" w:space="0" w:color="9A9FA5" w:themeColor="text1" w:themeTint="80"/>
          <w:bottom w:val="single" w:sz="4" w:space="0" w:color="9A9FA5" w:themeColor="text1" w:themeTint="80"/>
        </w:tcBorders>
      </w:tcPr>
    </w:tblStylePr>
  </w:style>
  <w:style w:type="table" w:customStyle="1" w:styleId="TableSimple">
    <w:name w:val="Table Simple"/>
    <w:basedOn w:val="TableGrid"/>
    <w:uiPriority w:val="99"/>
    <w:rsid w:val="003C4106"/>
    <w:rPr>
      <w:szCs w:val="20"/>
      <w:lang w:val="en-US" w:eastAsia="zh-CN"/>
    </w:rPr>
    <w:tblPr>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CellMar>
        <w:left w:w="0" w:type="dxa"/>
        <w:right w:w="0" w:type="dxa"/>
      </w:tblCellMar>
    </w:tblPr>
    <w:trPr>
      <w:cantSplit/>
    </w:trPr>
    <w:tblStylePr w:type="firstRow">
      <w:rPr>
        <w:rFonts w:ascii="DengXian Light" w:hAnsi="DengXian Light"/>
        <w:b/>
      </w:rPr>
      <w:tblPr>
        <w:tblCellMar>
          <w:top w:w="0" w:type="dxa"/>
          <w:left w:w="28" w:type="dxa"/>
          <w:bottom w:w="0" w:type="dxa"/>
          <w:right w:w="28" w:type="dxa"/>
        </w:tblCellMar>
      </w:tblPr>
      <w:tcPr>
        <w:tcBorders>
          <w:top w:val="nil"/>
          <w:left w:val="nil"/>
          <w:bottom w:val="single" w:sz="4" w:space="0" w:color="4CBFAD" w:themeColor="background2"/>
          <w:right w:val="nil"/>
          <w:insideH w:val="nil"/>
          <w:insideV w:val="nil"/>
        </w:tcBorders>
      </w:tcPr>
    </w:tblStylePr>
    <w:tblStylePr w:type="firstCol">
      <w:rPr>
        <w:rFonts w:asciiTheme="majorHAnsi" w:eastAsiaTheme="majorEastAsia" w:hAnsiTheme="majorHAnsi"/>
      </w:rPr>
    </w:tblStylePr>
  </w:style>
  <w:style w:type="table" w:styleId="TableGridLight">
    <w:name w:val="Grid Table Light"/>
    <w:basedOn w:val="TableNormal"/>
    <w:uiPriority w:val="40"/>
    <w:rsid w:val="002606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Listlevel2">
    <w:name w:val="List level 2"/>
    <w:basedOn w:val="NoList"/>
    <w:uiPriority w:val="99"/>
    <w:rsid w:val="0025459F"/>
    <w:pPr>
      <w:numPr>
        <w:numId w:val="13"/>
      </w:numPr>
    </w:pPr>
  </w:style>
  <w:style w:type="numbering" w:customStyle="1" w:styleId="Tablestyle">
    <w:name w:val="Table style"/>
    <w:uiPriority w:val="99"/>
    <w:rsid w:val="005D1198"/>
    <w:pPr>
      <w:numPr>
        <w:numId w:val="14"/>
      </w:numPr>
    </w:pPr>
  </w:style>
  <w:style w:type="paragraph" w:customStyle="1" w:styleId="TableNormal1">
    <w:name w:val="Table Normal1"/>
    <w:basedOn w:val="Normal"/>
    <w:qFormat/>
    <w:rsid w:val="002A2E5F"/>
    <w:pPr>
      <w:spacing w:before="60" w:after="60" w:line="264" w:lineRule="auto"/>
      <w:textAlignment w:val="center"/>
    </w:pPr>
    <w:rPr>
      <w:rFonts w:eastAsiaTheme="minorEastAsia"/>
      <w:sz w:val="20"/>
      <w:szCs w:val="20"/>
      <w:lang w:val="en-US" w:eastAsia="zh-CN"/>
    </w:rPr>
  </w:style>
  <w:style w:type="character" w:customStyle="1" w:styleId="Strongsoft">
    <w:name w:val="Strong soft"/>
    <w:basedOn w:val="DefaultParagraphFont"/>
    <w:uiPriority w:val="1"/>
    <w:qFormat/>
    <w:rsid w:val="006934C6"/>
    <w:rPr>
      <w:rFonts w:asciiTheme="majorHAnsi" w:hAnsiTheme="majorHAnsi"/>
      <w:b w:val="0"/>
      <w:color w:val="3E4246" w:themeColor="accent1"/>
    </w:rPr>
  </w:style>
  <w:style w:type="paragraph" w:styleId="CommentText">
    <w:name w:val="annotation text"/>
    <w:basedOn w:val="Normal"/>
    <w:link w:val="CommentTextChar"/>
    <w:uiPriority w:val="99"/>
    <w:unhideWhenUsed/>
    <w:rsid w:val="00AD339C"/>
    <w:pPr>
      <w:spacing w:line="240" w:lineRule="auto"/>
    </w:pPr>
    <w:rPr>
      <w:sz w:val="20"/>
      <w:szCs w:val="20"/>
    </w:rPr>
  </w:style>
  <w:style w:type="character" w:customStyle="1" w:styleId="CommentTextChar">
    <w:name w:val="Comment Text Char"/>
    <w:basedOn w:val="DefaultParagraphFont"/>
    <w:link w:val="CommentText"/>
    <w:uiPriority w:val="99"/>
    <w:rsid w:val="00AD339C"/>
    <w:rPr>
      <w:rFonts w:ascii="Aptos" w:hAnsi="Aptos"/>
      <w:sz w:val="20"/>
      <w:szCs w:val="20"/>
    </w:rPr>
  </w:style>
  <w:style w:type="character" w:customStyle="1" w:styleId="UnresolvedMention1">
    <w:name w:val="Unresolved Mention1"/>
    <w:basedOn w:val="DefaultParagraphFont"/>
    <w:uiPriority w:val="99"/>
    <w:semiHidden/>
    <w:unhideWhenUsed/>
    <w:rsid w:val="006857E6"/>
    <w:rPr>
      <w:color w:val="605E5C"/>
      <w:shd w:val="clear" w:color="auto" w:fill="E1DFDD"/>
    </w:rPr>
  </w:style>
  <w:style w:type="paragraph" w:styleId="Quote">
    <w:name w:val="Quote"/>
    <w:basedOn w:val="Normal"/>
    <w:next w:val="Normal"/>
    <w:link w:val="QuoteChar"/>
    <w:uiPriority w:val="29"/>
    <w:qFormat/>
    <w:rsid w:val="006857E6"/>
    <w:pPr>
      <w:spacing w:after="160" w:line="276" w:lineRule="auto"/>
      <w:ind w:left="862" w:right="862"/>
      <w:jc w:val="center"/>
    </w:pPr>
    <w:rPr>
      <w:rFonts w:asciiTheme="minorHAnsi" w:hAnsiTheme="minorHAnsi"/>
      <w:iCs/>
      <w:color w:val="7C838B" w:themeColor="text1" w:themeTint="A6"/>
    </w:rPr>
  </w:style>
  <w:style w:type="character" w:customStyle="1" w:styleId="QuoteChar">
    <w:name w:val="Quote Char"/>
    <w:basedOn w:val="DefaultParagraphFont"/>
    <w:link w:val="Quote"/>
    <w:uiPriority w:val="29"/>
    <w:rsid w:val="006857E6"/>
    <w:rPr>
      <w:iCs/>
      <w:color w:val="7C838B" w:themeColor="text1" w:themeTint="A6"/>
    </w:rPr>
  </w:style>
  <w:style w:type="table" w:customStyle="1" w:styleId="DESE">
    <w:name w:val="DESE"/>
    <w:basedOn w:val="TableNormal"/>
    <w:uiPriority w:val="99"/>
    <w:rsid w:val="006857E6"/>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E4246" w:themeFill="accent1"/>
      </w:tc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6857E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57E6"/>
    <w:rPr>
      <w:rFonts w:ascii="Segoe UI" w:hAnsi="Segoe UI" w:cs="Segoe UI"/>
      <w:sz w:val="18"/>
      <w:szCs w:val="18"/>
    </w:rPr>
  </w:style>
  <w:style w:type="paragraph" w:customStyle="1" w:styleId="numberedpara">
    <w:name w:val="numbered para"/>
    <w:basedOn w:val="Normal"/>
    <w:rsid w:val="006857E6"/>
    <w:pPr>
      <w:numPr>
        <w:numId w:val="17"/>
      </w:numPr>
      <w:spacing w:before="120" w:after="0" w:line="240" w:lineRule="auto"/>
    </w:pPr>
    <w:rPr>
      <w:rFonts w:ascii="Calibri" w:hAnsi="Calibri" w:cs="Calibri"/>
      <w:lang w:eastAsia="en-AU"/>
    </w:rPr>
  </w:style>
  <w:style w:type="paragraph" w:styleId="NoSpacing">
    <w:name w:val="No Spacing"/>
    <w:link w:val="NoSpacingChar"/>
    <w:uiPriority w:val="1"/>
    <w:qFormat/>
    <w:rsid w:val="006857E6"/>
    <w:pPr>
      <w:spacing w:after="0" w:line="240" w:lineRule="auto"/>
    </w:pPr>
  </w:style>
  <w:style w:type="character" w:customStyle="1" w:styleId="NoSpacingChar">
    <w:name w:val="No Spacing Char"/>
    <w:basedOn w:val="DefaultParagraphFont"/>
    <w:link w:val="NoSpacing"/>
    <w:uiPriority w:val="1"/>
    <w:rsid w:val="006857E6"/>
  </w:style>
  <w:style w:type="paragraph" w:customStyle="1" w:styleId="HWLEBodyText">
    <w:name w:val="HWLE Body Text"/>
    <w:basedOn w:val="Normal"/>
    <w:link w:val="HWLEBodyTextChar"/>
    <w:qFormat/>
    <w:rsid w:val="006857E6"/>
    <w:pPr>
      <w:spacing w:before="240" w:after="240" w:line="260" w:lineRule="atLeast"/>
    </w:pPr>
    <w:rPr>
      <w:rFonts w:ascii="Arial" w:hAnsi="Arial"/>
      <w:sz w:val="20"/>
    </w:rPr>
  </w:style>
  <w:style w:type="table" w:customStyle="1" w:styleId="HWLETable">
    <w:name w:val="HWLE Table"/>
    <w:basedOn w:val="TableNormal"/>
    <w:uiPriority w:val="99"/>
    <w:rsid w:val="006857E6"/>
    <w:pPr>
      <w:spacing w:before="240" w:after="240" w:line="260" w:lineRule="atLeast"/>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jc w:val="center"/>
      </w:pPr>
      <w:rPr>
        <w:b/>
      </w:rPr>
      <w:tblPr/>
      <w:tcPr>
        <w:shd w:val="clear" w:color="auto" w:fill="BFBFBF" w:themeFill="background1" w:themeFillShade="BF"/>
      </w:tcPr>
    </w:tblStylePr>
  </w:style>
  <w:style w:type="character" w:customStyle="1" w:styleId="HWLEBodyTextChar">
    <w:name w:val="HWLE Body Text Char"/>
    <w:link w:val="HWLEBodyText"/>
    <w:rsid w:val="006857E6"/>
    <w:rPr>
      <w:rFonts w:ascii="Arial" w:hAnsi="Arial"/>
      <w:sz w:val="20"/>
    </w:rPr>
  </w:style>
  <w:style w:type="paragraph" w:customStyle="1" w:styleId="ListBullet1">
    <w:name w:val="List Bullet 1"/>
    <w:basedOn w:val="ListBullet2"/>
    <w:qFormat/>
    <w:rsid w:val="006857E6"/>
    <w:pPr>
      <w:numPr>
        <w:ilvl w:val="0"/>
      </w:numPr>
      <w:tabs>
        <w:tab w:val="num" w:pos="643"/>
      </w:tabs>
      <w:spacing w:before="0" w:line="276" w:lineRule="auto"/>
    </w:pPr>
    <w:rPr>
      <w:rFonts w:asciiTheme="minorHAnsi" w:hAnsiTheme="minorHAnsi"/>
    </w:rPr>
  </w:style>
  <w:style w:type="character" w:customStyle="1" w:styleId="UnresolvedMention2">
    <w:name w:val="Unresolved Mention2"/>
    <w:basedOn w:val="DefaultParagraphFont"/>
    <w:uiPriority w:val="99"/>
    <w:semiHidden/>
    <w:unhideWhenUsed/>
    <w:rsid w:val="006857E6"/>
    <w:rPr>
      <w:color w:val="605E5C"/>
      <w:shd w:val="clear" w:color="auto" w:fill="E1DFDD"/>
    </w:rPr>
  </w:style>
  <w:style w:type="paragraph" w:customStyle="1" w:styleId="Definition">
    <w:name w:val="Definition"/>
    <w:aliases w:val="dd"/>
    <w:basedOn w:val="Normal"/>
    <w:rsid w:val="006857E6"/>
    <w:pPr>
      <w:spacing w:before="180" w:after="0" w:line="240" w:lineRule="auto"/>
      <w:ind w:left="1134"/>
    </w:pPr>
    <w:rPr>
      <w:rFonts w:ascii="Times New Roman" w:eastAsia="Times New Roman" w:hAnsi="Times New Roman" w:cs="Times New Roman"/>
      <w:szCs w:val="20"/>
      <w:lang w:eastAsia="en-AU"/>
    </w:rPr>
  </w:style>
  <w:style w:type="paragraph" w:styleId="FootnoteText">
    <w:name w:val="footnote text"/>
    <w:basedOn w:val="Normal"/>
    <w:link w:val="FootnoteTextChar"/>
    <w:uiPriority w:val="99"/>
    <w:semiHidden/>
    <w:unhideWhenUsed/>
    <w:rsid w:val="006857E6"/>
    <w:pPr>
      <w:spacing w:before="0"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6857E6"/>
    <w:rPr>
      <w:sz w:val="20"/>
      <w:szCs w:val="20"/>
    </w:rPr>
  </w:style>
  <w:style w:type="character" w:styleId="FootnoteReference">
    <w:name w:val="footnote reference"/>
    <w:basedOn w:val="DefaultParagraphFont"/>
    <w:uiPriority w:val="99"/>
    <w:semiHidden/>
    <w:unhideWhenUsed/>
    <w:rsid w:val="006857E6"/>
    <w:rPr>
      <w:vertAlign w:val="superscript"/>
    </w:rPr>
  </w:style>
  <w:style w:type="paragraph" w:customStyle="1" w:styleId="zr1">
    <w:name w:val="zr1"/>
    <w:basedOn w:val="Normal"/>
    <w:rsid w:val="006857E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UnresolvedMention3">
    <w:name w:val="Unresolved Mention3"/>
    <w:basedOn w:val="DefaultParagraphFont"/>
    <w:uiPriority w:val="99"/>
    <w:semiHidden/>
    <w:unhideWhenUsed/>
    <w:rsid w:val="006857E6"/>
    <w:rPr>
      <w:color w:val="605E5C"/>
      <w:shd w:val="clear" w:color="auto" w:fill="E1DFDD"/>
    </w:rPr>
  </w:style>
  <w:style w:type="character" w:customStyle="1" w:styleId="UnresolvedMention4">
    <w:name w:val="Unresolved Mention4"/>
    <w:basedOn w:val="DefaultParagraphFont"/>
    <w:uiPriority w:val="99"/>
    <w:semiHidden/>
    <w:unhideWhenUsed/>
    <w:rsid w:val="00685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ncver.edu.au/rto-hub/statistical-standard-software/standard-enrolment-questions-example-form" TargetMode="External"/><Relationship Id="rId26" Type="http://schemas.openxmlformats.org/officeDocument/2006/relationships/hyperlink" Target="http://www.ncver.edu.au/research-and-statistics/accessing-vet-data" TargetMode="External"/><Relationship Id="rId39" Type="http://schemas.openxmlformats.org/officeDocument/2006/relationships/hyperlink" Target="http://www.oaic.gov.au/agencies-and-organisations/guides/app-quick-reference-tool" TargetMode="External"/><Relationship Id="rId21" Type="http://schemas.openxmlformats.org/officeDocument/2006/relationships/hyperlink" Target="http://www.ncver.edu.au/research-and-statistics/accessing-vet-data" TargetMode="External"/><Relationship Id="rId34" Type="http://schemas.openxmlformats.org/officeDocument/2006/relationships/hyperlink" Target="https://www.legislation.gov.au/Series/F2020L01517" TargetMode="External"/><Relationship Id="rId42" Type="http://schemas.openxmlformats.org/officeDocument/2006/relationships/hyperlink" Target="https://www2.vrqa.vic.gov.au/standards-and-guidelines-registered-training-organisations" TargetMode="External"/><Relationship Id="rId47" Type="http://schemas.openxmlformats.org/officeDocument/2006/relationships/hyperlink" Target="http://www.ncver.edu.au/privacy" TargetMode="External"/><Relationship Id="rId50" Type="http://schemas.openxmlformats.org/officeDocument/2006/relationships/hyperlink" Target="https://www.dewr.gov.au/national-vet-data" TargetMode="External"/><Relationship Id="rId55"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svg"/><Relationship Id="rId29" Type="http://schemas.openxmlformats.org/officeDocument/2006/relationships/hyperlink" Target="mailto:VET-DataPolicy@dewr.gov.au" TargetMode="External"/><Relationship Id="rId11" Type="http://schemas.openxmlformats.org/officeDocument/2006/relationships/image" Target="media/image1.png"/><Relationship Id="rId24" Type="http://schemas.openxmlformats.org/officeDocument/2006/relationships/hyperlink" Target="https://www.usi.gov.au/about-us/data-requests" TargetMode="External"/><Relationship Id="rId32" Type="http://schemas.openxmlformats.org/officeDocument/2006/relationships/footer" Target="footer1.xml"/><Relationship Id="rId37" Type="http://schemas.openxmlformats.org/officeDocument/2006/relationships/hyperlink" Target="https://www.legislation.gov.au/Series/F2021L01365" TargetMode="External"/><Relationship Id="rId40" Type="http://schemas.openxmlformats.org/officeDocument/2006/relationships/hyperlink" Target="http://www.legislation.vic.gov.au/in-force/acts/education-and-training-reform-act-2006/080" TargetMode="External"/><Relationship Id="rId45" Type="http://schemas.openxmlformats.org/officeDocument/2006/relationships/hyperlink" Target="http://www.ncver.edu.au/rto-hub/what-is-avetmiss" TargetMode="External"/><Relationship Id="rId53" Type="http://schemas.openxmlformats.org/officeDocument/2006/relationships/footer" Target="foot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www.ncver.edu.au" TargetMode="External"/><Relationship Id="rId44" Type="http://schemas.openxmlformats.org/officeDocument/2006/relationships/hyperlink" Target="http://www.legislation.wa.gov.au/legislation/statutes.nsf/law_s41125.html" TargetMode="External"/><Relationship Id="rId52" Type="http://schemas.openxmlformats.org/officeDocument/2006/relationships/hyperlink" Target="https://www.oaic.gov.au/privacy/australian-privacy-principl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hyperlink" Target="http://www.training.gov.au/" TargetMode="External"/><Relationship Id="rId27" Type="http://schemas.openxmlformats.org/officeDocument/2006/relationships/hyperlink" Target="http://www.ncver.edu.au/research-and-statistics/services-and-charges-data-and-library-information" TargetMode="External"/><Relationship Id="rId30" Type="http://schemas.openxmlformats.org/officeDocument/2006/relationships/hyperlink" Target="http://www.oaic.gov.au" TargetMode="External"/><Relationship Id="rId35" Type="http://schemas.openxmlformats.org/officeDocument/2006/relationships/hyperlink" Target="http://www.legislation.gov.au/Series/C2014A00036" TargetMode="External"/><Relationship Id="rId43" Type="http://schemas.openxmlformats.org/officeDocument/2006/relationships/hyperlink" Target="http://www.legislation.wa.gov.au/legislation/statutes.nsf/law_a858.html" TargetMode="External"/><Relationship Id="rId48" Type="http://schemas.openxmlformats.org/officeDocument/2006/relationships/hyperlink" Target="https://www.dewr.gov.au/national-vet-data/vet-privacy-notice"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oaic.gov.au/privacy-law/privacy-act/"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dewr.gov.au/national-vet-data" TargetMode="External"/><Relationship Id="rId25" Type="http://schemas.openxmlformats.org/officeDocument/2006/relationships/hyperlink" Target="http://www.ncver.edu.au/research-and-statistics/accessing-vet-data" TargetMode="External"/><Relationship Id="rId33" Type="http://schemas.openxmlformats.org/officeDocument/2006/relationships/hyperlink" Target="https://www.legislation.gov.au/Series/C2011A00012" TargetMode="External"/><Relationship Id="rId38" Type="http://schemas.openxmlformats.org/officeDocument/2006/relationships/hyperlink" Target="http://www.legislation.gov.au/Series/C2004A03712" TargetMode="External"/><Relationship Id="rId46" Type="http://schemas.openxmlformats.org/officeDocument/2006/relationships/header" Target="header1.xml"/><Relationship Id="rId20" Type="http://schemas.openxmlformats.org/officeDocument/2006/relationships/hyperlink" Target="https://www.ncver.edu.au/research-and-statistics/accessing-vet-data" TargetMode="External"/><Relationship Id="rId41" Type="http://schemas.openxmlformats.org/officeDocument/2006/relationships/hyperlink" Target="https://www2.vrqa.vic.gov.au/standards-and-guidelines-registered-training-organisation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www.usi.gov.au/contact-us/data-requests" TargetMode="External"/><Relationship Id="rId28" Type="http://schemas.openxmlformats.org/officeDocument/2006/relationships/hyperlink" Target="https://statisticaldataintegration.abs.gov.au/" TargetMode="External"/><Relationship Id="rId36" Type="http://schemas.openxmlformats.org/officeDocument/2006/relationships/hyperlink" Target="http://www.legislation.gov.au/Series/F2014L01204" TargetMode="External"/><Relationship Id="rId49" Type="http://schemas.openxmlformats.org/officeDocument/2006/relationships/hyperlink" Target="http://docs.education.gov.au/node/37145"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8" Type="http://schemas.openxmlformats.org/officeDocument/2006/relationships/hyperlink" Target="http://www.ncver.edu.au/research-and-statistics/accessing-vet-data" TargetMode="External"/><Relationship Id="rId3" Type="http://schemas.openxmlformats.org/officeDocument/2006/relationships/hyperlink" Target="http://www.ncver.edu.au/research-and-statistics/accessing-vet-data" TargetMode="External"/><Relationship Id="rId7" Type="http://schemas.openxmlformats.org/officeDocument/2006/relationships/hyperlink" Target="https://www.usi.gov.au/about-us/data-requests" TargetMode="External"/><Relationship Id="rId12" Type="http://schemas.openxmlformats.org/officeDocument/2006/relationships/hyperlink" Target="https://www.oaic.gov.au" TargetMode="External"/><Relationship Id="rId2" Type="http://schemas.openxmlformats.org/officeDocument/2006/relationships/hyperlink" Target="http://www.ncver.edu.au/rto-hub/statistical-standard-software/standard-enrolment-questions-example-form" TargetMode="External"/><Relationship Id="rId1" Type="http://schemas.openxmlformats.org/officeDocument/2006/relationships/hyperlink" Target="https://www.dewr.gov.au/national-vet-data/" TargetMode="External"/><Relationship Id="rId6" Type="http://schemas.openxmlformats.org/officeDocument/2006/relationships/hyperlink" Target="https://www.usi.gov.au/contact-us/data-requests" TargetMode="External"/><Relationship Id="rId11" Type="http://schemas.openxmlformats.org/officeDocument/2006/relationships/hyperlink" Target="https://statisticaldataintegration.abs.gov.au/" TargetMode="External"/><Relationship Id="rId5" Type="http://schemas.openxmlformats.org/officeDocument/2006/relationships/hyperlink" Target="http://www.training.gov.au" TargetMode="External"/><Relationship Id="rId10" Type="http://schemas.openxmlformats.org/officeDocument/2006/relationships/hyperlink" Target="http://www.ncver.edu.au/research-and-statistics/services-and-charges-data-and-library-information" TargetMode="External"/><Relationship Id="rId4" Type="http://schemas.openxmlformats.org/officeDocument/2006/relationships/hyperlink" Target="http://www.ncver.edu.au/research-and-statistics/accessing-vet-data" TargetMode="External"/><Relationship Id="rId9" Type="http://schemas.openxmlformats.org/officeDocument/2006/relationships/hyperlink" Target="http://www.ncver.edu.au/research-and-statistics/accessing-vet-da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P3462\Downloads\4622%20DEWR%20A4%20Report%20Portrait_Template_Full%20colour%20cov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71412EBEF4029BC9B1BE7BF288B9A"/>
        <w:category>
          <w:name w:val="General"/>
          <w:gallery w:val="placeholder"/>
        </w:category>
        <w:types>
          <w:type w:val="bbPlcHdr"/>
        </w:types>
        <w:behaviors>
          <w:behavior w:val="content"/>
        </w:behaviors>
        <w:guid w:val="{6327CBE0-C88F-4A23-86D4-728DA9D701B4}"/>
      </w:docPartPr>
      <w:docPartBody>
        <w:p w:rsidR="00904DD7" w:rsidRDefault="0035203B">
          <w:pPr>
            <w:pStyle w:val="02671412EBEF4029BC9B1BE7BF288B9A"/>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Fluent Icons">
    <w:panose1 w:val="050A0102010101010101"/>
    <w:charset w:val="00"/>
    <w:family w:val="roman"/>
    <w:pitch w:val="variable"/>
    <w:sig w:usb0="00000003" w:usb1="10000000" w:usb2="00000000" w:usb3="00000000" w:csb0="00000001" w:csb1="00000000"/>
  </w:font>
  <w:font w:name="Aptos">
    <w:altName w:val="Calibri"/>
    <w:panose1 w:val="00000000000000000000"/>
    <w:charset w:val="00"/>
    <w:family w:val="roman"/>
    <w:notTrueType/>
    <w:pitch w:val="default"/>
  </w:font>
  <w:font w:name="Wingdings 2">
    <w:charset w:val="02"/>
    <w:family w:val="roman"/>
    <w:pitch w:val="variable"/>
    <w:sig w:usb0="00000000" w:usb1="10000000" w:usb2="00000000" w:usb3="00000000" w:csb0="80000000" w:csb1="00000000"/>
  </w:font>
  <w:font w:name="Aptos Display">
    <w:panose1 w:val="00000000000000000000"/>
    <w:charset w:val="00"/>
    <w:family w:val="roman"/>
    <w:notTrueType/>
    <w:pitch w:val="default"/>
  </w:font>
  <w:font w:name="SimHei">
    <w:altName w:val="黑体"/>
    <w:panose1 w:val="02010600030101010101"/>
    <w:charset w:val="86"/>
    <w:family w:val="modern"/>
    <w:pitch w:val="fixed"/>
    <w:sig w:usb0="00000001" w:usb1="080E0000" w:usb2="00000010" w:usb3="00000000" w:csb0="00040000" w:csb1="00000000"/>
  </w:font>
  <w:font w:name="Aptos Light">
    <w:charset w:val="00"/>
    <w:family w:val="swiss"/>
    <w:pitch w:val="variable"/>
    <w:sig w:usb0="20000287" w:usb1="00000003" w:usb2="00000000" w:usb3="00000000" w:csb0="0000019F" w:csb1="00000000"/>
  </w:font>
  <w:font w:name="Aptos SemiBold">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ingLiU_MSCS">
    <w:charset w:val="88"/>
    <w:family w:val="roman"/>
    <w:pitch w:val="variable"/>
    <w:sig w:usb0="A00002FF" w:usb1="28CFFCFA" w:usb2="00000016" w:usb3="00000000" w:csb0="00100001" w:csb1="00000000"/>
  </w:font>
  <w:font w:name="DengXian Light">
    <w:altName w:val="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DengXian">
    <w:altName w:val="等线"/>
    <w:panose1 w:val="02010600030101010101"/>
    <w:charset w:val="86"/>
    <w:family w:val="modern"/>
    <w:pitch w:val="fixed"/>
    <w:sig w:usb0="00000001" w:usb1="080E0000" w:usb2="0000001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03B"/>
    <w:rsid w:val="00053A3C"/>
    <w:rsid w:val="001638FC"/>
    <w:rsid w:val="0035203B"/>
    <w:rsid w:val="00457FF2"/>
    <w:rsid w:val="00466198"/>
    <w:rsid w:val="004F7E51"/>
    <w:rsid w:val="005A3655"/>
    <w:rsid w:val="0075446E"/>
    <w:rsid w:val="008358F1"/>
    <w:rsid w:val="00861B47"/>
    <w:rsid w:val="0087182B"/>
    <w:rsid w:val="008C0FF9"/>
    <w:rsid w:val="00904DD7"/>
    <w:rsid w:val="009E7E29"/>
    <w:rsid w:val="00A42B3B"/>
    <w:rsid w:val="00A57598"/>
    <w:rsid w:val="00B0034B"/>
    <w:rsid w:val="00B02A79"/>
    <w:rsid w:val="00B30FD8"/>
    <w:rsid w:val="00BE7EF7"/>
    <w:rsid w:val="00CE4363"/>
    <w:rsid w:val="00D35957"/>
    <w:rsid w:val="00D90CB1"/>
    <w:rsid w:val="00DF7FF1"/>
    <w:rsid w:val="00E61864"/>
    <w:rsid w:val="00E63EF1"/>
    <w:rsid w:val="00E82874"/>
    <w:rsid w:val="00EB248B"/>
    <w:rsid w:val="00F02A18"/>
    <w:rsid w:val="00F34B3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1B47"/>
    <w:rPr>
      <w:color w:val="808080"/>
    </w:rPr>
  </w:style>
  <w:style w:type="paragraph" w:customStyle="1" w:styleId="02671412EBEF4029BC9B1BE7BF288B9A">
    <w:name w:val="02671412EBEF4029BC9B1BE7BF288B9A"/>
    <w:rPr>
      <w:lang w:eastAsia="en-A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49">
      <a:dk1>
        <a:srgbClr val="3E4246"/>
      </a:dk1>
      <a:lt1>
        <a:sysClr val="window" lastClr="FFFFFF"/>
      </a:lt1>
      <a:dk2>
        <a:srgbClr val="055044"/>
      </a:dk2>
      <a:lt2>
        <a:srgbClr val="4CBFAD"/>
      </a:lt2>
      <a:accent1>
        <a:srgbClr val="3E4246"/>
      </a:accent1>
      <a:accent2>
        <a:srgbClr val="78A34F"/>
      </a:accent2>
      <a:accent3>
        <a:srgbClr val="149B9E"/>
      </a:accent3>
      <a:accent4>
        <a:srgbClr val="A6BD38"/>
      </a:accent4>
      <a:accent5>
        <a:srgbClr val="86226C"/>
      </a:accent5>
      <a:accent6>
        <a:srgbClr val="262165"/>
      </a:accent6>
      <a:hlink>
        <a:srgbClr val="055044"/>
      </a:hlink>
      <a:folHlink>
        <a:srgbClr val="3E4246"/>
      </a:folHlink>
    </a:clrScheme>
    <a:fontScheme name="Custom 45">
      <a:majorFont>
        <a:latin typeface="Aptos SemiBold"/>
        <a:ea typeface=""/>
        <a:cs typeface=""/>
      </a:majorFont>
      <a:minorFont>
        <a:latin typeface="Aptos Display"/>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1DBAF0C7405D4582EA7CD0E7E2A257" ma:contentTypeVersion="19" ma:contentTypeDescription="Create a new document." ma:contentTypeScope="" ma:versionID="d6a9096a5d15b4a45777c546bf24a463">
  <xsd:schema xmlns:xsd="http://www.w3.org/2001/XMLSchema" xmlns:xs="http://www.w3.org/2001/XMLSchema" xmlns:p="http://schemas.microsoft.com/office/2006/metadata/properties" xmlns:ns2="1ed01143-2e3a-4ce9-ae15-94b9200f6f24" xmlns:ns3="be0bc83c-0d1b-4c0a-b5cb-929f3b46d994" targetNamespace="http://schemas.microsoft.com/office/2006/metadata/properties" ma:root="true" ma:fieldsID="0c7a8ec521be5ca02ef8266b4464dbdd" ns2:_="" ns3:_="">
    <xsd:import namespace="1ed01143-2e3a-4ce9-ae15-94b9200f6f24"/>
    <xsd:import namespace="be0bc83c-0d1b-4c0a-b5cb-929f3b46d9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Numbe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d01143-2e3a-4ce9-ae15-94b9200f6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Number" ma:index="23" nillable="true" ma:displayName="Number" ma:format="Dropdown" ma:internalName="Number"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bc83c-0d1b-4c0a-b5cb-929f3b46d99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7a0c93-35b6-4d1f-92fb-4a93f23ee9db}" ma:internalName="TaxCatchAll" ma:showField="CatchAllData" ma:web="be0bc83c-0d1b-4c0a-b5cb-929f3b46d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ed01143-2e3a-4ce9-ae15-94b9200f6f24">
      <Terms xmlns="http://schemas.microsoft.com/office/infopath/2007/PartnerControls"/>
    </lcf76f155ced4ddcb4097134ff3c332f>
    <TaxCatchAll xmlns="be0bc83c-0d1b-4c0a-b5cb-929f3b46d994" xsi:nil="true"/>
    <Number xmlns="1ed01143-2e3a-4ce9-ae15-94b9200f6f24" xsi:nil="true"/>
  </documentManagement>
</p:properties>
</file>

<file path=customXml/itemProps1.xml><?xml version="1.0" encoding="utf-8"?>
<ds:datastoreItem xmlns:ds="http://schemas.openxmlformats.org/officeDocument/2006/customXml" ds:itemID="{D708F010-64E4-4880-8621-F799B0AA7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d01143-2e3a-4ce9-ae15-94b9200f6f24"/>
    <ds:schemaRef ds:uri="be0bc83c-0d1b-4c0a-b5cb-929f3b46d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0E7911-B764-4BB4-8CB6-7572F9BCADC5}">
  <ds:schemaRefs>
    <ds:schemaRef ds:uri="http://schemas.microsoft.com/sharepoint/v3/contenttype/form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318A8EE1-1572-4D52-9E79-E751A32B5F0B}">
  <ds:schemaRefs>
    <ds:schemaRef ds:uri="http://schemas.microsoft.com/office/2006/metadata/properties"/>
    <ds:schemaRef ds:uri="http://schemas.microsoft.com/office/infopath/2007/PartnerControls"/>
    <ds:schemaRef ds:uri="1ed01143-2e3a-4ce9-ae15-94b9200f6f24"/>
    <ds:schemaRef ds:uri="be0bc83c-0d1b-4c0a-b5cb-929f3b46d994"/>
  </ds:schemaRefs>
</ds:datastoreItem>
</file>

<file path=docProps/app.xml><?xml version="1.0" encoding="utf-8"?>
<Properties xmlns="http://schemas.openxmlformats.org/officeDocument/2006/extended-properties" xmlns:vt="http://schemas.openxmlformats.org/officeDocument/2006/docPropsVTypes">
  <Template>4622 DEWR A4 Report Portrait_Template_Full colour cover.dotx</Template>
  <TotalTime>137</TotalTime>
  <Pages>1</Pages>
  <Words>9525</Words>
  <Characters>54295</Characters>
  <Application>Microsoft Office Word</Application>
  <DocSecurity>4</DocSecurity>
  <Lines>452</Lines>
  <Paragraphs>127</Paragraphs>
  <ScaleCrop>false</ScaleCrop>
  <Company/>
  <LinksUpToDate>false</LinksUpToDate>
  <CharactersWithSpaces>63693</CharactersWithSpaces>
  <SharedDoc>false</SharedDoc>
  <HLinks>
    <vt:vector size="444" baseType="variant">
      <vt:variant>
        <vt:i4>5505102</vt:i4>
      </vt:variant>
      <vt:variant>
        <vt:i4>275</vt:i4>
      </vt:variant>
      <vt:variant>
        <vt:i4>0</vt:i4>
      </vt:variant>
      <vt:variant>
        <vt:i4>5</vt:i4>
      </vt:variant>
      <vt:variant>
        <vt:lpwstr>https://www.oaic.gov.au/privacy/australian-privacy-principles</vt:lpwstr>
      </vt:variant>
      <vt:variant>
        <vt:lpwstr/>
      </vt:variant>
      <vt:variant>
        <vt:i4>3735584</vt:i4>
      </vt:variant>
      <vt:variant>
        <vt:i4>272</vt:i4>
      </vt:variant>
      <vt:variant>
        <vt:i4>0</vt:i4>
      </vt:variant>
      <vt:variant>
        <vt:i4>5</vt:i4>
      </vt:variant>
      <vt:variant>
        <vt:lpwstr>http://www.oaic.gov.au/privacy-law/privacy-act/</vt:lpwstr>
      </vt:variant>
      <vt:variant>
        <vt:lpwstr/>
      </vt:variant>
      <vt:variant>
        <vt:i4>1572953</vt:i4>
      </vt:variant>
      <vt:variant>
        <vt:i4>269</vt:i4>
      </vt:variant>
      <vt:variant>
        <vt:i4>0</vt:i4>
      </vt:variant>
      <vt:variant>
        <vt:i4>5</vt:i4>
      </vt:variant>
      <vt:variant>
        <vt:lpwstr>https://www.dewr.gov.au/national-vet-data</vt:lpwstr>
      </vt:variant>
      <vt:variant>
        <vt:lpwstr/>
      </vt:variant>
      <vt:variant>
        <vt:i4>2228276</vt:i4>
      </vt:variant>
      <vt:variant>
        <vt:i4>266</vt:i4>
      </vt:variant>
      <vt:variant>
        <vt:i4>0</vt:i4>
      </vt:variant>
      <vt:variant>
        <vt:i4>5</vt:i4>
      </vt:variant>
      <vt:variant>
        <vt:lpwstr>http://docs.education.gov.au/node/37145</vt:lpwstr>
      </vt:variant>
      <vt:variant>
        <vt:lpwstr/>
      </vt:variant>
      <vt:variant>
        <vt:i4>5636162</vt:i4>
      </vt:variant>
      <vt:variant>
        <vt:i4>263</vt:i4>
      </vt:variant>
      <vt:variant>
        <vt:i4>0</vt:i4>
      </vt:variant>
      <vt:variant>
        <vt:i4>5</vt:i4>
      </vt:variant>
      <vt:variant>
        <vt:lpwstr>https://www.dewr.gov.au/national-vet-data/vet-privacy-notice</vt:lpwstr>
      </vt:variant>
      <vt:variant>
        <vt:lpwstr/>
      </vt:variant>
      <vt:variant>
        <vt:i4>7864383</vt:i4>
      </vt:variant>
      <vt:variant>
        <vt:i4>260</vt:i4>
      </vt:variant>
      <vt:variant>
        <vt:i4>0</vt:i4>
      </vt:variant>
      <vt:variant>
        <vt:i4>5</vt:i4>
      </vt:variant>
      <vt:variant>
        <vt:lpwstr>http://www.ncver.edu.au/privacy</vt:lpwstr>
      </vt:variant>
      <vt:variant>
        <vt:lpwstr/>
      </vt:variant>
      <vt:variant>
        <vt:i4>6029314</vt:i4>
      </vt:variant>
      <vt:variant>
        <vt:i4>257</vt:i4>
      </vt:variant>
      <vt:variant>
        <vt:i4>0</vt:i4>
      </vt:variant>
      <vt:variant>
        <vt:i4>5</vt:i4>
      </vt:variant>
      <vt:variant>
        <vt:lpwstr>http://www.ncver.edu.au/rto-hub/what-is-avetmiss</vt:lpwstr>
      </vt:variant>
      <vt:variant>
        <vt:lpwstr/>
      </vt:variant>
      <vt:variant>
        <vt:i4>3997777</vt:i4>
      </vt:variant>
      <vt:variant>
        <vt:i4>254</vt:i4>
      </vt:variant>
      <vt:variant>
        <vt:i4>0</vt:i4>
      </vt:variant>
      <vt:variant>
        <vt:i4>5</vt:i4>
      </vt:variant>
      <vt:variant>
        <vt:lpwstr>http://www.legislation.wa.gov.au/legislation/statutes.nsf/law_s41125.html</vt:lpwstr>
      </vt:variant>
      <vt:variant>
        <vt:lpwstr/>
      </vt:variant>
      <vt:variant>
        <vt:i4>852085</vt:i4>
      </vt:variant>
      <vt:variant>
        <vt:i4>251</vt:i4>
      </vt:variant>
      <vt:variant>
        <vt:i4>0</vt:i4>
      </vt:variant>
      <vt:variant>
        <vt:i4>5</vt:i4>
      </vt:variant>
      <vt:variant>
        <vt:lpwstr>http://www.legislation.wa.gov.au/legislation/statutes.nsf/law_a858.html</vt:lpwstr>
      </vt:variant>
      <vt:variant>
        <vt:lpwstr/>
      </vt:variant>
      <vt:variant>
        <vt:i4>8126582</vt:i4>
      </vt:variant>
      <vt:variant>
        <vt:i4>248</vt:i4>
      </vt:variant>
      <vt:variant>
        <vt:i4>0</vt:i4>
      </vt:variant>
      <vt:variant>
        <vt:i4>5</vt:i4>
      </vt:variant>
      <vt:variant>
        <vt:lpwstr>https://www2.vrqa.vic.gov.au/standards-and-guidelines-registered-training-organisations</vt:lpwstr>
      </vt:variant>
      <vt:variant>
        <vt:lpwstr/>
      </vt:variant>
      <vt:variant>
        <vt:i4>8126582</vt:i4>
      </vt:variant>
      <vt:variant>
        <vt:i4>245</vt:i4>
      </vt:variant>
      <vt:variant>
        <vt:i4>0</vt:i4>
      </vt:variant>
      <vt:variant>
        <vt:i4>5</vt:i4>
      </vt:variant>
      <vt:variant>
        <vt:lpwstr>https://www2.vrqa.vic.gov.au/standards-and-guidelines-registered-training-organisations</vt:lpwstr>
      </vt:variant>
      <vt:variant>
        <vt:lpwstr/>
      </vt:variant>
      <vt:variant>
        <vt:i4>4063277</vt:i4>
      </vt:variant>
      <vt:variant>
        <vt:i4>242</vt:i4>
      </vt:variant>
      <vt:variant>
        <vt:i4>0</vt:i4>
      </vt:variant>
      <vt:variant>
        <vt:i4>5</vt:i4>
      </vt:variant>
      <vt:variant>
        <vt:lpwstr>http://www.legislation.vic.gov.au/in-force/acts/education-and-training-reform-act-2006/080</vt:lpwstr>
      </vt:variant>
      <vt:variant>
        <vt:lpwstr/>
      </vt:variant>
      <vt:variant>
        <vt:i4>1966080</vt:i4>
      </vt:variant>
      <vt:variant>
        <vt:i4>239</vt:i4>
      </vt:variant>
      <vt:variant>
        <vt:i4>0</vt:i4>
      </vt:variant>
      <vt:variant>
        <vt:i4>5</vt:i4>
      </vt:variant>
      <vt:variant>
        <vt:lpwstr>http://www.oaic.gov.au/agencies-and-organisations/guides/app-quick-reference-tool</vt:lpwstr>
      </vt:variant>
      <vt:variant>
        <vt:lpwstr/>
      </vt:variant>
      <vt:variant>
        <vt:i4>4653083</vt:i4>
      </vt:variant>
      <vt:variant>
        <vt:i4>236</vt:i4>
      </vt:variant>
      <vt:variant>
        <vt:i4>0</vt:i4>
      </vt:variant>
      <vt:variant>
        <vt:i4>5</vt:i4>
      </vt:variant>
      <vt:variant>
        <vt:lpwstr>http://www.legislation.gov.au/Series/C2004A03712</vt:lpwstr>
      </vt:variant>
      <vt:variant>
        <vt:lpwstr/>
      </vt:variant>
      <vt:variant>
        <vt:i4>589850</vt:i4>
      </vt:variant>
      <vt:variant>
        <vt:i4>233</vt:i4>
      </vt:variant>
      <vt:variant>
        <vt:i4>0</vt:i4>
      </vt:variant>
      <vt:variant>
        <vt:i4>5</vt:i4>
      </vt:variant>
      <vt:variant>
        <vt:lpwstr>https://www.legislation.gov.au/Series/F2021L01365</vt:lpwstr>
      </vt:variant>
      <vt:variant>
        <vt:lpwstr/>
      </vt:variant>
      <vt:variant>
        <vt:i4>4259860</vt:i4>
      </vt:variant>
      <vt:variant>
        <vt:i4>230</vt:i4>
      </vt:variant>
      <vt:variant>
        <vt:i4>0</vt:i4>
      </vt:variant>
      <vt:variant>
        <vt:i4>5</vt:i4>
      </vt:variant>
      <vt:variant>
        <vt:lpwstr>http://www.legislation.gov.au/Series/F2014L01204</vt:lpwstr>
      </vt:variant>
      <vt:variant>
        <vt:lpwstr/>
      </vt:variant>
      <vt:variant>
        <vt:i4>4456475</vt:i4>
      </vt:variant>
      <vt:variant>
        <vt:i4>227</vt:i4>
      </vt:variant>
      <vt:variant>
        <vt:i4>0</vt:i4>
      </vt:variant>
      <vt:variant>
        <vt:i4>5</vt:i4>
      </vt:variant>
      <vt:variant>
        <vt:lpwstr>http://www.legislation.gov.au/Series/C2014A00036</vt:lpwstr>
      </vt:variant>
      <vt:variant>
        <vt:lpwstr/>
      </vt:variant>
      <vt:variant>
        <vt:i4>917533</vt:i4>
      </vt:variant>
      <vt:variant>
        <vt:i4>224</vt:i4>
      </vt:variant>
      <vt:variant>
        <vt:i4>0</vt:i4>
      </vt:variant>
      <vt:variant>
        <vt:i4>5</vt:i4>
      </vt:variant>
      <vt:variant>
        <vt:lpwstr>https://www.legislation.gov.au/Series/F2020L01517</vt:lpwstr>
      </vt:variant>
      <vt:variant>
        <vt:lpwstr/>
      </vt:variant>
      <vt:variant>
        <vt:i4>65564</vt:i4>
      </vt:variant>
      <vt:variant>
        <vt:i4>221</vt:i4>
      </vt:variant>
      <vt:variant>
        <vt:i4>0</vt:i4>
      </vt:variant>
      <vt:variant>
        <vt:i4>5</vt:i4>
      </vt:variant>
      <vt:variant>
        <vt:lpwstr>https://www.legislation.gov.au/Series/C2011A00012</vt:lpwstr>
      </vt:variant>
      <vt:variant>
        <vt:lpwstr/>
      </vt:variant>
      <vt:variant>
        <vt:i4>2031687</vt:i4>
      </vt:variant>
      <vt:variant>
        <vt:i4>218</vt:i4>
      </vt:variant>
      <vt:variant>
        <vt:i4>0</vt:i4>
      </vt:variant>
      <vt:variant>
        <vt:i4>5</vt:i4>
      </vt:variant>
      <vt:variant>
        <vt:lpwstr>http://www.ncver.edu.au/</vt:lpwstr>
      </vt:variant>
      <vt:variant>
        <vt:lpwstr/>
      </vt:variant>
      <vt:variant>
        <vt:i4>3604514</vt:i4>
      </vt:variant>
      <vt:variant>
        <vt:i4>213</vt:i4>
      </vt:variant>
      <vt:variant>
        <vt:i4>0</vt:i4>
      </vt:variant>
      <vt:variant>
        <vt:i4>5</vt:i4>
      </vt:variant>
      <vt:variant>
        <vt:lpwstr>http://www.oaic.gov.au/</vt:lpwstr>
      </vt:variant>
      <vt:variant>
        <vt:lpwstr/>
      </vt:variant>
      <vt:variant>
        <vt:i4>2621441</vt:i4>
      </vt:variant>
      <vt:variant>
        <vt:i4>210</vt:i4>
      </vt:variant>
      <vt:variant>
        <vt:i4>0</vt:i4>
      </vt:variant>
      <vt:variant>
        <vt:i4>5</vt:i4>
      </vt:variant>
      <vt:variant>
        <vt:lpwstr>mailto:VET-DataPolicy@dewr.gov.au</vt:lpwstr>
      </vt:variant>
      <vt:variant>
        <vt:lpwstr/>
      </vt:variant>
      <vt:variant>
        <vt:i4>2818164</vt:i4>
      </vt:variant>
      <vt:variant>
        <vt:i4>207</vt:i4>
      </vt:variant>
      <vt:variant>
        <vt:i4>0</vt:i4>
      </vt:variant>
      <vt:variant>
        <vt:i4>5</vt:i4>
      </vt:variant>
      <vt:variant>
        <vt:lpwstr>https://statisticaldataintegration.abs.gov.au/</vt:lpwstr>
      </vt:variant>
      <vt:variant>
        <vt:lpwstr/>
      </vt:variant>
      <vt:variant>
        <vt:i4>1966100</vt:i4>
      </vt:variant>
      <vt:variant>
        <vt:i4>204</vt:i4>
      </vt:variant>
      <vt:variant>
        <vt:i4>0</vt:i4>
      </vt:variant>
      <vt:variant>
        <vt:i4>5</vt:i4>
      </vt:variant>
      <vt:variant>
        <vt:lpwstr>http://www.ncver.edu.au/research-and-statistics/services-and-charges-data-and-library-information</vt:lpwstr>
      </vt:variant>
      <vt:variant>
        <vt:lpwstr/>
      </vt:variant>
      <vt:variant>
        <vt:i4>3997742</vt:i4>
      </vt:variant>
      <vt:variant>
        <vt:i4>201</vt:i4>
      </vt:variant>
      <vt:variant>
        <vt:i4>0</vt:i4>
      </vt:variant>
      <vt:variant>
        <vt:i4>5</vt:i4>
      </vt:variant>
      <vt:variant>
        <vt:lpwstr>http://www.ncver.edu.au/research-and-statistics/accessing-vet-data</vt:lpwstr>
      </vt:variant>
      <vt:variant>
        <vt:lpwstr/>
      </vt:variant>
      <vt:variant>
        <vt:i4>3997742</vt:i4>
      </vt:variant>
      <vt:variant>
        <vt:i4>198</vt:i4>
      </vt:variant>
      <vt:variant>
        <vt:i4>0</vt:i4>
      </vt:variant>
      <vt:variant>
        <vt:i4>5</vt:i4>
      </vt:variant>
      <vt:variant>
        <vt:lpwstr>http://www.ncver.edu.au/research-and-statistics/accessing-vet-data</vt:lpwstr>
      </vt:variant>
      <vt:variant>
        <vt:lpwstr/>
      </vt:variant>
      <vt:variant>
        <vt:i4>1245204</vt:i4>
      </vt:variant>
      <vt:variant>
        <vt:i4>195</vt:i4>
      </vt:variant>
      <vt:variant>
        <vt:i4>0</vt:i4>
      </vt:variant>
      <vt:variant>
        <vt:i4>5</vt:i4>
      </vt:variant>
      <vt:variant>
        <vt:lpwstr>https://www.usi.gov.au/about-us/data-requests</vt:lpwstr>
      </vt:variant>
      <vt:variant>
        <vt:lpwstr/>
      </vt:variant>
      <vt:variant>
        <vt:i4>7405691</vt:i4>
      </vt:variant>
      <vt:variant>
        <vt:i4>192</vt:i4>
      </vt:variant>
      <vt:variant>
        <vt:i4>0</vt:i4>
      </vt:variant>
      <vt:variant>
        <vt:i4>5</vt:i4>
      </vt:variant>
      <vt:variant>
        <vt:lpwstr>https://www.usi.gov.au/contact-us/data-requests</vt:lpwstr>
      </vt:variant>
      <vt:variant>
        <vt:lpwstr/>
      </vt:variant>
      <vt:variant>
        <vt:i4>2359349</vt:i4>
      </vt:variant>
      <vt:variant>
        <vt:i4>189</vt:i4>
      </vt:variant>
      <vt:variant>
        <vt:i4>0</vt:i4>
      </vt:variant>
      <vt:variant>
        <vt:i4>5</vt:i4>
      </vt:variant>
      <vt:variant>
        <vt:lpwstr>http://www.training.gov.au/</vt:lpwstr>
      </vt:variant>
      <vt:variant>
        <vt:lpwstr/>
      </vt:variant>
      <vt:variant>
        <vt:i4>3997742</vt:i4>
      </vt:variant>
      <vt:variant>
        <vt:i4>186</vt:i4>
      </vt:variant>
      <vt:variant>
        <vt:i4>0</vt:i4>
      </vt:variant>
      <vt:variant>
        <vt:i4>5</vt:i4>
      </vt:variant>
      <vt:variant>
        <vt:lpwstr>http://www.ncver.edu.au/research-and-statistics/accessing-vet-data</vt:lpwstr>
      </vt:variant>
      <vt:variant>
        <vt:lpwstr/>
      </vt:variant>
      <vt:variant>
        <vt:i4>3538999</vt:i4>
      </vt:variant>
      <vt:variant>
        <vt:i4>183</vt:i4>
      </vt:variant>
      <vt:variant>
        <vt:i4>0</vt:i4>
      </vt:variant>
      <vt:variant>
        <vt:i4>5</vt:i4>
      </vt:variant>
      <vt:variant>
        <vt:lpwstr>https://www.ncver.edu.au/research-and-statistics/accessing-vet-data</vt:lpwstr>
      </vt:variant>
      <vt:variant>
        <vt:lpwstr/>
      </vt:variant>
      <vt:variant>
        <vt:i4>6684791</vt:i4>
      </vt:variant>
      <vt:variant>
        <vt:i4>180</vt:i4>
      </vt:variant>
      <vt:variant>
        <vt:i4>0</vt:i4>
      </vt:variant>
      <vt:variant>
        <vt:i4>5</vt:i4>
      </vt:variant>
      <vt:variant>
        <vt:lpwstr>http://www.ncver.edu.au/rto-hub/statistical-standard-software/standard-enrolment-questions-example-form</vt:lpwstr>
      </vt:variant>
      <vt:variant>
        <vt:lpwstr/>
      </vt:variant>
      <vt:variant>
        <vt:i4>1572953</vt:i4>
      </vt:variant>
      <vt:variant>
        <vt:i4>177</vt:i4>
      </vt:variant>
      <vt:variant>
        <vt:i4>0</vt:i4>
      </vt:variant>
      <vt:variant>
        <vt:i4>5</vt:i4>
      </vt:variant>
      <vt:variant>
        <vt:lpwstr>https://www.dewr.gov.au/national-vet-data</vt:lpwstr>
      </vt:variant>
      <vt:variant>
        <vt:lpwstr/>
      </vt:variant>
      <vt:variant>
        <vt:i4>1441855</vt:i4>
      </vt:variant>
      <vt:variant>
        <vt:i4>170</vt:i4>
      </vt:variant>
      <vt:variant>
        <vt:i4>0</vt:i4>
      </vt:variant>
      <vt:variant>
        <vt:i4>5</vt:i4>
      </vt:variant>
      <vt:variant>
        <vt:lpwstr/>
      </vt:variant>
      <vt:variant>
        <vt:lpwstr>_Toc234312831</vt:lpwstr>
      </vt:variant>
      <vt:variant>
        <vt:i4>1441855</vt:i4>
      </vt:variant>
      <vt:variant>
        <vt:i4>164</vt:i4>
      </vt:variant>
      <vt:variant>
        <vt:i4>0</vt:i4>
      </vt:variant>
      <vt:variant>
        <vt:i4>5</vt:i4>
      </vt:variant>
      <vt:variant>
        <vt:lpwstr/>
      </vt:variant>
      <vt:variant>
        <vt:lpwstr>_Toc234312830</vt:lpwstr>
      </vt:variant>
      <vt:variant>
        <vt:i4>1507391</vt:i4>
      </vt:variant>
      <vt:variant>
        <vt:i4>158</vt:i4>
      </vt:variant>
      <vt:variant>
        <vt:i4>0</vt:i4>
      </vt:variant>
      <vt:variant>
        <vt:i4>5</vt:i4>
      </vt:variant>
      <vt:variant>
        <vt:lpwstr/>
      </vt:variant>
      <vt:variant>
        <vt:lpwstr>_Toc234312829</vt:lpwstr>
      </vt:variant>
      <vt:variant>
        <vt:i4>1507391</vt:i4>
      </vt:variant>
      <vt:variant>
        <vt:i4>152</vt:i4>
      </vt:variant>
      <vt:variant>
        <vt:i4>0</vt:i4>
      </vt:variant>
      <vt:variant>
        <vt:i4>5</vt:i4>
      </vt:variant>
      <vt:variant>
        <vt:lpwstr/>
      </vt:variant>
      <vt:variant>
        <vt:lpwstr>_Toc234312828</vt:lpwstr>
      </vt:variant>
      <vt:variant>
        <vt:i4>1507391</vt:i4>
      </vt:variant>
      <vt:variant>
        <vt:i4>146</vt:i4>
      </vt:variant>
      <vt:variant>
        <vt:i4>0</vt:i4>
      </vt:variant>
      <vt:variant>
        <vt:i4>5</vt:i4>
      </vt:variant>
      <vt:variant>
        <vt:lpwstr/>
      </vt:variant>
      <vt:variant>
        <vt:lpwstr>_Toc234312827</vt:lpwstr>
      </vt:variant>
      <vt:variant>
        <vt:i4>1507391</vt:i4>
      </vt:variant>
      <vt:variant>
        <vt:i4>140</vt:i4>
      </vt:variant>
      <vt:variant>
        <vt:i4>0</vt:i4>
      </vt:variant>
      <vt:variant>
        <vt:i4>5</vt:i4>
      </vt:variant>
      <vt:variant>
        <vt:lpwstr/>
      </vt:variant>
      <vt:variant>
        <vt:lpwstr>_Toc234312826</vt:lpwstr>
      </vt:variant>
      <vt:variant>
        <vt:i4>1507391</vt:i4>
      </vt:variant>
      <vt:variant>
        <vt:i4>134</vt:i4>
      </vt:variant>
      <vt:variant>
        <vt:i4>0</vt:i4>
      </vt:variant>
      <vt:variant>
        <vt:i4>5</vt:i4>
      </vt:variant>
      <vt:variant>
        <vt:lpwstr/>
      </vt:variant>
      <vt:variant>
        <vt:lpwstr>_Toc234312825</vt:lpwstr>
      </vt:variant>
      <vt:variant>
        <vt:i4>1507391</vt:i4>
      </vt:variant>
      <vt:variant>
        <vt:i4>128</vt:i4>
      </vt:variant>
      <vt:variant>
        <vt:i4>0</vt:i4>
      </vt:variant>
      <vt:variant>
        <vt:i4>5</vt:i4>
      </vt:variant>
      <vt:variant>
        <vt:lpwstr/>
      </vt:variant>
      <vt:variant>
        <vt:lpwstr>_Toc234312824</vt:lpwstr>
      </vt:variant>
      <vt:variant>
        <vt:i4>1507391</vt:i4>
      </vt:variant>
      <vt:variant>
        <vt:i4>122</vt:i4>
      </vt:variant>
      <vt:variant>
        <vt:i4>0</vt:i4>
      </vt:variant>
      <vt:variant>
        <vt:i4>5</vt:i4>
      </vt:variant>
      <vt:variant>
        <vt:lpwstr/>
      </vt:variant>
      <vt:variant>
        <vt:lpwstr>_Toc234312823</vt:lpwstr>
      </vt:variant>
      <vt:variant>
        <vt:i4>1507391</vt:i4>
      </vt:variant>
      <vt:variant>
        <vt:i4>116</vt:i4>
      </vt:variant>
      <vt:variant>
        <vt:i4>0</vt:i4>
      </vt:variant>
      <vt:variant>
        <vt:i4>5</vt:i4>
      </vt:variant>
      <vt:variant>
        <vt:lpwstr/>
      </vt:variant>
      <vt:variant>
        <vt:lpwstr>_Toc234312822</vt:lpwstr>
      </vt:variant>
      <vt:variant>
        <vt:i4>1507391</vt:i4>
      </vt:variant>
      <vt:variant>
        <vt:i4>110</vt:i4>
      </vt:variant>
      <vt:variant>
        <vt:i4>0</vt:i4>
      </vt:variant>
      <vt:variant>
        <vt:i4>5</vt:i4>
      </vt:variant>
      <vt:variant>
        <vt:lpwstr/>
      </vt:variant>
      <vt:variant>
        <vt:lpwstr>_Toc234312821</vt:lpwstr>
      </vt:variant>
      <vt:variant>
        <vt:i4>1507391</vt:i4>
      </vt:variant>
      <vt:variant>
        <vt:i4>104</vt:i4>
      </vt:variant>
      <vt:variant>
        <vt:i4>0</vt:i4>
      </vt:variant>
      <vt:variant>
        <vt:i4>5</vt:i4>
      </vt:variant>
      <vt:variant>
        <vt:lpwstr/>
      </vt:variant>
      <vt:variant>
        <vt:lpwstr>_Toc234312820</vt:lpwstr>
      </vt:variant>
      <vt:variant>
        <vt:i4>1310783</vt:i4>
      </vt:variant>
      <vt:variant>
        <vt:i4>98</vt:i4>
      </vt:variant>
      <vt:variant>
        <vt:i4>0</vt:i4>
      </vt:variant>
      <vt:variant>
        <vt:i4>5</vt:i4>
      </vt:variant>
      <vt:variant>
        <vt:lpwstr/>
      </vt:variant>
      <vt:variant>
        <vt:lpwstr>_Toc234312819</vt:lpwstr>
      </vt:variant>
      <vt:variant>
        <vt:i4>1310783</vt:i4>
      </vt:variant>
      <vt:variant>
        <vt:i4>92</vt:i4>
      </vt:variant>
      <vt:variant>
        <vt:i4>0</vt:i4>
      </vt:variant>
      <vt:variant>
        <vt:i4>5</vt:i4>
      </vt:variant>
      <vt:variant>
        <vt:lpwstr/>
      </vt:variant>
      <vt:variant>
        <vt:lpwstr>_Toc234312818</vt:lpwstr>
      </vt:variant>
      <vt:variant>
        <vt:i4>1310783</vt:i4>
      </vt:variant>
      <vt:variant>
        <vt:i4>86</vt:i4>
      </vt:variant>
      <vt:variant>
        <vt:i4>0</vt:i4>
      </vt:variant>
      <vt:variant>
        <vt:i4>5</vt:i4>
      </vt:variant>
      <vt:variant>
        <vt:lpwstr/>
      </vt:variant>
      <vt:variant>
        <vt:lpwstr>_Toc234312817</vt:lpwstr>
      </vt:variant>
      <vt:variant>
        <vt:i4>1310783</vt:i4>
      </vt:variant>
      <vt:variant>
        <vt:i4>80</vt:i4>
      </vt:variant>
      <vt:variant>
        <vt:i4>0</vt:i4>
      </vt:variant>
      <vt:variant>
        <vt:i4>5</vt:i4>
      </vt:variant>
      <vt:variant>
        <vt:lpwstr/>
      </vt:variant>
      <vt:variant>
        <vt:lpwstr>_Toc234312816</vt:lpwstr>
      </vt:variant>
      <vt:variant>
        <vt:i4>1310783</vt:i4>
      </vt:variant>
      <vt:variant>
        <vt:i4>74</vt:i4>
      </vt:variant>
      <vt:variant>
        <vt:i4>0</vt:i4>
      </vt:variant>
      <vt:variant>
        <vt:i4>5</vt:i4>
      </vt:variant>
      <vt:variant>
        <vt:lpwstr/>
      </vt:variant>
      <vt:variant>
        <vt:lpwstr>_Toc234312815</vt:lpwstr>
      </vt:variant>
      <vt:variant>
        <vt:i4>1310783</vt:i4>
      </vt:variant>
      <vt:variant>
        <vt:i4>68</vt:i4>
      </vt:variant>
      <vt:variant>
        <vt:i4>0</vt:i4>
      </vt:variant>
      <vt:variant>
        <vt:i4>5</vt:i4>
      </vt:variant>
      <vt:variant>
        <vt:lpwstr/>
      </vt:variant>
      <vt:variant>
        <vt:lpwstr>_Toc234312814</vt:lpwstr>
      </vt:variant>
      <vt:variant>
        <vt:i4>1310783</vt:i4>
      </vt:variant>
      <vt:variant>
        <vt:i4>62</vt:i4>
      </vt:variant>
      <vt:variant>
        <vt:i4>0</vt:i4>
      </vt:variant>
      <vt:variant>
        <vt:i4>5</vt:i4>
      </vt:variant>
      <vt:variant>
        <vt:lpwstr/>
      </vt:variant>
      <vt:variant>
        <vt:lpwstr>_Toc234312813</vt:lpwstr>
      </vt:variant>
      <vt:variant>
        <vt:i4>1310783</vt:i4>
      </vt:variant>
      <vt:variant>
        <vt:i4>56</vt:i4>
      </vt:variant>
      <vt:variant>
        <vt:i4>0</vt:i4>
      </vt:variant>
      <vt:variant>
        <vt:i4>5</vt:i4>
      </vt:variant>
      <vt:variant>
        <vt:lpwstr/>
      </vt:variant>
      <vt:variant>
        <vt:lpwstr>_Toc234312812</vt:lpwstr>
      </vt:variant>
      <vt:variant>
        <vt:i4>1310783</vt:i4>
      </vt:variant>
      <vt:variant>
        <vt:i4>50</vt:i4>
      </vt:variant>
      <vt:variant>
        <vt:i4>0</vt:i4>
      </vt:variant>
      <vt:variant>
        <vt:i4>5</vt:i4>
      </vt:variant>
      <vt:variant>
        <vt:lpwstr/>
      </vt:variant>
      <vt:variant>
        <vt:lpwstr>_Toc234312811</vt:lpwstr>
      </vt:variant>
      <vt:variant>
        <vt:i4>1310783</vt:i4>
      </vt:variant>
      <vt:variant>
        <vt:i4>44</vt:i4>
      </vt:variant>
      <vt:variant>
        <vt:i4>0</vt:i4>
      </vt:variant>
      <vt:variant>
        <vt:i4>5</vt:i4>
      </vt:variant>
      <vt:variant>
        <vt:lpwstr/>
      </vt:variant>
      <vt:variant>
        <vt:lpwstr>_Toc234312810</vt:lpwstr>
      </vt:variant>
      <vt:variant>
        <vt:i4>1376319</vt:i4>
      </vt:variant>
      <vt:variant>
        <vt:i4>38</vt:i4>
      </vt:variant>
      <vt:variant>
        <vt:i4>0</vt:i4>
      </vt:variant>
      <vt:variant>
        <vt:i4>5</vt:i4>
      </vt:variant>
      <vt:variant>
        <vt:lpwstr/>
      </vt:variant>
      <vt:variant>
        <vt:lpwstr>_Toc234312809</vt:lpwstr>
      </vt:variant>
      <vt:variant>
        <vt:i4>1376319</vt:i4>
      </vt:variant>
      <vt:variant>
        <vt:i4>32</vt:i4>
      </vt:variant>
      <vt:variant>
        <vt:i4>0</vt:i4>
      </vt:variant>
      <vt:variant>
        <vt:i4>5</vt:i4>
      </vt:variant>
      <vt:variant>
        <vt:lpwstr/>
      </vt:variant>
      <vt:variant>
        <vt:lpwstr>_Toc234312808</vt:lpwstr>
      </vt:variant>
      <vt:variant>
        <vt:i4>1376319</vt:i4>
      </vt:variant>
      <vt:variant>
        <vt:i4>26</vt:i4>
      </vt:variant>
      <vt:variant>
        <vt:i4>0</vt:i4>
      </vt:variant>
      <vt:variant>
        <vt:i4>5</vt:i4>
      </vt:variant>
      <vt:variant>
        <vt:lpwstr/>
      </vt:variant>
      <vt:variant>
        <vt:lpwstr>_Toc234312807</vt:lpwstr>
      </vt:variant>
      <vt:variant>
        <vt:i4>1376319</vt:i4>
      </vt:variant>
      <vt:variant>
        <vt:i4>20</vt:i4>
      </vt:variant>
      <vt:variant>
        <vt:i4>0</vt:i4>
      </vt:variant>
      <vt:variant>
        <vt:i4>5</vt:i4>
      </vt:variant>
      <vt:variant>
        <vt:lpwstr/>
      </vt:variant>
      <vt:variant>
        <vt:lpwstr>_Toc234312806</vt:lpwstr>
      </vt:variant>
      <vt:variant>
        <vt:i4>1376319</vt:i4>
      </vt:variant>
      <vt:variant>
        <vt:i4>14</vt:i4>
      </vt:variant>
      <vt:variant>
        <vt:i4>0</vt:i4>
      </vt:variant>
      <vt:variant>
        <vt:i4>5</vt:i4>
      </vt:variant>
      <vt:variant>
        <vt:lpwstr/>
      </vt:variant>
      <vt:variant>
        <vt:lpwstr>_Toc234312805</vt:lpwstr>
      </vt:variant>
      <vt:variant>
        <vt:i4>1376319</vt:i4>
      </vt:variant>
      <vt:variant>
        <vt:i4>8</vt:i4>
      </vt:variant>
      <vt:variant>
        <vt:i4>0</vt:i4>
      </vt:variant>
      <vt:variant>
        <vt:i4>5</vt:i4>
      </vt:variant>
      <vt:variant>
        <vt:lpwstr/>
      </vt:variant>
      <vt:variant>
        <vt:lpwstr>_Toc234312804</vt:lpwstr>
      </vt:variant>
      <vt:variant>
        <vt:i4>1376319</vt:i4>
      </vt:variant>
      <vt:variant>
        <vt:i4>2</vt:i4>
      </vt:variant>
      <vt:variant>
        <vt:i4>0</vt:i4>
      </vt:variant>
      <vt:variant>
        <vt:i4>5</vt:i4>
      </vt:variant>
      <vt:variant>
        <vt:lpwstr/>
      </vt:variant>
      <vt:variant>
        <vt:lpwstr>_Toc234312803</vt:lpwstr>
      </vt:variant>
      <vt:variant>
        <vt:i4>1376348</vt:i4>
      </vt:variant>
      <vt:variant>
        <vt:i4>33</vt:i4>
      </vt:variant>
      <vt:variant>
        <vt:i4>0</vt:i4>
      </vt:variant>
      <vt:variant>
        <vt:i4>5</vt:i4>
      </vt:variant>
      <vt:variant>
        <vt:lpwstr>https://www.oaic.gov.au/</vt:lpwstr>
      </vt:variant>
      <vt:variant>
        <vt:lpwstr/>
      </vt:variant>
      <vt:variant>
        <vt:i4>2818164</vt:i4>
      </vt:variant>
      <vt:variant>
        <vt:i4>30</vt:i4>
      </vt:variant>
      <vt:variant>
        <vt:i4>0</vt:i4>
      </vt:variant>
      <vt:variant>
        <vt:i4>5</vt:i4>
      </vt:variant>
      <vt:variant>
        <vt:lpwstr>https://statisticaldataintegration.abs.gov.au/</vt:lpwstr>
      </vt:variant>
      <vt:variant>
        <vt:lpwstr/>
      </vt:variant>
      <vt:variant>
        <vt:i4>1966100</vt:i4>
      </vt:variant>
      <vt:variant>
        <vt:i4>27</vt:i4>
      </vt:variant>
      <vt:variant>
        <vt:i4>0</vt:i4>
      </vt:variant>
      <vt:variant>
        <vt:i4>5</vt:i4>
      </vt:variant>
      <vt:variant>
        <vt:lpwstr>http://www.ncver.edu.au/research-and-statistics/services-and-charges-data-and-library-information</vt:lpwstr>
      </vt:variant>
      <vt:variant>
        <vt:lpwstr/>
      </vt:variant>
      <vt:variant>
        <vt:i4>3997742</vt:i4>
      </vt:variant>
      <vt:variant>
        <vt:i4>24</vt:i4>
      </vt:variant>
      <vt:variant>
        <vt:i4>0</vt:i4>
      </vt:variant>
      <vt:variant>
        <vt:i4>5</vt:i4>
      </vt:variant>
      <vt:variant>
        <vt:lpwstr>http://www.ncver.edu.au/research-and-statistics/accessing-vet-data</vt:lpwstr>
      </vt:variant>
      <vt:variant>
        <vt:lpwstr/>
      </vt:variant>
      <vt:variant>
        <vt:i4>3997742</vt:i4>
      </vt:variant>
      <vt:variant>
        <vt:i4>21</vt:i4>
      </vt:variant>
      <vt:variant>
        <vt:i4>0</vt:i4>
      </vt:variant>
      <vt:variant>
        <vt:i4>5</vt:i4>
      </vt:variant>
      <vt:variant>
        <vt:lpwstr>http://www.ncver.edu.au/research-and-statistics/accessing-vet-data</vt:lpwstr>
      </vt:variant>
      <vt:variant>
        <vt:lpwstr/>
      </vt:variant>
      <vt:variant>
        <vt:i4>1245204</vt:i4>
      </vt:variant>
      <vt:variant>
        <vt:i4>18</vt:i4>
      </vt:variant>
      <vt:variant>
        <vt:i4>0</vt:i4>
      </vt:variant>
      <vt:variant>
        <vt:i4>5</vt:i4>
      </vt:variant>
      <vt:variant>
        <vt:lpwstr>https://www.usi.gov.au/about-us/data-requests</vt:lpwstr>
      </vt:variant>
      <vt:variant>
        <vt:lpwstr/>
      </vt:variant>
      <vt:variant>
        <vt:i4>7405691</vt:i4>
      </vt:variant>
      <vt:variant>
        <vt:i4>15</vt:i4>
      </vt:variant>
      <vt:variant>
        <vt:i4>0</vt:i4>
      </vt:variant>
      <vt:variant>
        <vt:i4>5</vt:i4>
      </vt:variant>
      <vt:variant>
        <vt:lpwstr>https://www.usi.gov.au/contact-us/data-requests</vt:lpwstr>
      </vt:variant>
      <vt:variant>
        <vt:lpwstr/>
      </vt:variant>
      <vt:variant>
        <vt:i4>2359349</vt:i4>
      </vt:variant>
      <vt:variant>
        <vt:i4>12</vt:i4>
      </vt:variant>
      <vt:variant>
        <vt:i4>0</vt:i4>
      </vt:variant>
      <vt:variant>
        <vt:i4>5</vt:i4>
      </vt:variant>
      <vt:variant>
        <vt:lpwstr>http://www.training.gov.au/</vt:lpwstr>
      </vt:variant>
      <vt:variant>
        <vt:lpwstr/>
      </vt:variant>
      <vt:variant>
        <vt:i4>3997742</vt:i4>
      </vt:variant>
      <vt:variant>
        <vt:i4>9</vt:i4>
      </vt:variant>
      <vt:variant>
        <vt:i4>0</vt:i4>
      </vt:variant>
      <vt:variant>
        <vt:i4>5</vt:i4>
      </vt:variant>
      <vt:variant>
        <vt:lpwstr>http://www.ncver.edu.au/research-and-statistics/accessing-vet-data</vt:lpwstr>
      </vt:variant>
      <vt:variant>
        <vt:lpwstr/>
      </vt:variant>
      <vt:variant>
        <vt:i4>3997742</vt:i4>
      </vt:variant>
      <vt:variant>
        <vt:i4>6</vt:i4>
      </vt:variant>
      <vt:variant>
        <vt:i4>0</vt:i4>
      </vt:variant>
      <vt:variant>
        <vt:i4>5</vt:i4>
      </vt:variant>
      <vt:variant>
        <vt:lpwstr>http://www.ncver.edu.au/research-and-statistics/accessing-vet-data</vt:lpwstr>
      </vt:variant>
      <vt:variant>
        <vt:lpwstr/>
      </vt:variant>
      <vt:variant>
        <vt:i4>6684791</vt:i4>
      </vt:variant>
      <vt:variant>
        <vt:i4>3</vt:i4>
      </vt:variant>
      <vt:variant>
        <vt:i4>0</vt:i4>
      </vt:variant>
      <vt:variant>
        <vt:i4>5</vt:i4>
      </vt:variant>
      <vt:variant>
        <vt:lpwstr>http://www.ncver.edu.au/rto-hub/statistical-standard-software/standard-enrolment-questions-example-form</vt:lpwstr>
      </vt:variant>
      <vt:variant>
        <vt:lpwstr/>
      </vt:variant>
      <vt:variant>
        <vt:i4>3604536</vt:i4>
      </vt:variant>
      <vt:variant>
        <vt:i4>0</vt:i4>
      </vt:variant>
      <vt:variant>
        <vt:i4>0</vt:i4>
      </vt:variant>
      <vt:variant>
        <vt:i4>5</vt:i4>
      </vt:variant>
      <vt:variant>
        <vt:lpwstr>https://www.dewr.gov.au/national-vet-data/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VET Data Policy</dc:title>
  <dc:subject/>
  <dc:creator>PIRUTTI,Mariana</dc:creator>
  <cp:keywords/>
  <dc:description/>
  <cp:lastModifiedBy>KEPPEL,Chris</cp:lastModifiedBy>
  <cp:revision>79</cp:revision>
  <cp:lastPrinted>2026-06-23T14:19:00Z</cp:lastPrinted>
  <dcterms:created xsi:type="dcterms:W3CDTF">2026-07-07T16:30:00Z</dcterms:created>
  <dcterms:modified xsi:type="dcterms:W3CDTF">2026-07-08T05:37:00Z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0x010100231DBAF0C7405D4582EA7CD0E7E2A257</vt:lpwstr>
  </property>
  <property fmtid="{D5CDD505-2E9C-101B-9397-08002B2CF9AE}" pid="10" name="MediaServiceImageTags">
    <vt:lpwstr/>
  </property>
</Properties>
</file>