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5E53E"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1A00CDCC" w:rsidR="00654A65" w:rsidRPr="00654A65" w:rsidRDefault="00531EEB" w:rsidP="00654A65">
      <w:pPr>
        <w:pStyle w:val="Title"/>
      </w:pPr>
      <w:r w:rsidRPr="00531EEB">
        <w:t>Actions: Monitoring progress of women’s participation</w:t>
      </w:r>
    </w:p>
    <w:p w14:paraId="55B00F7F" w14:textId="77777777" w:rsidR="00531EEB" w:rsidRDefault="00531EEB" w:rsidP="00531EEB">
      <w:r>
        <w:t>Your business should ensure there is ongoing monitoring of women’s participation, and insights are addressed in a timely and efficient manner.</w:t>
      </w:r>
    </w:p>
    <w:p w14:paraId="279528CD" w14:textId="77777777" w:rsidR="00531EEB" w:rsidRPr="00531EEB" w:rsidRDefault="00531EEB" w:rsidP="00531EEB">
      <w:pPr>
        <w:pStyle w:val="Heading1"/>
      </w:pPr>
      <w:r w:rsidRPr="00531EEB">
        <w:t>What immediate actions you can implement:</w:t>
      </w:r>
    </w:p>
    <w:p w14:paraId="204B00FD" w14:textId="26C35047" w:rsidR="00531EEB" w:rsidRDefault="00531EEB" w:rsidP="00531EEB">
      <w:pPr>
        <w:pStyle w:val="ListBullet"/>
      </w:pPr>
      <w:r>
        <w:t>HR team provides regular reports to management monitoring women’s participation in the organisation using workforce data (such as flexible working arrangements) to highlight areas of success and identify issues or areas of concern.</w:t>
      </w:r>
    </w:p>
    <w:p w14:paraId="3DF09C31" w14:textId="57AF7E5C" w:rsidR="00DC2039" w:rsidRPr="00AC353E" w:rsidRDefault="00DC2039" w:rsidP="00DC2039">
      <w:pPr>
        <w:pStyle w:val="ListBullet"/>
      </w:pPr>
      <w:r w:rsidRPr="00AC353E">
        <w:t xml:space="preserve">Identify and disrupt bias across the talent lifecycle by using the </w:t>
      </w:r>
      <w:hyperlink r:id="rId18" w:history="1">
        <w:r w:rsidRPr="00AC353E">
          <w:rPr>
            <w:rStyle w:val="Hyperlink"/>
          </w:rPr>
          <w:t>Fixing the system not the women resource</w:t>
        </w:r>
      </w:hyperlink>
      <w:r w:rsidRPr="00AC353E">
        <w:t>.</w:t>
      </w:r>
    </w:p>
    <w:sectPr w:rsidR="00DC2039" w:rsidRPr="00AC353E"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580F0B47"/>
    <w:multiLevelType w:val="hybridMultilevel"/>
    <w:tmpl w:val="BEC04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8"/>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1EEB"/>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AC353E"/>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C2039"/>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AC3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fixing-system-not-women-toolk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2.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3.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3</TotalTime>
  <Pages>1</Pages>
  <Words>105</Words>
  <Characters>610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2022-06-22T00:49:00Z</dcterms:created>
  <dcterms:modified xsi:type="dcterms:W3CDTF">2022-07-20T01:50:00Z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