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6BC" w:rsidRDefault="00BF64D3" w:rsidP="00A07CE5">
      <w:pPr>
        <w:pStyle w:val="Heading1"/>
      </w:pPr>
      <w:r>
        <w:t>Slide 1</w:t>
      </w:r>
      <w:r w:rsidR="00A07CE5">
        <w:t xml:space="preserve"> Introduction to </w:t>
      </w:r>
      <w:r w:rsidR="00BF4A62">
        <w:t>rapid p</w:t>
      </w:r>
      <w:r w:rsidR="00A07CE5">
        <w:t>rototyping</w:t>
      </w:r>
    </w:p>
    <w:p w:rsidR="00BF64D3" w:rsidRDefault="00BF64D3" w:rsidP="00BF64D3">
      <w:pPr>
        <w:spacing w:line="360" w:lineRule="auto"/>
      </w:pPr>
    </w:p>
    <w:p w:rsidR="00BF64D3" w:rsidRDefault="003627C7" w:rsidP="00BF64D3">
      <w:pPr>
        <w:spacing w:line="360" w:lineRule="auto"/>
        <w:jc w:val="center"/>
      </w:pPr>
      <w:r>
        <w:rPr>
          <w:noProof/>
          <w:lang w:eastAsia="en-AU"/>
        </w:rPr>
        <w:drawing>
          <wp:inline distT="0" distB="0" distL="0" distR="0">
            <wp:extent cx="5939790" cy="3342005"/>
            <wp:effectExtent l="19050" t="19050" r="22860" b="10795"/>
            <wp:docPr id="1" name="Picture 1" descr="Opening slide with title 'Introduction to Rapid Prototyping, Unlocking the collaborative potential of your workplace through design thinking' and words 'co-created you by' alongside images of Peer Academy logo and Whitelight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KSHOP A - Rapid prototyping - National Ballroom 2_Page_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42005"/>
                    </a:xfrm>
                    <a:prstGeom prst="rect">
                      <a:avLst/>
                    </a:prstGeom>
                    <a:ln w="12700"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F64D3" w:rsidRDefault="00BF64D3" w:rsidP="00BF64D3">
      <w:pPr>
        <w:spacing w:line="360" w:lineRule="auto"/>
        <w:jc w:val="center"/>
      </w:pPr>
    </w:p>
    <w:p w:rsidR="00BF64D3" w:rsidRDefault="00BF64D3" w:rsidP="00BF64D3">
      <w:pPr>
        <w:spacing w:line="360" w:lineRule="auto"/>
      </w:pPr>
    </w:p>
    <w:p w:rsidR="00BF64D3" w:rsidRDefault="00BF64D3">
      <w:r>
        <w:br w:type="page"/>
      </w:r>
    </w:p>
    <w:p w:rsidR="00BF64D3" w:rsidRDefault="00BF64D3" w:rsidP="00A07CE5">
      <w:pPr>
        <w:pStyle w:val="Heading1"/>
      </w:pPr>
      <w:r>
        <w:lastRenderedPageBreak/>
        <w:t>Slide 2</w:t>
      </w:r>
      <w:r w:rsidR="00A07CE5">
        <w:t xml:space="preserve"> Peer Academy</w:t>
      </w:r>
    </w:p>
    <w:p w:rsidR="00BF64D3" w:rsidRDefault="00BF64D3" w:rsidP="00BF64D3">
      <w:pPr>
        <w:spacing w:line="360" w:lineRule="auto"/>
      </w:pPr>
    </w:p>
    <w:p w:rsidR="00BF64D3" w:rsidRDefault="003627C7" w:rsidP="00BF64D3">
      <w:pPr>
        <w:spacing w:line="360" w:lineRule="auto"/>
        <w:jc w:val="center"/>
      </w:pPr>
      <w:r>
        <w:rPr>
          <w:noProof/>
          <w:lang w:eastAsia="en-AU"/>
        </w:rPr>
        <w:drawing>
          <wp:inline distT="0" distB="0" distL="0" distR="0">
            <wp:extent cx="5934710" cy="3341370"/>
            <wp:effectExtent l="19050" t="19050" r="27940" b="11430"/>
            <wp:docPr id="2" name="Picture 2" descr="Slide with image of 'Peer Academy' logo and words 'from designing for to designing with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H:\Business Improvement Team\! Projects\25. User Centred Initiative\09 Design Conference\06 Speakers\Presentations\-- Presentations To Upload\Temp\WORKSHOP A - Rapid prototyping - National Ballroom 2_Page_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1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F64D3" w:rsidRDefault="00BF64D3" w:rsidP="00BF64D3">
      <w:pPr>
        <w:spacing w:line="360" w:lineRule="auto"/>
        <w:jc w:val="center"/>
      </w:pPr>
    </w:p>
    <w:p w:rsidR="00BF64D3" w:rsidRDefault="00BF64D3" w:rsidP="00BF64D3">
      <w:pPr>
        <w:spacing w:line="360" w:lineRule="auto"/>
      </w:pPr>
    </w:p>
    <w:p w:rsidR="00BF64D3" w:rsidRDefault="00BF64D3">
      <w:r>
        <w:br w:type="page"/>
      </w:r>
    </w:p>
    <w:p w:rsidR="00BF64D3" w:rsidRDefault="00BF64D3" w:rsidP="00A07CE5">
      <w:pPr>
        <w:pStyle w:val="Heading1"/>
      </w:pPr>
      <w:r>
        <w:lastRenderedPageBreak/>
        <w:t>Slide 3</w:t>
      </w:r>
      <w:r w:rsidR="00A07CE5">
        <w:t xml:space="preserve"> Outline for session</w:t>
      </w:r>
    </w:p>
    <w:p w:rsidR="00BF64D3" w:rsidRDefault="00BF64D3" w:rsidP="00BF64D3">
      <w:pPr>
        <w:spacing w:line="360" w:lineRule="auto"/>
      </w:pPr>
    </w:p>
    <w:p w:rsidR="00BF64D3" w:rsidRDefault="003627C7" w:rsidP="00BF64D3">
      <w:pPr>
        <w:spacing w:line="360" w:lineRule="auto"/>
        <w:jc w:val="center"/>
      </w:pPr>
      <w:r>
        <w:rPr>
          <w:noProof/>
          <w:lang w:eastAsia="en-AU"/>
        </w:rPr>
        <w:drawing>
          <wp:inline distT="0" distB="0" distL="0" distR="0">
            <wp:extent cx="5934710" cy="3341370"/>
            <wp:effectExtent l="19050" t="19050" r="27940" b="11430"/>
            <wp:docPr id="3" name="Picture 3" descr="Slide with heading 'Process: Outline for session' and process with steps containg words 'Welcome, framing, icebreaker, tools reflection'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H:\Business Improvement Team\! Projects\25. User Centred Initiative\09 Design Conference\06 Speakers\Presentations\-- Presentations To Upload\Temp\WORKSHOP A - Rapid prototyping - National Ballroom 2_Page_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1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F64D3" w:rsidRDefault="00BF64D3" w:rsidP="00BF64D3">
      <w:pPr>
        <w:spacing w:line="360" w:lineRule="auto"/>
        <w:jc w:val="center"/>
      </w:pPr>
    </w:p>
    <w:p w:rsidR="00BF64D3" w:rsidRDefault="00BF64D3" w:rsidP="00BF64D3">
      <w:pPr>
        <w:spacing w:line="360" w:lineRule="auto"/>
      </w:pPr>
    </w:p>
    <w:p w:rsidR="00BF64D3" w:rsidRDefault="00BF64D3">
      <w:r>
        <w:br w:type="page"/>
      </w:r>
    </w:p>
    <w:p w:rsidR="00BF64D3" w:rsidRDefault="00BF64D3" w:rsidP="00A07CE5">
      <w:pPr>
        <w:pStyle w:val="Heading1"/>
      </w:pPr>
      <w:r>
        <w:lastRenderedPageBreak/>
        <w:t>Slide 4</w:t>
      </w:r>
      <w:r w:rsidR="00A07CE5">
        <w:t xml:space="preserve"> </w:t>
      </w:r>
      <w:r w:rsidR="00BF4A62">
        <w:t>Time versus capability and impact</w:t>
      </w:r>
    </w:p>
    <w:p w:rsidR="00BF64D3" w:rsidRDefault="00BF64D3" w:rsidP="00BF64D3">
      <w:pPr>
        <w:spacing w:line="360" w:lineRule="auto"/>
      </w:pPr>
    </w:p>
    <w:p w:rsidR="00BF64D3" w:rsidRDefault="003627C7" w:rsidP="00BF64D3">
      <w:pPr>
        <w:spacing w:line="360" w:lineRule="auto"/>
        <w:jc w:val="center"/>
      </w:pPr>
      <w:r>
        <w:rPr>
          <w:noProof/>
          <w:lang w:eastAsia="en-AU"/>
        </w:rPr>
        <w:drawing>
          <wp:inline distT="0" distB="0" distL="0" distR="0">
            <wp:extent cx="5934710" cy="3341370"/>
            <wp:effectExtent l="19050" t="19050" r="27940" b="11430"/>
            <wp:docPr id="4" name="Picture 4" descr="Slide with image of time chart with words 'Peer Academy, Time and Capability and impact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H:\Business Improvement Team\! Projects\25. User Centred Initiative\09 Design Conference\06 Speakers\Presentations\-- Presentations To Upload\Temp\WORKSHOP A - Rapid prototyping - National Ballroom 2_Page_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1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F64D3" w:rsidRDefault="00BF64D3" w:rsidP="00BF64D3">
      <w:pPr>
        <w:spacing w:line="360" w:lineRule="auto"/>
        <w:jc w:val="center"/>
      </w:pPr>
    </w:p>
    <w:p w:rsidR="00BF64D3" w:rsidRDefault="00BF64D3" w:rsidP="00BF64D3">
      <w:pPr>
        <w:spacing w:line="360" w:lineRule="auto"/>
      </w:pPr>
    </w:p>
    <w:p w:rsidR="00BF64D3" w:rsidRDefault="00BF64D3">
      <w:r>
        <w:br w:type="page"/>
      </w:r>
    </w:p>
    <w:p w:rsidR="00BF64D3" w:rsidRDefault="00BF64D3" w:rsidP="00BF4A62">
      <w:pPr>
        <w:pStyle w:val="Heading1"/>
      </w:pPr>
      <w:r>
        <w:lastRenderedPageBreak/>
        <w:t xml:space="preserve">Slide </w:t>
      </w:r>
      <w:proofErr w:type="gramStart"/>
      <w:r>
        <w:t>5</w:t>
      </w:r>
      <w:proofErr w:type="gramEnd"/>
      <w:r w:rsidR="00BF4A62">
        <w:t xml:space="preserve"> Why are we here today?</w:t>
      </w:r>
    </w:p>
    <w:p w:rsidR="00BF64D3" w:rsidRDefault="00BF64D3" w:rsidP="00BF64D3">
      <w:pPr>
        <w:spacing w:line="360" w:lineRule="auto"/>
      </w:pPr>
    </w:p>
    <w:p w:rsidR="00BF64D3" w:rsidRDefault="003627C7" w:rsidP="00BF64D3">
      <w:pPr>
        <w:spacing w:line="360" w:lineRule="auto"/>
        <w:jc w:val="center"/>
      </w:pPr>
      <w:r>
        <w:rPr>
          <w:noProof/>
          <w:lang w:eastAsia="en-AU"/>
        </w:rPr>
        <w:drawing>
          <wp:inline distT="0" distB="0" distL="0" distR="0" wp14:anchorId="1453EC7B" wp14:editId="72A3F48F">
            <wp:extent cx="5934710" cy="3341370"/>
            <wp:effectExtent l="19050" t="19050" r="27940" b="11430"/>
            <wp:docPr id="5" name="Picture 5" descr="Slide with heading 'Why are we here today?' and words 'To get a taste for how we can build a culture of co-design to solve our wicked problems'. Word 'Purpose' is displayed at end of slid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H:\Business Improvement Team\! Projects\25. User Centred Initiative\09 Design Conference\06 Speakers\Presentations\-- Presentations To Upload\Temp\WORKSHOP A - Rapid prototyping - National Ballroom 2_Page_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1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F64D3" w:rsidRDefault="00BF64D3" w:rsidP="00BF64D3">
      <w:pPr>
        <w:spacing w:line="360" w:lineRule="auto"/>
        <w:jc w:val="center"/>
      </w:pPr>
    </w:p>
    <w:p w:rsidR="00BF64D3" w:rsidRDefault="00BF64D3" w:rsidP="00BF64D3">
      <w:pPr>
        <w:spacing w:line="360" w:lineRule="auto"/>
      </w:pPr>
    </w:p>
    <w:p w:rsidR="00BF64D3" w:rsidRDefault="00BF64D3">
      <w:r>
        <w:br w:type="page"/>
      </w:r>
    </w:p>
    <w:p w:rsidR="00BF64D3" w:rsidRDefault="00BF64D3" w:rsidP="00BF4A62">
      <w:pPr>
        <w:pStyle w:val="Heading1"/>
      </w:pPr>
      <w:r>
        <w:lastRenderedPageBreak/>
        <w:t xml:space="preserve">Slide </w:t>
      </w:r>
      <w:proofErr w:type="gramStart"/>
      <w:r>
        <w:t>6</w:t>
      </w:r>
      <w:proofErr w:type="gramEnd"/>
      <w:r w:rsidR="00BF4A62">
        <w:t xml:space="preserve"> What will we get out of today?</w:t>
      </w:r>
    </w:p>
    <w:p w:rsidR="00BF64D3" w:rsidRDefault="00BF64D3" w:rsidP="00BF64D3">
      <w:pPr>
        <w:spacing w:line="360" w:lineRule="auto"/>
      </w:pPr>
    </w:p>
    <w:p w:rsidR="00BF64D3" w:rsidRDefault="003627C7" w:rsidP="00BF64D3">
      <w:pPr>
        <w:spacing w:line="360" w:lineRule="auto"/>
        <w:jc w:val="center"/>
      </w:pPr>
      <w:r>
        <w:rPr>
          <w:noProof/>
          <w:lang w:eastAsia="en-AU"/>
        </w:rPr>
        <w:drawing>
          <wp:inline distT="0" distB="0" distL="0" distR="0">
            <wp:extent cx="5934710" cy="3341370"/>
            <wp:effectExtent l="19050" t="19050" r="27940" b="11430"/>
            <wp:docPr id="6" name="Picture 6" descr="Slide with heading 'What will we get out of today?' and list 'Process, tools and principles; Different perspective; Confidence; Fun!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H:\Business Improvement Team\! Projects\25. User Centred Initiative\09 Design Conference\06 Speakers\Presentations\-- Presentations To Upload\Temp\WORKSHOP A - Rapid prototyping - National Ballroom 2_Page_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1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F64D3" w:rsidRDefault="00BF64D3" w:rsidP="00BF64D3">
      <w:pPr>
        <w:spacing w:line="360" w:lineRule="auto"/>
        <w:jc w:val="center"/>
      </w:pPr>
    </w:p>
    <w:p w:rsidR="00BF64D3" w:rsidRDefault="00BF64D3" w:rsidP="00BF64D3">
      <w:pPr>
        <w:spacing w:line="360" w:lineRule="auto"/>
      </w:pPr>
    </w:p>
    <w:p w:rsidR="00BF64D3" w:rsidRDefault="00BF64D3">
      <w:r>
        <w:br w:type="page"/>
      </w:r>
    </w:p>
    <w:p w:rsidR="00BF64D3" w:rsidRDefault="00BF64D3" w:rsidP="00BF4A62">
      <w:pPr>
        <w:pStyle w:val="Heading1"/>
      </w:pPr>
      <w:r>
        <w:lastRenderedPageBreak/>
        <w:t>Slide 7</w:t>
      </w:r>
      <w:r w:rsidR="00BF4A62">
        <w:t xml:space="preserve"> Framing</w:t>
      </w:r>
    </w:p>
    <w:p w:rsidR="00BF64D3" w:rsidRDefault="00BF64D3" w:rsidP="00BF64D3">
      <w:pPr>
        <w:spacing w:line="360" w:lineRule="auto"/>
      </w:pPr>
    </w:p>
    <w:p w:rsidR="00BF64D3" w:rsidRDefault="003627C7" w:rsidP="00BF64D3">
      <w:pPr>
        <w:spacing w:line="360" w:lineRule="auto"/>
        <w:jc w:val="center"/>
      </w:pPr>
      <w:r>
        <w:rPr>
          <w:noProof/>
          <w:lang w:eastAsia="en-AU"/>
        </w:rPr>
        <w:drawing>
          <wp:inline distT="0" distB="0" distL="0" distR="0">
            <wp:extent cx="5934710" cy="3341370"/>
            <wp:effectExtent l="19050" t="19050" r="27940" b="11430"/>
            <wp:docPr id="7" name="Picture 7" descr="Slide with heading 'Framing' and process with steps containg words 'Welcome, framing, icebreaker, tools reflection'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H:\Business Improvement Team\! Projects\25. User Centred Initiative\09 Design Conference\06 Speakers\Presentations\-- Presentations To Upload\Temp\WORKSHOP A - Rapid prototyping - National Ballroom 2_Page_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1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F64D3" w:rsidRDefault="00BF64D3" w:rsidP="00BF64D3">
      <w:pPr>
        <w:spacing w:line="360" w:lineRule="auto"/>
        <w:jc w:val="center"/>
      </w:pPr>
    </w:p>
    <w:p w:rsidR="00BF64D3" w:rsidRDefault="00BF64D3" w:rsidP="00BF64D3">
      <w:pPr>
        <w:spacing w:line="360" w:lineRule="auto"/>
      </w:pPr>
    </w:p>
    <w:p w:rsidR="00BF64D3" w:rsidRDefault="00BF64D3">
      <w:r>
        <w:br w:type="page"/>
      </w:r>
    </w:p>
    <w:p w:rsidR="00BF64D3" w:rsidRDefault="00BF64D3" w:rsidP="00BF4A62">
      <w:pPr>
        <w:pStyle w:val="Heading1"/>
      </w:pPr>
      <w:r>
        <w:lastRenderedPageBreak/>
        <w:t>Slide 8</w:t>
      </w:r>
      <w:r w:rsidR="00BF4A62">
        <w:t xml:space="preserve"> Rapid prototyping</w:t>
      </w:r>
    </w:p>
    <w:p w:rsidR="00BF64D3" w:rsidRDefault="00BF64D3" w:rsidP="00BF64D3">
      <w:pPr>
        <w:spacing w:line="360" w:lineRule="auto"/>
      </w:pPr>
    </w:p>
    <w:p w:rsidR="00BF64D3" w:rsidRDefault="003627C7" w:rsidP="00BF64D3">
      <w:pPr>
        <w:spacing w:line="360" w:lineRule="auto"/>
        <w:jc w:val="center"/>
      </w:pPr>
      <w:r>
        <w:rPr>
          <w:noProof/>
          <w:lang w:eastAsia="en-AU"/>
        </w:rPr>
        <w:drawing>
          <wp:inline distT="0" distB="0" distL="0" distR="0">
            <wp:extent cx="5934710" cy="3341370"/>
            <wp:effectExtent l="19050" t="19050" r="27940" b="11430"/>
            <wp:docPr id="8" name="Picture 8" descr="Slide with words 'Rapid Prototyping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H:\Business Improvement Team\! Projects\25. User Centred Initiative\09 Design Conference\06 Speakers\Presentations\-- Presentations To Upload\Temp\WORKSHOP A - Rapid prototyping - National Ballroom 2_Page_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1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F64D3" w:rsidRDefault="00BF64D3" w:rsidP="00BF64D3">
      <w:pPr>
        <w:spacing w:line="360" w:lineRule="auto"/>
        <w:jc w:val="center"/>
      </w:pPr>
    </w:p>
    <w:p w:rsidR="00BF64D3" w:rsidRDefault="00BF64D3" w:rsidP="00BF64D3">
      <w:pPr>
        <w:spacing w:line="360" w:lineRule="auto"/>
      </w:pPr>
    </w:p>
    <w:p w:rsidR="00BF64D3" w:rsidRDefault="00BF64D3">
      <w:r>
        <w:br w:type="page"/>
      </w:r>
    </w:p>
    <w:p w:rsidR="00BF64D3" w:rsidRDefault="00BF64D3" w:rsidP="00BF4A62">
      <w:pPr>
        <w:pStyle w:val="Heading1"/>
      </w:pPr>
      <w:r>
        <w:lastRenderedPageBreak/>
        <w:t>Slide 9</w:t>
      </w:r>
      <w:r w:rsidR="00BF4A62">
        <w:t xml:space="preserve"> Prototype</w:t>
      </w:r>
    </w:p>
    <w:p w:rsidR="00BF64D3" w:rsidRDefault="00BF64D3" w:rsidP="00BF64D3">
      <w:pPr>
        <w:spacing w:line="360" w:lineRule="auto"/>
      </w:pPr>
    </w:p>
    <w:p w:rsidR="00BF64D3" w:rsidRDefault="003627C7" w:rsidP="00BF64D3">
      <w:pPr>
        <w:spacing w:line="360" w:lineRule="auto"/>
        <w:jc w:val="center"/>
      </w:pPr>
      <w:r>
        <w:rPr>
          <w:noProof/>
          <w:lang w:eastAsia="en-AU"/>
        </w:rPr>
        <w:drawing>
          <wp:inline distT="0" distB="0" distL="0" distR="0">
            <wp:extent cx="5934710" cy="3341370"/>
            <wp:effectExtent l="19050" t="19050" r="27940" b="11430"/>
            <wp:docPr id="9" name="Picture 9" descr="Slide with image of phase diagram, with word prototype circled in r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H:\Business Improvement Team\! Projects\25. User Centred Initiative\09 Design Conference\06 Speakers\Presentations\-- Presentations To Upload\Temp\WORKSHOP A - Rapid prototyping - National Ballroom 2_Page_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1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F64D3" w:rsidRDefault="00BF64D3" w:rsidP="00BF64D3">
      <w:pPr>
        <w:spacing w:line="360" w:lineRule="auto"/>
        <w:jc w:val="center"/>
      </w:pPr>
    </w:p>
    <w:p w:rsidR="00BF64D3" w:rsidRDefault="00BF64D3" w:rsidP="00BF64D3">
      <w:pPr>
        <w:spacing w:line="360" w:lineRule="auto"/>
      </w:pPr>
    </w:p>
    <w:p w:rsidR="00BF64D3" w:rsidRDefault="00BF64D3">
      <w:r>
        <w:br w:type="page"/>
      </w:r>
    </w:p>
    <w:p w:rsidR="00BF64D3" w:rsidRDefault="00BF64D3" w:rsidP="00BF4A62">
      <w:pPr>
        <w:pStyle w:val="Heading1"/>
      </w:pPr>
      <w:r>
        <w:lastRenderedPageBreak/>
        <w:t>Slide 10</w:t>
      </w:r>
      <w:r w:rsidR="00BF4A62">
        <w:t xml:space="preserve"> Tool rapid prototyping</w:t>
      </w:r>
    </w:p>
    <w:p w:rsidR="00BF64D3" w:rsidRDefault="00BF64D3" w:rsidP="00BF64D3">
      <w:pPr>
        <w:spacing w:line="360" w:lineRule="auto"/>
      </w:pPr>
    </w:p>
    <w:p w:rsidR="00BF64D3" w:rsidRDefault="003627C7" w:rsidP="00BF64D3">
      <w:pPr>
        <w:spacing w:line="360" w:lineRule="auto"/>
        <w:jc w:val="center"/>
      </w:pPr>
      <w:r>
        <w:rPr>
          <w:noProof/>
          <w:lang w:eastAsia="en-AU"/>
        </w:rPr>
        <w:drawing>
          <wp:inline distT="0" distB="0" distL="0" distR="0">
            <wp:extent cx="5934710" cy="3341370"/>
            <wp:effectExtent l="19050" t="19050" r="27940" b="11430"/>
            <wp:docPr id="10" name="Picture 10" descr="Slide with words 'tool: rapid prototyping' over a photo of people collaborating on a t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H:\Business Improvement Team\! Projects\25. User Centred Initiative\09 Design Conference\06 Speakers\Presentations\-- Presentations To Upload\Temp\WORKSHOP A - Rapid prototyping - National Ballroom 2_Page_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1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F64D3" w:rsidRDefault="00BF64D3" w:rsidP="00BF64D3">
      <w:pPr>
        <w:spacing w:line="360" w:lineRule="auto"/>
        <w:jc w:val="center"/>
      </w:pPr>
    </w:p>
    <w:p w:rsidR="00BF64D3" w:rsidRDefault="00BF64D3" w:rsidP="00BF64D3">
      <w:pPr>
        <w:spacing w:line="360" w:lineRule="auto"/>
      </w:pPr>
    </w:p>
    <w:p w:rsidR="00BF64D3" w:rsidRDefault="00BF64D3">
      <w:r>
        <w:br w:type="page"/>
      </w:r>
    </w:p>
    <w:p w:rsidR="00BF64D3" w:rsidRDefault="00BF64D3" w:rsidP="00BF4A62">
      <w:pPr>
        <w:pStyle w:val="Heading1"/>
      </w:pPr>
      <w:proofErr w:type="gramStart"/>
      <w:r>
        <w:lastRenderedPageBreak/>
        <w:t>Slide 11</w:t>
      </w:r>
      <w:r w:rsidR="00BF4A62">
        <w:t xml:space="preserve"> Why prototype?</w:t>
      </w:r>
      <w:proofErr w:type="gramEnd"/>
    </w:p>
    <w:p w:rsidR="00BF64D3" w:rsidRDefault="00BF64D3" w:rsidP="00BF64D3">
      <w:pPr>
        <w:spacing w:line="360" w:lineRule="auto"/>
      </w:pPr>
    </w:p>
    <w:p w:rsidR="00BF64D3" w:rsidRDefault="003627C7" w:rsidP="00BF64D3">
      <w:pPr>
        <w:spacing w:line="360" w:lineRule="auto"/>
        <w:jc w:val="center"/>
      </w:pPr>
      <w:r>
        <w:rPr>
          <w:noProof/>
          <w:lang w:eastAsia="en-AU"/>
        </w:rPr>
        <w:drawing>
          <wp:inline distT="0" distB="0" distL="0" distR="0">
            <wp:extent cx="5934710" cy="3341370"/>
            <wp:effectExtent l="19050" t="19050" r="27940" b="11430"/>
            <wp:docPr id="11" name="Picture 11" descr="Slide with heading 'Why Prototype?' and words 'Test ideas quickly and cheaply, Reveal risky assumptions, Learn fast'. Words 'Tool: Rapid Prototyping' is displayed at the end of the slid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H:\Business Improvement Team\! Projects\25. User Centred Initiative\09 Design Conference\06 Speakers\Presentations\-- Presentations To Upload\Temp\WORKSHOP A - Rapid prototyping - National Ballroom 2_Page_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1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F64D3" w:rsidRDefault="00BF64D3" w:rsidP="00BF64D3">
      <w:pPr>
        <w:spacing w:line="360" w:lineRule="auto"/>
        <w:jc w:val="center"/>
      </w:pPr>
    </w:p>
    <w:p w:rsidR="00BF64D3" w:rsidRDefault="00BF64D3" w:rsidP="00BF64D3">
      <w:pPr>
        <w:spacing w:line="360" w:lineRule="auto"/>
      </w:pPr>
    </w:p>
    <w:p w:rsidR="00BF64D3" w:rsidRDefault="00BF64D3">
      <w:r>
        <w:br w:type="page"/>
      </w:r>
    </w:p>
    <w:p w:rsidR="00BF64D3" w:rsidRDefault="00BF64D3" w:rsidP="00BF4A62">
      <w:pPr>
        <w:pStyle w:val="Heading1"/>
      </w:pPr>
      <w:r>
        <w:lastRenderedPageBreak/>
        <w:t>Slide 12</w:t>
      </w:r>
      <w:r w:rsidR="00BF4A62">
        <w:t xml:space="preserve"> Rapid prototyping examples</w:t>
      </w:r>
    </w:p>
    <w:p w:rsidR="00BF64D3" w:rsidRDefault="00BF64D3" w:rsidP="00BF64D3">
      <w:pPr>
        <w:spacing w:line="360" w:lineRule="auto"/>
      </w:pPr>
    </w:p>
    <w:p w:rsidR="00BF64D3" w:rsidRDefault="003627C7" w:rsidP="00BF64D3">
      <w:pPr>
        <w:spacing w:line="360" w:lineRule="auto"/>
        <w:jc w:val="center"/>
      </w:pPr>
      <w:r>
        <w:rPr>
          <w:noProof/>
          <w:lang w:eastAsia="en-AU"/>
        </w:rPr>
        <w:drawing>
          <wp:inline distT="0" distB="0" distL="0" distR="0">
            <wp:extent cx="5934710" cy="3341370"/>
            <wp:effectExtent l="19050" t="19050" r="27940" b="11430"/>
            <wp:docPr id="12" name="Picture 12" descr="Slide with words 'Tool: Rapid Prototyping' and two images of rapid prototyping in ac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H:\Business Improvement Team\! Projects\25. User Centred Initiative\09 Design Conference\06 Speakers\Presentations\-- Presentations To Upload\Temp\WORKSHOP A - Rapid prototyping - National Ballroom 2_Page_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1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F64D3" w:rsidRDefault="00BF64D3" w:rsidP="00BF64D3">
      <w:pPr>
        <w:spacing w:line="360" w:lineRule="auto"/>
        <w:jc w:val="center"/>
      </w:pPr>
    </w:p>
    <w:p w:rsidR="00BF64D3" w:rsidRDefault="00BF64D3" w:rsidP="00BF64D3">
      <w:pPr>
        <w:spacing w:line="360" w:lineRule="auto"/>
      </w:pPr>
    </w:p>
    <w:p w:rsidR="00BF64D3" w:rsidRDefault="00BF64D3">
      <w:r>
        <w:br w:type="page"/>
      </w:r>
    </w:p>
    <w:p w:rsidR="00BF64D3" w:rsidRDefault="00BF64D3" w:rsidP="00BF4A62">
      <w:pPr>
        <w:pStyle w:val="Heading1"/>
      </w:pPr>
      <w:r>
        <w:lastRenderedPageBreak/>
        <w:t>Slide 13</w:t>
      </w:r>
      <w:r w:rsidR="00BF4A62">
        <w:t xml:space="preserve"> Rapid prototyping examples</w:t>
      </w:r>
    </w:p>
    <w:p w:rsidR="00BF64D3" w:rsidRDefault="00BF64D3" w:rsidP="00BF64D3">
      <w:pPr>
        <w:spacing w:line="360" w:lineRule="auto"/>
      </w:pPr>
    </w:p>
    <w:p w:rsidR="00BF64D3" w:rsidRDefault="003627C7" w:rsidP="00BF64D3">
      <w:pPr>
        <w:spacing w:line="360" w:lineRule="auto"/>
        <w:jc w:val="center"/>
      </w:pPr>
      <w:r>
        <w:rPr>
          <w:noProof/>
          <w:lang w:eastAsia="en-AU"/>
        </w:rPr>
        <w:drawing>
          <wp:inline distT="0" distB="0" distL="0" distR="0">
            <wp:extent cx="5934710" cy="3341370"/>
            <wp:effectExtent l="19050" t="19050" r="27940" b="11430"/>
            <wp:docPr id="13" name="Picture 13" descr="Slide with words 'Tool: Rapid Prototyping' and an image of man with a protoype virtuality reality device made out of pap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H:\Business Improvement Team\! Projects\25. User Centred Initiative\09 Design Conference\06 Speakers\Presentations\-- Presentations To Upload\Temp\WORKSHOP A - Rapid prototyping - National Ballroom 2_Page_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1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F64D3" w:rsidRDefault="00BF64D3" w:rsidP="00BF64D3">
      <w:pPr>
        <w:spacing w:line="360" w:lineRule="auto"/>
        <w:jc w:val="center"/>
      </w:pPr>
    </w:p>
    <w:p w:rsidR="00BF64D3" w:rsidRDefault="00BF64D3" w:rsidP="00BF64D3">
      <w:pPr>
        <w:spacing w:line="360" w:lineRule="auto"/>
      </w:pPr>
    </w:p>
    <w:p w:rsidR="00BF64D3" w:rsidRDefault="00BF64D3">
      <w:r>
        <w:br w:type="page"/>
      </w:r>
    </w:p>
    <w:p w:rsidR="00BF64D3" w:rsidRDefault="00BF64D3" w:rsidP="00BF4A62">
      <w:pPr>
        <w:pStyle w:val="Heading1"/>
      </w:pPr>
      <w:r>
        <w:lastRenderedPageBreak/>
        <w:t>Slide 14</w:t>
      </w:r>
      <w:r w:rsidR="00BF4A62">
        <w:t xml:space="preserve"> Icebreaker</w:t>
      </w:r>
    </w:p>
    <w:p w:rsidR="00BF64D3" w:rsidRDefault="00BF64D3" w:rsidP="00BF64D3">
      <w:pPr>
        <w:spacing w:line="360" w:lineRule="auto"/>
      </w:pPr>
    </w:p>
    <w:p w:rsidR="00BF64D3" w:rsidRDefault="003627C7" w:rsidP="00BF64D3">
      <w:pPr>
        <w:spacing w:line="360" w:lineRule="auto"/>
        <w:jc w:val="center"/>
      </w:pPr>
      <w:r>
        <w:rPr>
          <w:noProof/>
          <w:lang w:eastAsia="en-AU"/>
        </w:rPr>
        <w:drawing>
          <wp:inline distT="0" distB="0" distL="0" distR="0">
            <wp:extent cx="5934710" cy="3341370"/>
            <wp:effectExtent l="19050" t="19050" r="27940" b="11430"/>
            <wp:docPr id="14" name="Picture 14" descr="Slide with heading 'Icebreaker: Yes, And…!' and process with steps containg words 'Welcome, framing, icebreaker, tools reflection'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H:\Business Improvement Team\! Projects\25. User Centred Initiative\09 Design Conference\06 Speakers\Presentations\-- Presentations To Upload\Temp\WORKSHOP A - Rapid prototyping - National Ballroom 2_Page_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1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F64D3" w:rsidRDefault="00BF64D3" w:rsidP="00BF64D3">
      <w:pPr>
        <w:spacing w:line="360" w:lineRule="auto"/>
        <w:jc w:val="center"/>
      </w:pPr>
    </w:p>
    <w:p w:rsidR="00BF64D3" w:rsidRDefault="00BF64D3" w:rsidP="00BF64D3">
      <w:pPr>
        <w:spacing w:line="360" w:lineRule="auto"/>
      </w:pPr>
    </w:p>
    <w:p w:rsidR="00BF64D3" w:rsidRDefault="00BF64D3">
      <w:r>
        <w:br w:type="page"/>
      </w:r>
    </w:p>
    <w:p w:rsidR="00BF64D3" w:rsidRDefault="00BF64D3" w:rsidP="00BF4A62">
      <w:pPr>
        <w:pStyle w:val="Heading1"/>
      </w:pPr>
      <w:r>
        <w:lastRenderedPageBreak/>
        <w:t>Slide 15</w:t>
      </w:r>
      <w:r w:rsidR="00BF4A62">
        <w:t xml:space="preserve"> Yes, and</w:t>
      </w:r>
    </w:p>
    <w:p w:rsidR="00BF64D3" w:rsidRDefault="00BF64D3" w:rsidP="00BF64D3">
      <w:pPr>
        <w:spacing w:line="360" w:lineRule="auto"/>
      </w:pPr>
    </w:p>
    <w:p w:rsidR="00BF64D3" w:rsidRDefault="003627C7" w:rsidP="00BF64D3">
      <w:pPr>
        <w:spacing w:line="360" w:lineRule="auto"/>
        <w:jc w:val="center"/>
      </w:pPr>
      <w:r>
        <w:rPr>
          <w:noProof/>
          <w:lang w:eastAsia="en-AU"/>
        </w:rPr>
        <w:drawing>
          <wp:inline distT="0" distB="0" distL="0" distR="0">
            <wp:extent cx="5934710" cy="3341370"/>
            <wp:effectExtent l="19050" t="19050" r="27940" b="11430"/>
            <wp:docPr id="15" name="Picture 15" descr="Slide with words 'Yes, and… !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H:\Business Improvement Team\! Projects\25. User Centred Initiative\09 Design Conference\06 Speakers\Presentations\-- Presentations To Upload\Temp\WORKSHOP A - Rapid prototyping - National Ballroom 2_Page_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1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F64D3" w:rsidRDefault="00BF64D3" w:rsidP="00BF64D3">
      <w:pPr>
        <w:spacing w:line="360" w:lineRule="auto"/>
        <w:jc w:val="center"/>
      </w:pPr>
    </w:p>
    <w:p w:rsidR="00BF64D3" w:rsidRDefault="00BF64D3" w:rsidP="00BF64D3">
      <w:pPr>
        <w:spacing w:line="360" w:lineRule="auto"/>
      </w:pPr>
    </w:p>
    <w:p w:rsidR="00BF64D3" w:rsidRDefault="00BF64D3">
      <w:r>
        <w:br w:type="page"/>
      </w:r>
    </w:p>
    <w:p w:rsidR="00BF64D3" w:rsidRDefault="00BF64D3" w:rsidP="00BF4A62">
      <w:pPr>
        <w:pStyle w:val="Heading1"/>
      </w:pPr>
      <w:r>
        <w:lastRenderedPageBreak/>
        <w:t>Slide 16</w:t>
      </w:r>
      <w:r w:rsidR="00BF4A62">
        <w:t xml:space="preserve"> Yes, and</w:t>
      </w:r>
    </w:p>
    <w:p w:rsidR="00BF64D3" w:rsidRDefault="00BF64D3" w:rsidP="00BF64D3">
      <w:pPr>
        <w:spacing w:line="360" w:lineRule="auto"/>
      </w:pPr>
    </w:p>
    <w:p w:rsidR="00BF64D3" w:rsidRDefault="003627C7" w:rsidP="00BF64D3">
      <w:pPr>
        <w:spacing w:line="360" w:lineRule="auto"/>
        <w:jc w:val="center"/>
      </w:pPr>
      <w:r>
        <w:rPr>
          <w:noProof/>
          <w:lang w:eastAsia="en-AU"/>
        </w:rPr>
        <w:drawing>
          <wp:inline distT="0" distB="0" distL="0" distR="0">
            <wp:extent cx="5934710" cy="3341370"/>
            <wp:effectExtent l="19050" t="19050" r="27940" b="11430"/>
            <wp:docPr id="18" name="Picture 18" descr="Slide with words 'Process: Yes, And…!' and paragraphs arranged in order 'Find a partner, First partner starts with random comment, Next partner responds ‘Yes, And..’ and improvises new statement, Each statement builds on the last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H:\Business Improvement Team\! Projects\25. User Centred Initiative\09 Design Conference\06 Speakers\Presentations\-- Presentations To Upload\Temp\WORKSHOP A - Rapid prototyping - National Ballroom 2_Page_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1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F64D3" w:rsidRDefault="00BF64D3" w:rsidP="00BF64D3">
      <w:pPr>
        <w:spacing w:line="360" w:lineRule="auto"/>
        <w:jc w:val="center"/>
      </w:pPr>
    </w:p>
    <w:p w:rsidR="00BF64D3" w:rsidRDefault="00BF64D3" w:rsidP="00BF64D3">
      <w:pPr>
        <w:spacing w:line="360" w:lineRule="auto"/>
      </w:pPr>
    </w:p>
    <w:p w:rsidR="00BF64D3" w:rsidRDefault="00BF64D3">
      <w:r>
        <w:br w:type="page"/>
      </w:r>
    </w:p>
    <w:p w:rsidR="00BF64D3" w:rsidRDefault="00BF64D3" w:rsidP="00BF4A62">
      <w:pPr>
        <w:pStyle w:val="Heading1"/>
      </w:pPr>
      <w:r>
        <w:lastRenderedPageBreak/>
        <w:t>Slide 17</w:t>
      </w:r>
      <w:r w:rsidR="00BF4A62">
        <w:t xml:space="preserve"> </w:t>
      </w:r>
      <w:proofErr w:type="gramStart"/>
      <w:r w:rsidR="00BF4A62">
        <w:t>What</w:t>
      </w:r>
      <w:proofErr w:type="gramEnd"/>
      <w:r w:rsidR="00BF4A62">
        <w:t xml:space="preserve"> is not working</w:t>
      </w:r>
    </w:p>
    <w:p w:rsidR="00BF64D3" w:rsidRDefault="00BF64D3" w:rsidP="00BF64D3">
      <w:pPr>
        <w:spacing w:line="360" w:lineRule="auto"/>
      </w:pPr>
    </w:p>
    <w:p w:rsidR="00BF64D3" w:rsidRDefault="003627C7" w:rsidP="00BF64D3">
      <w:pPr>
        <w:spacing w:line="360" w:lineRule="auto"/>
        <w:jc w:val="center"/>
      </w:pPr>
      <w:r>
        <w:rPr>
          <w:noProof/>
          <w:lang w:eastAsia="en-AU"/>
        </w:rPr>
        <w:drawing>
          <wp:inline distT="0" distB="0" distL="0" distR="0">
            <wp:extent cx="5934710" cy="3341370"/>
            <wp:effectExtent l="19050" t="19050" r="27940" b="11430"/>
            <wp:docPr id="19" name="Picture 19" descr="Slide with heading Tool: What’s Not Working' and process with steps containg words 'Welcome, framing, icebreaker, tools reflection'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H:\Business Improvement Team\! Projects\25. User Centred Initiative\09 Design Conference\06 Speakers\Presentations\-- Presentations To Upload\Temp\WORKSHOP A - Rapid prototyping - National Ballroom 2_Page_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1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F64D3" w:rsidRDefault="00BF64D3" w:rsidP="00BF64D3">
      <w:pPr>
        <w:spacing w:line="360" w:lineRule="auto"/>
        <w:jc w:val="center"/>
      </w:pPr>
    </w:p>
    <w:p w:rsidR="00BF64D3" w:rsidRDefault="00BF64D3" w:rsidP="00BF64D3">
      <w:pPr>
        <w:spacing w:line="360" w:lineRule="auto"/>
      </w:pPr>
    </w:p>
    <w:p w:rsidR="00BF64D3" w:rsidRDefault="00BF64D3">
      <w:r>
        <w:br w:type="page"/>
      </w:r>
    </w:p>
    <w:p w:rsidR="00BF64D3" w:rsidRDefault="00BF64D3" w:rsidP="00BF4A62">
      <w:pPr>
        <w:pStyle w:val="Heading1"/>
      </w:pPr>
      <w:r>
        <w:lastRenderedPageBreak/>
        <w:t>Slide 18</w:t>
      </w:r>
      <w:r w:rsidR="00BF4A62">
        <w:t xml:space="preserve"> </w:t>
      </w:r>
      <w:proofErr w:type="gramStart"/>
      <w:r w:rsidR="00BF4A62">
        <w:t>What</w:t>
      </w:r>
      <w:proofErr w:type="gramEnd"/>
      <w:r w:rsidR="00BF4A62">
        <w:t xml:space="preserve"> is not working</w:t>
      </w:r>
    </w:p>
    <w:p w:rsidR="00BF64D3" w:rsidRDefault="00BF64D3" w:rsidP="00BF64D3">
      <w:pPr>
        <w:spacing w:line="360" w:lineRule="auto"/>
      </w:pPr>
    </w:p>
    <w:p w:rsidR="00BF64D3" w:rsidRDefault="003627C7" w:rsidP="00BF64D3">
      <w:pPr>
        <w:spacing w:line="360" w:lineRule="auto"/>
        <w:jc w:val="center"/>
      </w:pPr>
      <w:r>
        <w:rPr>
          <w:noProof/>
          <w:lang w:eastAsia="en-AU"/>
        </w:rPr>
        <w:drawing>
          <wp:inline distT="0" distB="0" distL="0" distR="0">
            <wp:extent cx="5934710" cy="3341370"/>
            <wp:effectExtent l="19050" t="19050" r="27940" b="11430"/>
            <wp:docPr id="20" name="Picture 20" descr="Slide with words 'What’s Not Working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H:\Business Improvement Team\! Projects\25. User Centred Initiative\09 Design Conference\06 Speakers\Presentations\-- Presentations To Upload\Temp\WORKSHOP A - Rapid prototyping - National Ballroom 2_Page_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1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F64D3" w:rsidRDefault="00BF64D3" w:rsidP="00BF64D3">
      <w:pPr>
        <w:spacing w:line="360" w:lineRule="auto"/>
        <w:jc w:val="center"/>
      </w:pPr>
    </w:p>
    <w:p w:rsidR="00BF64D3" w:rsidRDefault="00BF64D3" w:rsidP="00BF64D3">
      <w:pPr>
        <w:spacing w:line="360" w:lineRule="auto"/>
      </w:pPr>
    </w:p>
    <w:p w:rsidR="00BF64D3" w:rsidRDefault="00BF64D3">
      <w:r>
        <w:br w:type="page"/>
      </w:r>
    </w:p>
    <w:p w:rsidR="00BF64D3" w:rsidRDefault="00BF64D3" w:rsidP="00BF4A62">
      <w:pPr>
        <w:pStyle w:val="Heading1"/>
      </w:pPr>
      <w:r>
        <w:lastRenderedPageBreak/>
        <w:t>Slide 19</w:t>
      </w:r>
      <w:r w:rsidR="00BF4A62">
        <w:t xml:space="preserve"> Examples</w:t>
      </w:r>
    </w:p>
    <w:p w:rsidR="00BF64D3" w:rsidRDefault="00BF64D3" w:rsidP="00BF64D3">
      <w:pPr>
        <w:spacing w:line="360" w:lineRule="auto"/>
      </w:pPr>
    </w:p>
    <w:p w:rsidR="00BF64D3" w:rsidRDefault="003627C7" w:rsidP="00BF64D3">
      <w:pPr>
        <w:spacing w:line="360" w:lineRule="auto"/>
        <w:jc w:val="center"/>
      </w:pPr>
      <w:r>
        <w:rPr>
          <w:noProof/>
          <w:lang w:eastAsia="en-AU"/>
        </w:rPr>
        <w:drawing>
          <wp:inline distT="0" distB="0" distL="0" distR="0">
            <wp:extent cx="5934710" cy="3341370"/>
            <wp:effectExtent l="19050" t="19050" r="27940" b="11430"/>
            <wp:docPr id="21" name="Picture 21" descr="Slide with words 'Who are you solving the problem for?, Not too broad, not too narrow, 25 words or less' and paragraph with list 'Examples: How might we better support young people transitioning from out-of-care?, How might we create a safe and accessible safety and support hubs for those experiencing&#10;family violence?, How might we collaborate with startups to help solve our nation's biggest problems?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H:\Business Improvement Team\! Projects\25. User Centred Initiative\09 Design Conference\06 Speakers\Presentations\-- Presentations To Upload\Temp\WORKSHOP A - Rapid prototyping - National Ballroom 2_Page_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1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F64D3" w:rsidRDefault="00BF64D3" w:rsidP="00BF64D3">
      <w:pPr>
        <w:spacing w:line="360" w:lineRule="auto"/>
        <w:jc w:val="center"/>
      </w:pPr>
    </w:p>
    <w:p w:rsidR="00BF64D3" w:rsidRDefault="00BF64D3" w:rsidP="00BF64D3">
      <w:pPr>
        <w:spacing w:line="360" w:lineRule="auto"/>
      </w:pPr>
    </w:p>
    <w:p w:rsidR="00BF64D3" w:rsidRDefault="00BF64D3">
      <w:r>
        <w:br w:type="page"/>
      </w:r>
    </w:p>
    <w:p w:rsidR="00BF64D3" w:rsidRDefault="00BF64D3" w:rsidP="00BF4A62">
      <w:pPr>
        <w:pStyle w:val="Heading1"/>
      </w:pPr>
      <w:r>
        <w:lastRenderedPageBreak/>
        <w:t>Slide 20</w:t>
      </w:r>
      <w:r w:rsidR="00BF4A62">
        <w:t xml:space="preserve"> Idea challenge</w:t>
      </w:r>
    </w:p>
    <w:p w:rsidR="00BF64D3" w:rsidRDefault="00BF64D3" w:rsidP="00BF64D3">
      <w:pPr>
        <w:spacing w:line="360" w:lineRule="auto"/>
      </w:pPr>
    </w:p>
    <w:p w:rsidR="00BF64D3" w:rsidRDefault="003627C7" w:rsidP="00BF64D3">
      <w:pPr>
        <w:spacing w:line="360" w:lineRule="auto"/>
        <w:jc w:val="center"/>
      </w:pPr>
      <w:r>
        <w:rPr>
          <w:noProof/>
          <w:lang w:eastAsia="en-AU"/>
        </w:rPr>
        <w:drawing>
          <wp:inline distT="0" distB="0" distL="0" distR="0">
            <wp:extent cx="5934710" cy="3341370"/>
            <wp:effectExtent l="19050" t="19050" r="27940" b="11430"/>
            <wp:docPr id="22" name="Picture 22" descr="Slide with heading 'Tool: Idea Challenge' and process with steps containg words 'Welcome, framing, icebreaker, tools reflection'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H:\Business Improvement Team\! Projects\25. User Centred Initiative\09 Design Conference\06 Speakers\Presentations\-- Presentations To Upload\Temp\WORKSHOP A - Rapid prototyping - National Ballroom 2_Page_2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1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F64D3" w:rsidRDefault="00BF64D3" w:rsidP="00BF64D3">
      <w:pPr>
        <w:spacing w:line="360" w:lineRule="auto"/>
        <w:jc w:val="center"/>
      </w:pPr>
    </w:p>
    <w:p w:rsidR="00BF64D3" w:rsidRDefault="00BF64D3" w:rsidP="00BF64D3">
      <w:pPr>
        <w:spacing w:line="360" w:lineRule="auto"/>
      </w:pPr>
    </w:p>
    <w:p w:rsidR="00BF64D3" w:rsidRDefault="00BF64D3">
      <w:r>
        <w:br w:type="page"/>
      </w:r>
    </w:p>
    <w:p w:rsidR="00BF64D3" w:rsidRDefault="00BF64D3" w:rsidP="00BF4A62">
      <w:pPr>
        <w:pStyle w:val="Heading1"/>
      </w:pPr>
      <w:r>
        <w:lastRenderedPageBreak/>
        <w:t>Slide 21</w:t>
      </w:r>
      <w:r w:rsidR="00BF4A62">
        <w:t xml:space="preserve"> Idea challenge part 1</w:t>
      </w:r>
    </w:p>
    <w:p w:rsidR="00BF64D3" w:rsidRDefault="00BF64D3" w:rsidP="00BF64D3">
      <w:pPr>
        <w:spacing w:line="360" w:lineRule="auto"/>
      </w:pPr>
    </w:p>
    <w:p w:rsidR="00BF64D3" w:rsidRDefault="003627C7" w:rsidP="00BF64D3">
      <w:pPr>
        <w:spacing w:line="360" w:lineRule="auto"/>
        <w:jc w:val="center"/>
      </w:pPr>
      <w:r>
        <w:rPr>
          <w:noProof/>
          <w:lang w:eastAsia="en-AU"/>
        </w:rPr>
        <w:drawing>
          <wp:inline distT="0" distB="0" distL="0" distR="0">
            <wp:extent cx="5934710" cy="3341370"/>
            <wp:effectExtent l="19050" t="19050" r="27940" b="11430"/>
            <wp:docPr id="23" name="Picture 23" descr="Slide with heading 'Process: Idea Challenge (Part 1)' and  words 'As a group using post-it notes, brainstorm 40 bad ideas' and instructions 'One idea per post-it note, stuck to the table, Anything is possible!, 4 minutes'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H:\Business Improvement Team\! Projects\25. User Centred Initiative\09 Design Conference\06 Speakers\Presentations\-- Presentations To Upload\Temp\WORKSHOP A - Rapid prototyping - National Ballroom 2_Page_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1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F64D3" w:rsidRDefault="00BF64D3" w:rsidP="00BF64D3">
      <w:pPr>
        <w:spacing w:line="360" w:lineRule="auto"/>
        <w:jc w:val="center"/>
      </w:pPr>
    </w:p>
    <w:p w:rsidR="00BF64D3" w:rsidRDefault="00BF64D3" w:rsidP="00BF64D3">
      <w:pPr>
        <w:spacing w:line="360" w:lineRule="auto"/>
      </w:pPr>
    </w:p>
    <w:p w:rsidR="00BF64D3" w:rsidRDefault="00BF64D3">
      <w:r>
        <w:br w:type="page"/>
      </w:r>
    </w:p>
    <w:p w:rsidR="00BF64D3" w:rsidRDefault="00BF4A62" w:rsidP="00BF4A62">
      <w:pPr>
        <w:pStyle w:val="Heading1"/>
      </w:pPr>
      <w:r>
        <w:lastRenderedPageBreak/>
        <w:t>Slide 22 Idea challenge part 2</w:t>
      </w:r>
    </w:p>
    <w:p w:rsidR="00BF64D3" w:rsidRDefault="00BF64D3" w:rsidP="00BF64D3">
      <w:pPr>
        <w:spacing w:line="360" w:lineRule="auto"/>
      </w:pPr>
    </w:p>
    <w:p w:rsidR="00BF64D3" w:rsidRDefault="003627C7" w:rsidP="00BF64D3">
      <w:pPr>
        <w:spacing w:line="360" w:lineRule="auto"/>
        <w:jc w:val="center"/>
      </w:pPr>
      <w:r>
        <w:rPr>
          <w:noProof/>
          <w:lang w:eastAsia="en-AU"/>
        </w:rPr>
        <w:drawing>
          <wp:inline distT="0" distB="0" distL="0" distR="0">
            <wp:extent cx="5934710" cy="3341370"/>
            <wp:effectExtent l="19050" t="19050" r="27940" b="11430"/>
            <wp:docPr id="24" name="Picture 24" descr="Slide with heading 'Process: Idea Challenge (Part 2)' and  words 'As a group using post-it notes, brainstorm 40 bad ideas' and instructions 'One idea per post-it note, stuck to the table, Anything is possible!, 4 minutes'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H:\Business Improvement Team\! Projects\25. User Centred Initiative\09 Design Conference\06 Speakers\Presentations\-- Presentations To Upload\Temp\WORKSHOP A - Rapid prototyping - National Ballroom 2_Page_2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1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F64D3" w:rsidRDefault="00BF64D3" w:rsidP="00BF64D3">
      <w:pPr>
        <w:spacing w:line="360" w:lineRule="auto"/>
        <w:jc w:val="center"/>
      </w:pPr>
    </w:p>
    <w:p w:rsidR="00BF64D3" w:rsidRDefault="00BF64D3" w:rsidP="00BF64D3">
      <w:pPr>
        <w:spacing w:line="360" w:lineRule="auto"/>
      </w:pPr>
    </w:p>
    <w:p w:rsidR="00BF64D3" w:rsidRDefault="00BF64D3">
      <w:r>
        <w:br w:type="page"/>
      </w:r>
    </w:p>
    <w:p w:rsidR="00BF64D3" w:rsidRDefault="00BF64D3" w:rsidP="00BF4A62">
      <w:pPr>
        <w:pStyle w:val="Heading1"/>
      </w:pPr>
      <w:r>
        <w:lastRenderedPageBreak/>
        <w:t>Slide 23</w:t>
      </w:r>
      <w:r w:rsidR="00BF4A62">
        <w:t xml:space="preserve"> Tool rapid prototyping</w:t>
      </w:r>
    </w:p>
    <w:p w:rsidR="00BF64D3" w:rsidRDefault="00BF64D3" w:rsidP="00BF64D3">
      <w:pPr>
        <w:spacing w:line="360" w:lineRule="auto"/>
      </w:pPr>
    </w:p>
    <w:p w:rsidR="00BF64D3" w:rsidRDefault="003627C7" w:rsidP="00BF64D3">
      <w:pPr>
        <w:spacing w:line="360" w:lineRule="auto"/>
        <w:jc w:val="center"/>
      </w:pPr>
      <w:r>
        <w:rPr>
          <w:noProof/>
          <w:lang w:eastAsia="en-AU"/>
        </w:rPr>
        <w:drawing>
          <wp:inline distT="0" distB="0" distL="0" distR="0">
            <wp:extent cx="5934710" cy="3341370"/>
            <wp:effectExtent l="19050" t="19050" r="27940" b="11430"/>
            <wp:docPr id="25" name="Picture 25" descr="Slide with heading 'Tool: Rapid Prototyping' and process with steps containg words 'Welcome, framing, icebreaker, tools reflection'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H:\Business Improvement Team\! Projects\25. User Centred Initiative\09 Design Conference\06 Speakers\Presentations\-- Presentations To Upload\Temp\WORKSHOP A - Rapid prototyping - National Ballroom 2_Page_2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1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F64D3" w:rsidRDefault="00BF64D3" w:rsidP="00BF64D3">
      <w:pPr>
        <w:spacing w:line="360" w:lineRule="auto"/>
        <w:jc w:val="center"/>
      </w:pPr>
    </w:p>
    <w:p w:rsidR="00BF64D3" w:rsidRDefault="00BF64D3" w:rsidP="00BF64D3">
      <w:pPr>
        <w:spacing w:line="360" w:lineRule="auto"/>
      </w:pPr>
    </w:p>
    <w:p w:rsidR="00BF64D3" w:rsidRDefault="00BF64D3">
      <w:r>
        <w:br w:type="page"/>
      </w:r>
    </w:p>
    <w:p w:rsidR="00BF64D3" w:rsidRDefault="00BF64D3" w:rsidP="00BF4A62">
      <w:pPr>
        <w:pStyle w:val="Heading1"/>
      </w:pPr>
      <w:r>
        <w:lastRenderedPageBreak/>
        <w:t>Slide 24</w:t>
      </w:r>
      <w:r w:rsidR="00BF4A62">
        <w:t xml:space="preserve"> Process rapid prototyping</w:t>
      </w:r>
    </w:p>
    <w:p w:rsidR="00BF64D3" w:rsidRDefault="00BF64D3" w:rsidP="00BF64D3">
      <w:pPr>
        <w:spacing w:line="360" w:lineRule="auto"/>
      </w:pPr>
    </w:p>
    <w:p w:rsidR="00BF64D3" w:rsidRDefault="003627C7" w:rsidP="00BF64D3">
      <w:pPr>
        <w:spacing w:line="360" w:lineRule="auto"/>
        <w:jc w:val="center"/>
      </w:pPr>
      <w:r>
        <w:rPr>
          <w:noProof/>
          <w:lang w:eastAsia="en-AU"/>
        </w:rPr>
        <w:drawing>
          <wp:inline distT="0" distB="0" distL="0" distR="0">
            <wp:extent cx="5934710" cy="3341370"/>
            <wp:effectExtent l="19050" t="19050" r="27940" b="11430"/>
            <wp:docPr id="26" name="Picture 26" descr="Slide with heading 'Tool: Rapid Prototyping' and words 'As a group, rapid prototype one selected idea (Moonshot), Give your idea a bold title and represent it in 3D, At the end of the process,&#10;each team will “pitch” their idea to the rest of group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H:\Business Improvement Team\! Projects\25. User Centred Initiative\09 Design Conference\06 Speakers\Presentations\-- Presentations To Upload\Temp\WORKSHOP A - Rapid prototyping - National Ballroom 2_Page_2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1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F64D3" w:rsidRDefault="00BF64D3" w:rsidP="00BF64D3">
      <w:pPr>
        <w:spacing w:line="360" w:lineRule="auto"/>
        <w:jc w:val="center"/>
      </w:pPr>
    </w:p>
    <w:p w:rsidR="00BF64D3" w:rsidRDefault="00BF64D3" w:rsidP="00BF64D3">
      <w:pPr>
        <w:spacing w:line="360" w:lineRule="auto"/>
      </w:pPr>
    </w:p>
    <w:p w:rsidR="00BF64D3" w:rsidRDefault="00BF64D3">
      <w:r>
        <w:br w:type="page"/>
      </w:r>
    </w:p>
    <w:p w:rsidR="00BF64D3" w:rsidRDefault="00BF64D3" w:rsidP="00BF4A62">
      <w:pPr>
        <w:pStyle w:val="Heading1"/>
      </w:pPr>
      <w:r>
        <w:lastRenderedPageBreak/>
        <w:t>Slide 25</w:t>
      </w:r>
      <w:r w:rsidR="00BF4A62">
        <w:t xml:space="preserve"> Reflection</w:t>
      </w:r>
    </w:p>
    <w:p w:rsidR="00BF64D3" w:rsidRDefault="00BF64D3" w:rsidP="00BF64D3">
      <w:pPr>
        <w:spacing w:line="360" w:lineRule="auto"/>
      </w:pPr>
    </w:p>
    <w:p w:rsidR="00BF64D3" w:rsidRDefault="003627C7" w:rsidP="00BF64D3">
      <w:pPr>
        <w:spacing w:line="360" w:lineRule="auto"/>
        <w:jc w:val="center"/>
      </w:pPr>
      <w:r>
        <w:rPr>
          <w:noProof/>
          <w:lang w:eastAsia="en-AU"/>
        </w:rPr>
        <w:drawing>
          <wp:inline distT="0" distB="0" distL="0" distR="0">
            <wp:extent cx="5934710" cy="3341370"/>
            <wp:effectExtent l="19050" t="19050" r="27940" b="11430"/>
            <wp:docPr id="27" name="Picture 27" descr="Slide with heading 'Reflection' and process with steps containg words 'Welcome, framing, icebreaker, tools reflection'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H:\Business Improvement Team\! Projects\25. User Centred Initiative\09 Design Conference\06 Speakers\Presentations\-- Presentations To Upload\Temp\WORKSHOP A - Rapid prototyping - National Ballroom 2_Page_2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1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F64D3" w:rsidRDefault="00BF64D3" w:rsidP="00BF64D3">
      <w:pPr>
        <w:spacing w:line="360" w:lineRule="auto"/>
        <w:jc w:val="center"/>
      </w:pPr>
    </w:p>
    <w:p w:rsidR="00BF64D3" w:rsidRDefault="00BF64D3" w:rsidP="00BF64D3">
      <w:pPr>
        <w:spacing w:line="360" w:lineRule="auto"/>
      </w:pPr>
    </w:p>
    <w:p w:rsidR="00BF64D3" w:rsidRDefault="00BF64D3">
      <w:r>
        <w:br w:type="page"/>
      </w:r>
    </w:p>
    <w:p w:rsidR="00BF64D3" w:rsidRDefault="00BF64D3" w:rsidP="00BF4A62">
      <w:pPr>
        <w:pStyle w:val="Heading1"/>
      </w:pPr>
      <w:r>
        <w:lastRenderedPageBreak/>
        <w:t>Slide 26</w:t>
      </w:r>
      <w:r w:rsidR="00BF4A62">
        <w:t xml:space="preserve"> Recap</w:t>
      </w:r>
    </w:p>
    <w:p w:rsidR="00BF64D3" w:rsidRDefault="00BF64D3" w:rsidP="00BF64D3">
      <w:pPr>
        <w:spacing w:line="360" w:lineRule="auto"/>
      </w:pPr>
    </w:p>
    <w:p w:rsidR="00BF64D3" w:rsidRDefault="003627C7" w:rsidP="00BF64D3">
      <w:pPr>
        <w:spacing w:line="360" w:lineRule="auto"/>
        <w:jc w:val="center"/>
      </w:pPr>
      <w:r>
        <w:rPr>
          <w:noProof/>
          <w:lang w:eastAsia="en-AU"/>
        </w:rPr>
        <w:drawing>
          <wp:inline distT="0" distB="0" distL="0" distR="0">
            <wp:extent cx="5934710" cy="3341370"/>
            <wp:effectExtent l="19050" t="19050" r="27940" b="11430"/>
            <wp:docPr id="28" name="Picture 28" descr="Slide with heading 'Recap' and list 'Yes, And…; What’s Not Working?; How Might We…?; Bad Idea / Good Idea; Rapid Prototyping'. Words 'Reflection: Activities &amp; Tools' displayed at end of slid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H:\Business Improvement Team\! Projects\25. User Centred Initiative\09 Design Conference\06 Speakers\Presentations\-- Presentations To Upload\Temp\WORKSHOP A - Rapid prototyping - National Ballroom 2_Page_2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1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F64D3" w:rsidRDefault="00BF64D3" w:rsidP="00BF64D3">
      <w:pPr>
        <w:spacing w:line="360" w:lineRule="auto"/>
        <w:jc w:val="center"/>
      </w:pPr>
    </w:p>
    <w:p w:rsidR="00BF64D3" w:rsidRDefault="00BF64D3" w:rsidP="00BF64D3">
      <w:pPr>
        <w:spacing w:line="360" w:lineRule="auto"/>
      </w:pPr>
    </w:p>
    <w:p w:rsidR="00BF64D3" w:rsidRDefault="00BF64D3">
      <w:r>
        <w:br w:type="page"/>
      </w:r>
    </w:p>
    <w:p w:rsidR="00BF64D3" w:rsidRDefault="00BF64D3" w:rsidP="00BF4A62">
      <w:pPr>
        <w:pStyle w:val="Heading1"/>
      </w:pPr>
      <w:r>
        <w:lastRenderedPageBreak/>
        <w:t>Slide 27</w:t>
      </w:r>
      <w:r w:rsidR="00BF4A62">
        <w:t xml:space="preserve"> </w:t>
      </w:r>
      <w:proofErr w:type="gramStart"/>
      <w:r w:rsidR="00BF4A62">
        <w:t>The</w:t>
      </w:r>
      <w:proofErr w:type="gramEnd"/>
      <w:r w:rsidR="00BF4A62">
        <w:t xml:space="preserve"> co-design problem</w:t>
      </w:r>
    </w:p>
    <w:p w:rsidR="00BF64D3" w:rsidRDefault="00BF64D3" w:rsidP="00BF64D3">
      <w:pPr>
        <w:spacing w:line="360" w:lineRule="auto"/>
      </w:pPr>
    </w:p>
    <w:p w:rsidR="00BF64D3" w:rsidRDefault="003627C7" w:rsidP="00BF64D3">
      <w:pPr>
        <w:spacing w:line="360" w:lineRule="auto"/>
        <w:jc w:val="center"/>
      </w:pPr>
      <w:r>
        <w:rPr>
          <w:noProof/>
          <w:lang w:eastAsia="en-AU"/>
        </w:rPr>
        <w:drawing>
          <wp:inline distT="0" distB="0" distL="0" distR="0">
            <wp:extent cx="5934710" cy="3341370"/>
            <wp:effectExtent l="19050" t="19050" r="27940" b="11430"/>
            <wp:docPr id="29" name="Picture 29" descr="Slide with heading 'The Co-Design Program' and image of a process of stage one with label 'Co-Design &amp; deliver prototypes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H:\Business Improvement Team\! Projects\25. User Centred Initiative\09 Design Conference\06 Speakers\Presentations\-- Presentations To Upload\Temp\WORKSHOP A - Rapid prototyping - National Ballroom 2_Page_2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1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F64D3" w:rsidRDefault="00BF64D3" w:rsidP="00BF64D3">
      <w:pPr>
        <w:spacing w:line="360" w:lineRule="auto"/>
        <w:jc w:val="center"/>
      </w:pPr>
    </w:p>
    <w:p w:rsidR="00BF64D3" w:rsidRDefault="00BF64D3" w:rsidP="00BF64D3">
      <w:pPr>
        <w:spacing w:line="360" w:lineRule="auto"/>
      </w:pPr>
    </w:p>
    <w:p w:rsidR="00BF64D3" w:rsidRDefault="00BF64D3">
      <w:r>
        <w:br w:type="page"/>
      </w:r>
    </w:p>
    <w:p w:rsidR="00BF64D3" w:rsidRDefault="00BF64D3" w:rsidP="00BF4A62">
      <w:pPr>
        <w:pStyle w:val="Heading1"/>
      </w:pPr>
      <w:r>
        <w:lastRenderedPageBreak/>
        <w:t>Slide 28</w:t>
      </w:r>
      <w:r w:rsidR="00BF4A62">
        <w:t xml:space="preserve"> Three month process</w:t>
      </w:r>
    </w:p>
    <w:p w:rsidR="00BF64D3" w:rsidRDefault="00BF64D3" w:rsidP="00BF64D3">
      <w:pPr>
        <w:spacing w:line="360" w:lineRule="auto"/>
      </w:pPr>
    </w:p>
    <w:p w:rsidR="00BF64D3" w:rsidRDefault="003627C7" w:rsidP="00BF64D3">
      <w:pPr>
        <w:spacing w:line="360" w:lineRule="auto"/>
        <w:jc w:val="center"/>
      </w:pPr>
      <w:r>
        <w:rPr>
          <w:noProof/>
          <w:lang w:eastAsia="en-AU"/>
        </w:rPr>
        <w:drawing>
          <wp:inline distT="0" distB="0" distL="0" distR="0">
            <wp:extent cx="5934710" cy="3341370"/>
            <wp:effectExtent l="19050" t="19050" r="27940" b="11430"/>
            <wp:docPr id="30" name="Picture 30" descr="Slide with heading 'three month process' with image of process steps with words 'orientation, inquire, ideate, implement, presentation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H:\Business Improvement Team\! Projects\25. User Centred Initiative\09 Design Conference\06 Speakers\Presentations\-- Presentations To Upload\Temp\WORKSHOP A - Rapid prototyping - National Ballroom 2_Page_2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1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F64D3" w:rsidRDefault="00BF64D3" w:rsidP="00BF64D3">
      <w:pPr>
        <w:spacing w:line="360" w:lineRule="auto"/>
        <w:jc w:val="center"/>
      </w:pPr>
    </w:p>
    <w:p w:rsidR="00BF64D3" w:rsidRDefault="00BF64D3" w:rsidP="00BF64D3">
      <w:pPr>
        <w:spacing w:line="360" w:lineRule="auto"/>
      </w:pPr>
    </w:p>
    <w:p w:rsidR="00BF64D3" w:rsidRDefault="00BF64D3">
      <w:r>
        <w:br w:type="page"/>
      </w:r>
    </w:p>
    <w:p w:rsidR="00BF64D3" w:rsidRDefault="00BF64D3" w:rsidP="00BF4A62">
      <w:pPr>
        <w:pStyle w:val="Heading1"/>
      </w:pPr>
      <w:r>
        <w:lastRenderedPageBreak/>
        <w:t>Slide 29</w:t>
      </w:r>
      <w:r w:rsidR="00BF4A62">
        <w:t xml:space="preserve"> </w:t>
      </w:r>
      <w:proofErr w:type="gramStart"/>
      <w:r w:rsidR="00BF4A62">
        <w:t>The</w:t>
      </w:r>
      <w:proofErr w:type="gramEnd"/>
      <w:r w:rsidR="00BF4A62">
        <w:t xml:space="preserve"> co-design program</w:t>
      </w:r>
    </w:p>
    <w:p w:rsidR="00BF64D3" w:rsidRDefault="00BF64D3" w:rsidP="00BF64D3">
      <w:pPr>
        <w:spacing w:line="360" w:lineRule="auto"/>
      </w:pPr>
    </w:p>
    <w:p w:rsidR="00BF64D3" w:rsidRDefault="003627C7" w:rsidP="00BF64D3">
      <w:pPr>
        <w:spacing w:line="360" w:lineRule="auto"/>
        <w:jc w:val="center"/>
      </w:pPr>
      <w:r>
        <w:rPr>
          <w:noProof/>
          <w:lang w:eastAsia="en-AU"/>
        </w:rPr>
        <w:drawing>
          <wp:inline distT="0" distB="0" distL="0" distR="0">
            <wp:extent cx="5934710" cy="3341370"/>
            <wp:effectExtent l="19050" t="19050" r="27940" b="11430"/>
            <wp:docPr id="31" name="Picture 31" descr="Slide with heading 'The Co-Design Program' and image of a collaboration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H:\Business Improvement Team\! Projects\25. User Centred Initiative\09 Design Conference\06 Speakers\Presentations\-- Presentations To Upload\Temp\WORKSHOP A - Rapid prototyping - National Ballroom 2_Page_2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1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F64D3" w:rsidRDefault="00BF64D3" w:rsidP="00BF64D3">
      <w:pPr>
        <w:spacing w:line="360" w:lineRule="auto"/>
        <w:jc w:val="center"/>
      </w:pPr>
    </w:p>
    <w:p w:rsidR="00BF64D3" w:rsidRDefault="00BF64D3" w:rsidP="00BF64D3">
      <w:pPr>
        <w:spacing w:line="360" w:lineRule="auto"/>
      </w:pPr>
    </w:p>
    <w:p w:rsidR="00BF64D3" w:rsidRDefault="00BF64D3">
      <w:r>
        <w:br w:type="page"/>
      </w:r>
    </w:p>
    <w:p w:rsidR="00BF64D3" w:rsidRDefault="00BF64D3" w:rsidP="00BF4A62">
      <w:pPr>
        <w:pStyle w:val="Heading1"/>
      </w:pPr>
      <w:r>
        <w:lastRenderedPageBreak/>
        <w:t>Slide 30</w:t>
      </w:r>
      <w:r w:rsidR="00BF4A62">
        <w:t xml:space="preserve"> </w:t>
      </w:r>
      <w:proofErr w:type="gramStart"/>
      <w:r w:rsidR="00BF4A62">
        <w:t>The</w:t>
      </w:r>
      <w:proofErr w:type="gramEnd"/>
      <w:r w:rsidR="00BF4A62">
        <w:t xml:space="preserve"> co-design program critical friends</w:t>
      </w:r>
    </w:p>
    <w:p w:rsidR="00BF64D3" w:rsidRDefault="00BF64D3" w:rsidP="00BF64D3">
      <w:pPr>
        <w:spacing w:line="360" w:lineRule="auto"/>
      </w:pPr>
    </w:p>
    <w:p w:rsidR="00BF64D3" w:rsidRDefault="003627C7" w:rsidP="00BF64D3">
      <w:pPr>
        <w:spacing w:line="360" w:lineRule="auto"/>
        <w:jc w:val="center"/>
      </w:pPr>
      <w:r>
        <w:rPr>
          <w:noProof/>
          <w:lang w:eastAsia="en-AU"/>
        </w:rPr>
        <w:drawing>
          <wp:inline distT="0" distB="0" distL="0" distR="0">
            <wp:extent cx="5934710" cy="3341370"/>
            <wp:effectExtent l="19050" t="19050" r="27940" b="11430"/>
            <wp:docPr id="32" name="Picture 32" descr="Slide with heading 'the co-design program: critical friends' and four paragraphs 'A cross-section of people who are impacted by the&#10;problem area, Not too heavily invested in the problem or a solution, Encouragement and support; identifying assumptions and asking open-ended questions, Provide a fresh and objective outside perspective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H:\Business Improvement Team\! Projects\25. User Centred Initiative\09 Design Conference\06 Speakers\Presentations\-- Presentations To Upload\Temp\WORKSHOP A - Rapid prototyping - National Ballroom 2_Page_3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1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F64D3" w:rsidRDefault="00BF64D3" w:rsidP="00BF64D3">
      <w:pPr>
        <w:spacing w:line="360" w:lineRule="auto"/>
        <w:jc w:val="center"/>
      </w:pPr>
    </w:p>
    <w:p w:rsidR="00BF64D3" w:rsidRDefault="00BF64D3" w:rsidP="00BF64D3">
      <w:pPr>
        <w:spacing w:line="360" w:lineRule="auto"/>
      </w:pPr>
    </w:p>
    <w:p w:rsidR="00BF64D3" w:rsidRDefault="00BF64D3">
      <w:r>
        <w:br w:type="page"/>
      </w:r>
    </w:p>
    <w:p w:rsidR="00BF64D3" w:rsidRDefault="00BF64D3" w:rsidP="00BF4A62">
      <w:pPr>
        <w:pStyle w:val="Heading1"/>
      </w:pPr>
      <w:r>
        <w:lastRenderedPageBreak/>
        <w:t>Slide 31</w:t>
      </w:r>
      <w:r w:rsidR="00BF4A62">
        <w:t xml:space="preserve"> Targets</w:t>
      </w:r>
    </w:p>
    <w:p w:rsidR="00BF64D3" w:rsidRDefault="00BF64D3" w:rsidP="00BF64D3">
      <w:pPr>
        <w:spacing w:line="360" w:lineRule="auto"/>
      </w:pPr>
    </w:p>
    <w:p w:rsidR="00BF64D3" w:rsidRDefault="003627C7" w:rsidP="00BF64D3">
      <w:pPr>
        <w:spacing w:line="360" w:lineRule="auto"/>
        <w:jc w:val="center"/>
      </w:pPr>
      <w:r>
        <w:rPr>
          <w:noProof/>
          <w:lang w:eastAsia="en-AU"/>
        </w:rPr>
        <w:drawing>
          <wp:inline distT="0" distB="0" distL="0" distR="0">
            <wp:extent cx="5934710" cy="3341370"/>
            <wp:effectExtent l="19050" t="19050" r="27940" b="11430"/>
            <wp:docPr id="33" name="Picture 33" descr="Slide with words 'Homelessness, Youth, Family Violence, Drugs and Alcohol, Indigenous Population, Infancy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H:\Business Improvement Team\! Projects\25. User Centred Initiative\09 Design Conference\06 Speakers\Presentations\-- Presentations To Upload\Temp\WORKSHOP A - Rapid prototyping - National Ballroom 2_Page_3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1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F64D3" w:rsidRDefault="00BF64D3" w:rsidP="00BF64D3">
      <w:pPr>
        <w:spacing w:line="360" w:lineRule="auto"/>
      </w:pPr>
    </w:p>
    <w:p w:rsidR="00BF64D3" w:rsidRDefault="00BF64D3">
      <w:r>
        <w:br w:type="page"/>
      </w:r>
    </w:p>
    <w:p w:rsidR="00BF64D3" w:rsidRDefault="00BF64D3" w:rsidP="00BF4A62">
      <w:pPr>
        <w:pStyle w:val="Heading1"/>
      </w:pPr>
      <w:r>
        <w:lastRenderedPageBreak/>
        <w:t>Slide 32</w:t>
      </w:r>
      <w:r w:rsidR="00BF4A62">
        <w:t xml:space="preserve"> Thank you</w:t>
      </w:r>
    </w:p>
    <w:p w:rsidR="00BF64D3" w:rsidRDefault="00BF64D3" w:rsidP="00BF64D3">
      <w:pPr>
        <w:spacing w:line="360" w:lineRule="auto"/>
      </w:pPr>
    </w:p>
    <w:p w:rsidR="00BF64D3" w:rsidRDefault="003627C7" w:rsidP="00BF64D3">
      <w:pPr>
        <w:spacing w:line="360" w:lineRule="auto"/>
        <w:jc w:val="center"/>
      </w:pPr>
      <w:r>
        <w:rPr>
          <w:noProof/>
          <w:lang w:eastAsia="en-AU"/>
        </w:rPr>
        <w:drawing>
          <wp:inline distT="0" distB="0" distL="0" distR="0">
            <wp:extent cx="5934710" cy="3341370"/>
            <wp:effectExtent l="19050" t="19050" r="27940" b="11430"/>
            <wp:docPr id="34" name="Picture 34" descr="Slide with words 'Thank you! laura@peeracademy.com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H:\Business Improvement Team\! Projects\25. User Centred Initiative\09 Design Conference\06 Speakers\Presentations\-- Presentations To Upload\Temp\WORKSHOP A - Rapid prototyping - National Ballroom 2_Page_3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1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F64D3" w:rsidRDefault="00BF64D3" w:rsidP="00BF64D3">
      <w:pPr>
        <w:spacing w:line="360" w:lineRule="auto"/>
        <w:jc w:val="center"/>
      </w:pPr>
    </w:p>
    <w:p w:rsidR="00BF64D3" w:rsidRDefault="00BF64D3" w:rsidP="00BF64D3">
      <w:pPr>
        <w:spacing w:line="360" w:lineRule="auto"/>
      </w:pPr>
      <w:bookmarkStart w:id="0" w:name="_GoBack"/>
      <w:bookmarkEnd w:id="0"/>
    </w:p>
    <w:p w:rsidR="00BF64D3" w:rsidRDefault="00BF64D3" w:rsidP="00BF64D3">
      <w:pPr>
        <w:spacing w:line="360" w:lineRule="auto"/>
      </w:pPr>
    </w:p>
    <w:sectPr w:rsidR="00BF64D3" w:rsidSect="00B4410E">
      <w:pgSz w:w="11906" w:h="16838" w:code="9"/>
      <w:pgMar w:top="1418" w:right="1134" w:bottom="1418" w:left="1418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4D3"/>
    <w:rsid w:val="000817DE"/>
    <w:rsid w:val="00160BB5"/>
    <w:rsid w:val="003627C7"/>
    <w:rsid w:val="004F0EF5"/>
    <w:rsid w:val="005D236C"/>
    <w:rsid w:val="00737AB0"/>
    <w:rsid w:val="00791ED2"/>
    <w:rsid w:val="00992FB3"/>
    <w:rsid w:val="00A07CE5"/>
    <w:rsid w:val="00A35BAC"/>
    <w:rsid w:val="00B4410E"/>
    <w:rsid w:val="00BF4A62"/>
    <w:rsid w:val="00BF64D3"/>
    <w:rsid w:val="00CC74B5"/>
    <w:rsid w:val="00E65DE5"/>
    <w:rsid w:val="00FD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rsid w:val="00FD16BC"/>
    <w:pPr>
      <w:keepNext/>
      <w:spacing w:before="240" w:after="60"/>
      <w:outlineLvl w:val="0"/>
    </w:pPr>
    <w:rPr>
      <w:rFonts w:eastAsia="Batang" w:cs="Arial"/>
      <w:b/>
      <w:bCs/>
      <w:sz w:val="28"/>
      <w:szCs w:val="32"/>
    </w:rPr>
  </w:style>
  <w:style w:type="paragraph" w:styleId="Heading2">
    <w:name w:val="heading 2"/>
    <w:basedOn w:val="Normal"/>
    <w:next w:val="Normal"/>
    <w:qFormat/>
    <w:rsid w:val="00FD16BC"/>
    <w:pPr>
      <w:keepNext/>
      <w:spacing w:before="240" w:after="60"/>
      <w:outlineLvl w:val="1"/>
    </w:pPr>
    <w:rPr>
      <w:rFonts w:cs="Arial"/>
      <w:b/>
      <w:bCs/>
      <w:iCs/>
      <w:sz w:val="26"/>
      <w:szCs w:val="28"/>
    </w:rPr>
  </w:style>
  <w:style w:type="paragraph" w:styleId="Heading3">
    <w:name w:val="heading 3"/>
    <w:basedOn w:val="Normal"/>
    <w:next w:val="Normal"/>
    <w:qFormat/>
    <w:rsid w:val="00FD16BC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27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7C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rsid w:val="00FD16BC"/>
    <w:pPr>
      <w:keepNext/>
      <w:spacing w:before="240" w:after="60"/>
      <w:outlineLvl w:val="0"/>
    </w:pPr>
    <w:rPr>
      <w:rFonts w:eastAsia="Batang" w:cs="Arial"/>
      <w:b/>
      <w:bCs/>
      <w:sz w:val="28"/>
      <w:szCs w:val="32"/>
    </w:rPr>
  </w:style>
  <w:style w:type="paragraph" w:styleId="Heading2">
    <w:name w:val="heading 2"/>
    <w:basedOn w:val="Normal"/>
    <w:next w:val="Normal"/>
    <w:qFormat/>
    <w:rsid w:val="00FD16BC"/>
    <w:pPr>
      <w:keepNext/>
      <w:spacing w:before="240" w:after="60"/>
      <w:outlineLvl w:val="1"/>
    </w:pPr>
    <w:rPr>
      <w:rFonts w:cs="Arial"/>
      <w:b/>
      <w:bCs/>
      <w:iCs/>
      <w:sz w:val="26"/>
      <w:szCs w:val="28"/>
    </w:rPr>
  </w:style>
  <w:style w:type="paragraph" w:styleId="Heading3">
    <w:name w:val="heading 3"/>
    <w:basedOn w:val="Normal"/>
    <w:next w:val="Normal"/>
    <w:qFormat/>
    <w:rsid w:val="00FD16BC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27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7C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C853E068.dotm</Template>
  <TotalTime>51</TotalTime>
  <Pages>32</Pages>
  <Words>154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Alexis Sabarre</dc:creator>
  <cp:lastModifiedBy>Alexis Sabarre</cp:lastModifiedBy>
  <cp:revision>6</cp:revision>
  <dcterms:created xsi:type="dcterms:W3CDTF">2017-06-19T04:16:00Z</dcterms:created>
  <dcterms:modified xsi:type="dcterms:W3CDTF">2017-06-20T08:33:00Z</dcterms:modified>
</cp:coreProperties>
</file>